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EFB6BC" w14:textId="10DDEEF3" w:rsidR="006D6AFF" w:rsidRDefault="006D6AFF" w:rsidP="00053556">
      <w:pPr>
        <w:pStyle w:val="NoSpacing"/>
        <w:tabs>
          <w:tab w:val="left" w:pos="1170"/>
        </w:tabs>
        <w:spacing w:before="240"/>
      </w:pPr>
    </w:p>
    <w:tbl>
      <w:tblPr>
        <w:tblW w:w="5000" w:type="pct"/>
        <w:tblLayout w:type="fixed"/>
        <w:tblCellMar>
          <w:left w:w="0" w:type="dxa"/>
          <w:right w:w="0" w:type="dxa"/>
        </w:tblCellMar>
        <w:tblLook w:val="0600" w:firstRow="0" w:lastRow="0" w:firstColumn="0" w:lastColumn="0" w:noHBand="1" w:noVBand="1"/>
        <w:tblDescription w:val="Page layout for front and back cover of booklet"/>
      </w:tblPr>
      <w:tblGrid>
        <w:gridCol w:w="6346"/>
        <w:gridCol w:w="854"/>
        <w:gridCol w:w="850"/>
        <w:gridCol w:w="6350"/>
      </w:tblGrid>
      <w:tr w:rsidR="00053556" w14:paraId="7A23EC36" w14:textId="77777777" w:rsidTr="00053556">
        <w:trPr>
          <w:trHeight w:val="3546"/>
        </w:trPr>
        <w:tc>
          <w:tcPr>
            <w:tcW w:w="6346" w:type="dxa"/>
          </w:tcPr>
          <w:p w14:paraId="014222F1" w14:textId="73874481" w:rsidR="00053556" w:rsidRPr="00111AF0" w:rsidRDefault="004F6F22" w:rsidP="00053556">
            <w:pPr>
              <w:pStyle w:val="Heading1"/>
            </w:pPr>
            <w:bookmarkStart w:id="0" w:name="_Toc347752181"/>
            <w:r>
              <w:t>F</w:t>
            </w:r>
            <w:bookmarkEnd w:id="0"/>
            <w:r>
              <w:t>irst Baptist Church Manassas</w:t>
            </w:r>
          </w:p>
          <w:p w14:paraId="61432674" w14:textId="7EA58733" w:rsidR="00053556" w:rsidRPr="007D4EAA" w:rsidRDefault="004F6F22" w:rsidP="007D4EAA">
            <w:pPr>
              <w:jc w:val="both"/>
            </w:pPr>
            <w:r w:rsidRPr="00D05297">
              <w:rPr>
                <w:sz w:val="22"/>
                <w:szCs w:val="22"/>
              </w:rPr>
              <w:t xml:space="preserve">Our Kingdom Mandate is to </w:t>
            </w:r>
            <w:r w:rsidR="007D4EAA" w:rsidRPr="00D05297">
              <w:rPr>
                <w:sz w:val="22"/>
                <w:szCs w:val="22"/>
              </w:rPr>
              <w:t>become</w:t>
            </w:r>
            <w:r w:rsidRPr="00D05297">
              <w:rPr>
                <w:sz w:val="22"/>
                <w:szCs w:val="22"/>
              </w:rPr>
              <w:t xml:space="preserve"> the salvific love </w:t>
            </w:r>
            <w:r w:rsidR="007D4EAA" w:rsidRPr="00D05297">
              <w:rPr>
                <w:sz w:val="22"/>
                <w:szCs w:val="22"/>
              </w:rPr>
              <w:t>image of God in</w:t>
            </w:r>
            <w:r w:rsidRPr="00D05297">
              <w:rPr>
                <w:sz w:val="22"/>
                <w:szCs w:val="22"/>
              </w:rPr>
              <w:t xml:space="preserve"> Jesus the Christ. We care about and serve the </w:t>
            </w:r>
            <w:r w:rsidR="007D4EAA" w:rsidRPr="00D05297">
              <w:rPr>
                <w:sz w:val="22"/>
                <w:szCs w:val="22"/>
              </w:rPr>
              <w:t>neighbors</w:t>
            </w:r>
            <w:r w:rsidRPr="00D05297">
              <w:rPr>
                <w:sz w:val="22"/>
                <w:szCs w:val="22"/>
              </w:rPr>
              <w:t xml:space="preserve"> Jesus misses most, becoming indispensable to our communities and beyond. We listen to the leading of the Spirit of God, as our Lord God leads us into a fresh meaning of faith, expectancy, </w:t>
            </w:r>
            <w:r w:rsidR="007D4EAA" w:rsidRPr="00D05297">
              <w:rPr>
                <w:sz w:val="22"/>
                <w:szCs w:val="22"/>
              </w:rPr>
              <w:t xml:space="preserve">evangelism, praise, worship, discipleship, </w:t>
            </w:r>
            <w:r w:rsidRPr="00D05297">
              <w:rPr>
                <w:sz w:val="22"/>
                <w:szCs w:val="22"/>
              </w:rPr>
              <w:t xml:space="preserve">and servanthood. </w:t>
            </w:r>
            <w:r w:rsidR="007D4EAA" w:rsidRPr="00D05297">
              <w:rPr>
                <w:sz w:val="22"/>
                <w:szCs w:val="22"/>
              </w:rPr>
              <w:t xml:space="preserve">What does it look like? </w:t>
            </w:r>
            <w:r w:rsidR="007D4EAA" w:rsidRPr="00D05297">
              <w:rPr>
                <w:b/>
                <w:bCs/>
                <w:sz w:val="22"/>
                <w:szCs w:val="22"/>
              </w:rPr>
              <w:t>Committed to Christ</w:t>
            </w:r>
            <w:r w:rsidR="007D4EAA" w:rsidRPr="00D05297">
              <w:rPr>
                <w:sz w:val="22"/>
                <w:szCs w:val="22"/>
              </w:rPr>
              <w:t xml:space="preserve"> (a family relationship of worship beyond Sunday). </w:t>
            </w:r>
            <w:r w:rsidR="007D4EAA" w:rsidRPr="00D05297">
              <w:rPr>
                <w:b/>
                <w:bCs/>
                <w:sz w:val="22"/>
                <w:szCs w:val="22"/>
              </w:rPr>
              <w:t>Biblically Measured</w:t>
            </w:r>
            <w:r w:rsidR="007D4EAA" w:rsidRPr="00D05297">
              <w:rPr>
                <w:sz w:val="22"/>
                <w:szCs w:val="22"/>
              </w:rPr>
              <w:t xml:space="preserve"> (learning &amp; living by biblical truth and daily prayer). </w:t>
            </w:r>
            <w:r w:rsidR="007D4EAA" w:rsidRPr="00D05297">
              <w:rPr>
                <w:b/>
                <w:bCs/>
                <w:sz w:val="22"/>
                <w:szCs w:val="22"/>
              </w:rPr>
              <w:t>Family-Centered</w:t>
            </w:r>
            <w:r w:rsidR="007D4EAA" w:rsidRPr="00D05297">
              <w:rPr>
                <w:sz w:val="22"/>
                <w:szCs w:val="22"/>
              </w:rPr>
              <w:t xml:space="preserve"> (wholeness that connects &amp; cares for each other).</w:t>
            </w:r>
            <w:r w:rsidR="00053556" w:rsidRPr="00D05297">
              <w:rPr>
                <w:noProof/>
                <w:sz w:val="22"/>
                <w:szCs w:val="22"/>
              </w:rPr>
              <w:t xml:space="preserve"> </w:t>
            </w:r>
            <w:r w:rsidR="007D4EAA" w:rsidRPr="00D05297">
              <w:rPr>
                <w:b/>
                <w:bCs/>
                <w:noProof/>
                <w:sz w:val="22"/>
                <w:szCs w:val="22"/>
              </w:rPr>
              <w:t xml:space="preserve">Gospel Boldness </w:t>
            </w:r>
            <w:r w:rsidR="007D4EAA" w:rsidRPr="00D05297">
              <w:rPr>
                <w:noProof/>
                <w:sz w:val="22"/>
                <w:szCs w:val="22"/>
              </w:rPr>
              <w:t xml:space="preserve">(invest &amp; invite to show the way as a living witness). </w:t>
            </w:r>
            <w:r w:rsidR="007D4EAA" w:rsidRPr="00D05297">
              <w:rPr>
                <w:b/>
                <w:bCs/>
                <w:noProof/>
                <w:sz w:val="22"/>
                <w:szCs w:val="22"/>
              </w:rPr>
              <w:t>Social Justice Responsibility</w:t>
            </w:r>
            <w:r w:rsidR="007D4EAA" w:rsidRPr="00D05297">
              <w:rPr>
                <w:noProof/>
                <w:sz w:val="22"/>
                <w:szCs w:val="22"/>
              </w:rPr>
              <w:t xml:space="preserve"> (the lives of those around us are our business). </w:t>
            </w:r>
            <w:r w:rsidR="007D4EAA" w:rsidRPr="00D05297">
              <w:rPr>
                <w:b/>
                <w:bCs/>
                <w:noProof/>
                <w:sz w:val="22"/>
                <w:szCs w:val="22"/>
              </w:rPr>
              <w:t>Cheerful Servanthood</w:t>
            </w:r>
            <w:r w:rsidR="007D4EAA" w:rsidRPr="00D05297">
              <w:rPr>
                <w:noProof/>
                <w:sz w:val="22"/>
                <w:szCs w:val="22"/>
              </w:rPr>
              <w:t xml:space="preserve"> (serve and impact</w:t>
            </w:r>
            <w:r w:rsidR="0095406A">
              <w:rPr>
                <w:noProof/>
                <w:sz w:val="22"/>
                <w:szCs w:val="22"/>
              </w:rPr>
              <w:t>ful</w:t>
            </w:r>
            <w:r w:rsidR="007D4EAA" w:rsidRPr="00D05297">
              <w:rPr>
                <w:noProof/>
                <w:sz w:val="22"/>
                <w:szCs w:val="22"/>
              </w:rPr>
              <w:t xml:space="preserve"> genero</w:t>
            </w:r>
            <w:r w:rsidR="0095406A">
              <w:rPr>
                <w:noProof/>
                <w:sz w:val="22"/>
                <w:szCs w:val="22"/>
              </w:rPr>
              <w:t>sity</w:t>
            </w:r>
            <w:r w:rsidR="007D4EAA" w:rsidRPr="00D05297">
              <w:rPr>
                <w:noProof/>
                <w:sz w:val="22"/>
                <w:szCs w:val="22"/>
              </w:rPr>
              <w:t>).</w:t>
            </w:r>
          </w:p>
        </w:tc>
        <w:tc>
          <w:tcPr>
            <w:tcW w:w="854" w:type="dxa"/>
            <w:vMerge w:val="restart"/>
          </w:tcPr>
          <w:p w14:paraId="6827251A" w14:textId="77777777" w:rsidR="00053556" w:rsidRDefault="00053556" w:rsidP="00804CA2">
            <w:pPr>
              <w:pStyle w:val="NoSpacing"/>
            </w:pPr>
          </w:p>
        </w:tc>
        <w:tc>
          <w:tcPr>
            <w:tcW w:w="850" w:type="dxa"/>
            <w:vMerge w:val="restart"/>
          </w:tcPr>
          <w:p w14:paraId="40C75081" w14:textId="77777777" w:rsidR="00053556" w:rsidRDefault="00053556" w:rsidP="00804CA2">
            <w:pPr>
              <w:pStyle w:val="NoSpacing"/>
            </w:pPr>
          </w:p>
        </w:tc>
        <w:tc>
          <w:tcPr>
            <w:tcW w:w="6350" w:type="dxa"/>
            <w:vMerge w:val="restart"/>
          </w:tcPr>
          <w:p w14:paraId="39683A95" w14:textId="37BDDB98" w:rsidR="00053556" w:rsidRPr="008B63E4" w:rsidRDefault="008B63E4" w:rsidP="008B63E4">
            <w:pPr>
              <w:pStyle w:val="Title"/>
              <w:jc w:val="center"/>
              <w:rPr>
                <w:rFonts w:ascii="Abadi" w:hAnsi="Abadi"/>
              </w:rPr>
            </w:pPr>
            <w:r>
              <w:rPr>
                <w:noProof/>
              </w:rPr>
              <w:drawing>
                <wp:inline distT="0" distB="0" distL="0" distR="0" wp14:anchorId="44BAC1FB" wp14:editId="0BC24AD7">
                  <wp:extent cx="1104900" cy="1104900"/>
                  <wp:effectExtent l="0" t="0" r="0" b="0"/>
                  <wp:docPr id="829651481" name="Picture 2" descr="First Baptist Church of Manassas | Manassa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Baptist Church of Manassas | Manassas 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r>
              <w:rPr>
                <w:rFonts w:ascii="Abadi" w:hAnsi="Abadi"/>
              </w:rPr>
              <w:t xml:space="preserve">    </w:t>
            </w:r>
            <w:r w:rsidRPr="008B63E4">
              <w:rPr>
                <w:rFonts w:ascii="Abadi" w:hAnsi="Abadi"/>
              </w:rPr>
              <w:t>2024</w:t>
            </w:r>
          </w:p>
          <w:p w14:paraId="1DE8FC8A" w14:textId="144073F8" w:rsidR="008B63E4" w:rsidRPr="009D51BE" w:rsidRDefault="008B63E4" w:rsidP="008B63E4">
            <w:pPr>
              <w:jc w:val="center"/>
              <w:rPr>
                <w:rFonts w:ascii="Abadi" w:hAnsi="Abadi" w:cstheme="majorHAnsi"/>
                <w:sz w:val="72"/>
                <w:szCs w:val="72"/>
              </w:rPr>
            </w:pPr>
            <w:r w:rsidRPr="009D51BE">
              <w:rPr>
                <w:rFonts w:ascii="Abadi" w:hAnsi="Abadi" w:cstheme="majorHAnsi"/>
                <w:sz w:val="72"/>
                <w:szCs w:val="72"/>
              </w:rPr>
              <w:t>Prayer &amp; Fasting</w:t>
            </w:r>
          </w:p>
          <w:p w14:paraId="45AAA50A" w14:textId="02C3093B" w:rsidR="008B63E4" w:rsidRPr="008B63E4" w:rsidRDefault="008B63E4" w:rsidP="008B63E4">
            <w:pPr>
              <w:jc w:val="center"/>
              <w:rPr>
                <w:rFonts w:ascii="Abadi" w:hAnsi="Abadi" w:cstheme="majorHAnsi"/>
                <w:sz w:val="72"/>
                <w:szCs w:val="72"/>
              </w:rPr>
            </w:pPr>
            <w:r w:rsidRPr="009D51BE">
              <w:rPr>
                <w:rFonts w:ascii="Abadi" w:hAnsi="Abadi" w:cstheme="majorHAnsi"/>
                <w:sz w:val="56"/>
                <w:szCs w:val="56"/>
              </w:rPr>
              <w:t>Daniel-Fast</w:t>
            </w:r>
            <w:r w:rsidR="009D51BE">
              <w:rPr>
                <w:rFonts w:ascii="Abadi" w:hAnsi="Abadi" w:cstheme="majorHAnsi"/>
                <w:sz w:val="56"/>
                <w:szCs w:val="56"/>
              </w:rPr>
              <w:t xml:space="preserve"> </w:t>
            </w:r>
            <w:r w:rsidRPr="009D51BE">
              <w:rPr>
                <w:rFonts w:ascii="Abadi" w:hAnsi="Abadi" w:cstheme="majorHAnsi"/>
                <w:sz w:val="56"/>
                <w:szCs w:val="56"/>
              </w:rPr>
              <w:t>Guide</w:t>
            </w:r>
          </w:p>
          <w:p w14:paraId="6E9C382C" w14:textId="3C3A96C1" w:rsidR="00053556" w:rsidRPr="00053556" w:rsidRDefault="009D51BE" w:rsidP="009D51BE">
            <w:pPr>
              <w:jc w:val="center"/>
            </w:pPr>
            <w:r w:rsidRPr="0036180A">
              <w:rPr>
                <w:sz w:val="36"/>
                <w:szCs w:val="36"/>
              </w:rPr>
              <w:t>February 15 – March 6, 2024</w:t>
            </w:r>
          </w:p>
        </w:tc>
      </w:tr>
      <w:tr w:rsidR="00053556" w14:paraId="5906B657" w14:textId="77777777" w:rsidTr="007D4EAA">
        <w:trPr>
          <w:trHeight w:val="711"/>
        </w:trPr>
        <w:tc>
          <w:tcPr>
            <w:tcW w:w="6346" w:type="dxa"/>
          </w:tcPr>
          <w:p w14:paraId="4F29DA1D" w14:textId="77777777" w:rsidR="00053556" w:rsidRDefault="00053556" w:rsidP="00053556"/>
        </w:tc>
        <w:tc>
          <w:tcPr>
            <w:tcW w:w="854" w:type="dxa"/>
            <w:vMerge/>
          </w:tcPr>
          <w:p w14:paraId="13A1662D" w14:textId="77777777" w:rsidR="00053556" w:rsidRDefault="00053556" w:rsidP="00804CA2">
            <w:pPr>
              <w:pStyle w:val="NoSpacing"/>
            </w:pPr>
          </w:p>
        </w:tc>
        <w:tc>
          <w:tcPr>
            <w:tcW w:w="850" w:type="dxa"/>
            <w:vMerge/>
          </w:tcPr>
          <w:p w14:paraId="31D98572" w14:textId="77777777" w:rsidR="00053556" w:rsidRDefault="00053556" w:rsidP="00804CA2">
            <w:pPr>
              <w:pStyle w:val="NoSpacing"/>
            </w:pPr>
          </w:p>
        </w:tc>
        <w:tc>
          <w:tcPr>
            <w:tcW w:w="6350" w:type="dxa"/>
            <w:vMerge/>
          </w:tcPr>
          <w:p w14:paraId="00E129A1" w14:textId="77777777" w:rsidR="00053556" w:rsidRDefault="00053556" w:rsidP="00053556">
            <w:pPr>
              <w:pStyle w:val="Title"/>
            </w:pPr>
          </w:p>
        </w:tc>
      </w:tr>
      <w:tr w:rsidR="00053556" w14:paraId="1F443614" w14:textId="77777777" w:rsidTr="009D51BE">
        <w:trPr>
          <w:trHeight w:val="3870"/>
        </w:trPr>
        <w:tc>
          <w:tcPr>
            <w:tcW w:w="6346" w:type="dxa"/>
            <w:vAlign w:val="bottom"/>
          </w:tcPr>
          <w:p w14:paraId="718E11ED" w14:textId="77777777" w:rsidR="00053556" w:rsidRPr="00111AF0" w:rsidRDefault="00000000" w:rsidP="00053556">
            <w:pPr>
              <w:pStyle w:val="Heading2"/>
            </w:pPr>
            <w:sdt>
              <w:sdtPr>
                <w:id w:val="-1957554764"/>
                <w:placeholder>
                  <w:docPart w:val="288ABBADAA934AC79920C018D0194DA9"/>
                </w:placeholder>
                <w:temporary/>
                <w:showingPlcHdr/>
                <w15:appearance w15:val="hidden"/>
              </w:sdtPr>
              <w:sdtContent>
                <w:r w:rsidR="00053556" w:rsidRPr="004F6F22">
                  <w:rPr>
                    <w:color w:val="auto"/>
                  </w:rPr>
                  <w:t>Contact us</w:t>
                </w:r>
              </w:sdtContent>
            </w:sdt>
          </w:p>
          <w:p w14:paraId="7252B318" w14:textId="2DE8C045" w:rsidR="00053556" w:rsidRDefault="004F6F22" w:rsidP="00053556">
            <w:pPr>
              <w:rPr>
                <w:rStyle w:val="Heading4Char"/>
              </w:rPr>
            </w:pPr>
            <w:r>
              <w:rPr>
                <w:rFonts w:eastAsiaTheme="majorEastAsia" w:cstheme="majorBidi"/>
                <w:b/>
                <w:bCs/>
              </w:rPr>
              <w:t>9258 Center Street</w:t>
            </w:r>
            <w:r w:rsidR="00053556">
              <w:rPr>
                <w:rStyle w:val="Heading4Char"/>
              </w:rPr>
              <w:t xml:space="preserve"> </w:t>
            </w:r>
          </w:p>
          <w:p w14:paraId="69ADA59D" w14:textId="13E550CA" w:rsidR="00053556" w:rsidRPr="00F82816" w:rsidRDefault="004F6F22" w:rsidP="00053556">
            <w:pPr>
              <w:rPr>
                <w:rStyle w:val="Heading4Char"/>
              </w:rPr>
            </w:pPr>
            <w:r>
              <w:rPr>
                <w:rFonts w:eastAsiaTheme="majorEastAsia" w:cstheme="majorBidi"/>
                <w:b/>
                <w:bCs/>
              </w:rPr>
              <w:t>Manassas, Virginia 20110</w:t>
            </w:r>
          </w:p>
          <w:p w14:paraId="45B768A7" w14:textId="28EF6F8F" w:rsidR="00053556" w:rsidRPr="004F6F22" w:rsidRDefault="004F6F22" w:rsidP="00053556">
            <w:pPr>
              <w:pStyle w:val="ContactInfo"/>
              <w:rPr>
                <w:sz w:val="28"/>
                <w:szCs w:val="28"/>
              </w:rPr>
            </w:pPr>
            <w:r>
              <w:rPr>
                <w:sz w:val="28"/>
                <w:szCs w:val="28"/>
              </w:rPr>
              <w:t>Phone 703.368.2935</w:t>
            </w:r>
          </w:p>
          <w:p w14:paraId="2836A8BC" w14:textId="01CD3FD2" w:rsidR="00053556" w:rsidRPr="004F6F22" w:rsidRDefault="004F6F22" w:rsidP="00053556">
            <w:pPr>
              <w:pStyle w:val="ContactInfo"/>
              <w:rPr>
                <w:sz w:val="28"/>
                <w:szCs w:val="28"/>
              </w:rPr>
            </w:pPr>
            <w:r>
              <w:rPr>
                <w:sz w:val="28"/>
                <w:szCs w:val="28"/>
              </w:rPr>
              <w:t>Email fbcadmin@fbcmanassas.org</w:t>
            </w:r>
          </w:p>
          <w:p w14:paraId="652A669D" w14:textId="6CDA98DC" w:rsidR="00053556" w:rsidRDefault="004F6F22" w:rsidP="00053556">
            <w:pPr>
              <w:pStyle w:val="ContactInfo"/>
              <w:rPr>
                <w:sz w:val="28"/>
                <w:szCs w:val="28"/>
              </w:rPr>
            </w:pPr>
            <w:r>
              <w:rPr>
                <w:sz w:val="28"/>
                <w:szCs w:val="28"/>
              </w:rPr>
              <w:t xml:space="preserve">Web </w:t>
            </w:r>
            <w:hyperlink r:id="rId13" w:history="1">
              <w:r w:rsidR="0047727F" w:rsidRPr="007A7C58">
                <w:rPr>
                  <w:rStyle w:val="Hyperlink"/>
                  <w:sz w:val="28"/>
                  <w:szCs w:val="28"/>
                </w:rPr>
                <w:t>www.fbcmanassas.org</w:t>
              </w:r>
            </w:hyperlink>
          </w:p>
          <w:p w14:paraId="53F3F482" w14:textId="4115FC0E" w:rsidR="0047727F" w:rsidRDefault="0047727F" w:rsidP="00053556">
            <w:pPr>
              <w:pStyle w:val="ContactInfo"/>
            </w:pPr>
            <w:r>
              <w:rPr>
                <w:sz w:val="28"/>
                <w:szCs w:val="28"/>
              </w:rPr>
              <w:t>Follows us on Facebook, Instagram, and YouTube</w:t>
            </w:r>
          </w:p>
        </w:tc>
        <w:tc>
          <w:tcPr>
            <w:tcW w:w="854" w:type="dxa"/>
            <w:vMerge/>
          </w:tcPr>
          <w:p w14:paraId="50F8129E" w14:textId="77777777" w:rsidR="00053556" w:rsidRDefault="00053556" w:rsidP="00804CA2">
            <w:pPr>
              <w:pStyle w:val="NoSpacing"/>
            </w:pPr>
          </w:p>
        </w:tc>
        <w:tc>
          <w:tcPr>
            <w:tcW w:w="850" w:type="dxa"/>
            <w:vMerge/>
          </w:tcPr>
          <w:p w14:paraId="57EF06BF" w14:textId="77777777" w:rsidR="00053556" w:rsidRDefault="00053556" w:rsidP="00804CA2">
            <w:pPr>
              <w:pStyle w:val="NoSpacing"/>
            </w:pPr>
          </w:p>
        </w:tc>
        <w:tc>
          <w:tcPr>
            <w:tcW w:w="6350" w:type="dxa"/>
          </w:tcPr>
          <w:p w14:paraId="07E2B4F1" w14:textId="32654831" w:rsidR="00053556" w:rsidRDefault="008B63E4" w:rsidP="00053556">
            <w:pPr>
              <w:spacing w:before="120"/>
            </w:pPr>
            <w:r>
              <w:rPr>
                <w:noProof/>
              </w:rPr>
              <w:drawing>
                <wp:inline distT="0" distB="0" distL="0" distR="0" wp14:anchorId="433016A2" wp14:editId="542B9A6C">
                  <wp:extent cx="3771900" cy="2089098"/>
                  <wp:effectExtent l="0" t="0" r="0" b="6985"/>
                  <wp:docPr id="785753354" name="Picture 1" descr="Finalization of my 21 Day Daniel Fast, February 1st, 2016 | Purpose  Principles Pa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ization of my 21 Day Daniel Fast, February 1st, 2016 | Purpose  Principles Pass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7329" cy="2092105"/>
                          </a:xfrm>
                          <a:prstGeom prst="rect">
                            <a:avLst/>
                          </a:prstGeom>
                          <a:noFill/>
                          <a:ln>
                            <a:noFill/>
                          </a:ln>
                        </pic:spPr>
                      </pic:pic>
                    </a:graphicData>
                  </a:graphic>
                </wp:inline>
              </w:drawing>
            </w:r>
          </w:p>
        </w:tc>
      </w:tr>
      <w:tr w:rsidR="00053556" w14:paraId="29202F34" w14:textId="77777777" w:rsidTr="004F6F22">
        <w:trPr>
          <w:trHeight w:hRule="exact" w:val="1530"/>
        </w:trPr>
        <w:tc>
          <w:tcPr>
            <w:tcW w:w="6346" w:type="dxa"/>
            <w:vAlign w:val="bottom"/>
          </w:tcPr>
          <w:p w14:paraId="16DB5D68" w14:textId="525E6D9E" w:rsidR="00053556" w:rsidRPr="00053556" w:rsidRDefault="004F6F22" w:rsidP="00053556">
            <w:pPr>
              <w:pStyle w:val="LogoSmallFont"/>
              <w:rPr>
                <w:rFonts w:eastAsiaTheme="majorEastAsia"/>
              </w:rPr>
            </w:pPr>
            <w:r>
              <w:rPr>
                <w:noProof/>
              </w:rPr>
              <w:drawing>
                <wp:inline distT="0" distB="0" distL="0" distR="0" wp14:anchorId="0BA020B1" wp14:editId="1A3D2265">
                  <wp:extent cx="1216417" cy="1066800"/>
                  <wp:effectExtent l="0" t="0" r="3175" b="0"/>
                  <wp:docPr id="419786285" name="Picture 2" descr="First Baptist Church of Manassas | Manassas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st Baptist Church of Manassas | Manassas V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712" cy="1086353"/>
                          </a:xfrm>
                          <a:prstGeom prst="rect">
                            <a:avLst/>
                          </a:prstGeom>
                          <a:noFill/>
                          <a:ln>
                            <a:noFill/>
                          </a:ln>
                        </pic:spPr>
                      </pic:pic>
                    </a:graphicData>
                  </a:graphic>
                </wp:inline>
              </w:drawing>
            </w:r>
          </w:p>
          <w:p w14:paraId="789B24D6" w14:textId="035A02C6" w:rsidR="00053556" w:rsidRDefault="00053556" w:rsidP="00053556">
            <w:pPr>
              <w:pStyle w:val="LogoBigFont"/>
            </w:pPr>
          </w:p>
        </w:tc>
        <w:tc>
          <w:tcPr>
            <w:tcW w:w="854" w:type="dxa"/>
            <w:vMerge/>
          </w:tcPr>
          <w:p w14:paraId="72E11F93" w14:textId="77777777" w:rsidR="00053556" w:rsidRDefault="00053556" w:rsidP="00804CA2">
            <w:pPr>
              <w:pStyle w:val="NoSpacing"/>
            </w:pPr>
          </w:p>
        </w:tc>
        <w:tc>
          <w:tcPr>
            <w:tcW w:w="850" w:type="dxa"/>
            <w:vMerge/>
          </w:tcPr>
          <w:p w14:paraId="418531BB" w14:textId="77777777" w:rsidR="00053556" w:rsidRDefault="00053556" w:rsidP="00804CA2">
            <w:pPr>
              <w:pStyle w:val="NoSpacing"/>
            </w:pPr>
          </w:p>
        </w:tc>
        <w:tc>
          <w:tcPr>
            <w:tcW w:w="6350" w:type="dxa"/>
            <w:vAlign w:val="bottom"/>
          </w:tcPr>
          <w:p w14:paraId="395954FC" w14:textId="77777777" w:rsidR="008B63E4" w:rsidRDefault="008B63E4" w:rsidP="008B63E4">
            <w:pPr>
              <w:pStyle w:val="Organization"/>
              <w:jc w:val="center"/>
              <w:rPr>
                <w:sz w:val="36"/>
                <w:szCs w:val="36"/>
              </w:rPr>
            </w:pPr>
            <w:r w:rsidRPr="007D4EAA">
              <w:rPr>
                <w:sz w:val="32"/>
                <w:szCs w:val="32"/>
              </w:rPr>
              <w:t>kingdom mandate</w:t>
            </w:r>
            <w:r>
              <w:rPr>
                <w:sz w:val="36"/>
                <w:szCs w:val="36"/>
              </w:rPr>
              <w:t>:</w:t>
            </w:r>
          </w:p>
          <w:p w14:paraId="5CE71BBE" w14:textId="40015712" w:rsidR="00053556" w:rsidRPr="008B63E4" w:rsidRDefault="008B63E4" w:rsidP="008B63E4">
            <w:pPr>
              <w:pStyle w:val="Organization"/>
              <w:jc w:val="center"/>
              <w:rPr>
                <w:rFonts w:ascii="Abadi" w:hAnsi="Abadi"/>
                <w:b w:val="0"/>
                <w:bCs w:val="0"/>
                <w:sz w:val="36"/>
                <w:szCs w:val="36"/>
              </w:rPr>
            </w:pPr>
            <w:r w:rsidRPr="007D4EAA">
              <w:rPr>
                <w:rFonts w:ascii="Abadi" w:hAnsi="Abadi"/>
                <w:b w:val="0"/>
                <w:bCs w:val="0"/>
                <w:caps w:val="0"/>
                <w:sz w:val="32"/>
                <w:szCs w:val="32"/>
              </w:rPr>
              <w:t>Discipled People, Serving People, Into a Love Relationship with Jesus Christ</w:t>
            </w:r>
          </w:p>
        </w:tc>
      </w:tr>
    </w:tbl>
    <w:p w14:paraId="52BF95F0" w14:textId="77777777" w:rsidR="009D2335" w:rsidRDefault="009D2335">
      <w:pPr>
        <w:pStyle w:val="NoSpacing"/>
      </w:pPr>
    </w:p>
    <w:p w14:paraId="1AE7ECEF" w14:textId="77777777" w:rsidR="00566048" w:rsidRDefault="00566048" w:rsidP="003D7C55">
      <w:pPr>
        <w:pStyle w:val="NoSpacing"/>
      </w:pPr>
      <w:r>
        <w:br w:type="page"/>
      </w:r>
    </w:p>
    <w:p w14:paraId="4E795102" w14:textId="77777777" w:rsidR="00566048" w:rsidRDefault="003D7C55" w:rsidP="0032284B">
      <w:pPr>
        <w:spacing w:after="240"/>
      </w:pPr>
      <w:r w:rsidRPr="00CD7312">
        <w:rPr>
          <w:noProof/>
          <w:lang w:val="en-AU" w:eastAsia="en-AU"/>
        </w:rPr>
        <w:lastRenderedPageBreak/>
        <mc:AlternateContent>
          <mc:Choice Requires="wpg">
            <w:drawing>
              <wp:anchor distT="0" distB="0" distL="114300" distR="114300" simplePos="0" relativeHeight="251646976" behindDoc="1" locked="1" layoutInCell="1" allowOverlap="1" wp14:anchorId="27922232" wp14:editId="49F30AB8">
                <wp:simplePos x="0" y="0"/>
                <wp:positionH relativeFrom="column">
                  <wp:posOffset>-386080</wp:posOffset>
                </wp:positionH>
                <wp:positionV relativeFrom="paragraph">
                  <wp:posOffset>-285750</wp:posOffset>
                </wp:positionV>
                <wp:extent cx="10058400" cy="7772400"/>
                <wp:effectExtent l="0" t="0" r="0" b="0"/>
                <wp:wrapNone/>
                <wp:docPr id="18"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7144" y="0"/>
                          <a:chExt cx="7543800" cy="5829300"/>
                        </a:xfrm>
                      </wpg:grpSpPr>
                      <wps:wsp>
                        <wps:cNvPr id="19" name="Freeform 19"/>
                        <wps:cNvSpPr/>
                        <wps:spPr>
                          <a:xfrm>
                            <a:off x="-7144" y="0"/>
                            <a:ext cx="7543800" cy="58293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chemeClr val="accent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21"/>
                        <wps:cNvSpPr/>
                        <wps:spPr>
                          <a:xfrm>
                            <a:off x="199287" y="212432"/>
                            <a:ext cx="1889872" cy="675107"/>
                          </a:xfrm>
                          <a:custGeom>
                            <a:avLst/>
                            <a:gdLst>
                              <a:gd name="connsiteX0" fmla="*/ 540996 w 1889872"/>
                              <a:gd name="connsiteY0" fmla="*/ 454222 h 675107"/>
                              <a:gd name="connsiteX1" fmla="*/ 439840 w 1889872"/>
                              <a:gd name="connsiteY1" fmla="*/ 448603 h 675107"/>
                              <a:gd name="connsiteX2" fmla="*/ 420028 w 1889872"/>
                              <a:gd name="connsiteY2" fmla="*/ 442316 h 675107"/>
                              <a:gd name="connsiteX3" fmla="*/ 432792 w 1889872"/>
                              <a:gd name="connsiteY3" fmla="*/ 432315 h 675107"/>
                              <a:gd name="connsiteX4" fmla="*/ 509659 w 1889872"/>
                              <a:gd name="connsiteY4" fmla="*/ 406978 h 675107"/>
                              <a:gd name="connsiteX5" fmla="*/ 621101 w 1889872"/>
                              <a:gd name="connsiteY5" fmla="*/ 382499 h 675107"/>
                              <a:gd name="connsiteX6" fmla="*/ 691110 w 1889872"/>
                              <a:gd name="connsiteY6" fmla="*/ 366021 h 675107"/>
                              <a:gd name="connsiteX7" fmla="*/ 769882 w 1889872"/>
                              <a:gd name="connsiteY7" fmla="*/ 352114 h 675107"/>
                              <a:gd name="connsiteX8" fmla="*/ 878181 w 1889872"/>
                              <a:gd name="connsiteY8" fmla="*/ 330778 h 675107"/>
                              <a:gd name="connsiteX9" fmla="*/ 1023818 w 1889872"/>
                              <a:gd name="connsiteY9" fmla="*/ 309823 h 675107"/>
                              <a:gd name="connsiteX10" fmla="*/ 1102685 w 1889872"/>
                              <a:gd name="connsiteY10" fmla="*/ 299251 h 675107"/>
                              <a:gd name="connsiteX11" fmla="*/ 1149072 w 1889872"/>
                              <a:gd name="connsiteY11" fmla="*/ 296203 h 675107"/>
                              <a:gd name="connsiteX12" fmla="*/ 1197364 w 1889872"/>
                              <a:gd name="connsiteY12" fmla="*/ 293440 h 675107"/>
                              <a:gd name="connsiteX13" fmla="*/ 1265944 w 1889872"/>
                              <a:gd name="connsiteY13" fmla="*/ 294964 h 675107"/>
                              <a:gd name="connsiteX14" fmla="*/ 1286042 w 1889872"/>
                              <a:gd name="connsiteY14" fmla="*/ 304108 h 675107"/>
                              <a:gd name="connsiteX15" fmla="*/ 1257943 w 1889872"/>
                              <a:gd name="connsiteY15" fmla="*/ 315443 h 675107"/>
                              <a:gd name="connsiteX16" fmla="*/ 1148977 w 1889872"/>
                              <a:gd name="connsiteY16" fmla="*/ 348495 h 675107"/>
                              <a:gd name="connsiteX17" fmla="*/ 1141357 w 1889872"/>
                              <a:gd name="connsiteY17" fmla="*/ 350400 h 675107"/>
                              <a:gd name="connsiteX18" fmla="*/ 1114687 w 1889872"/>
                              <a:gd name="connsiteY18" fmla="*/ 359449 h 675107"/>
                              <a:gd name="connsiteX19" fmla="*/ 1051060 w 1889872"/>
                              <a:gd name="connsiteY19" fmla="*/ 372784 h 675107"/>
                              <a:gd name="connsiteX20" fmla="*/ 979717 w 1889872"/>
                              <a:gd name="connsiteY20" fmla="*/ 386690 h 675107"/>
                              <a:gd name="connsiteX21" fmla="*/ 876085 w 1889872"/>
                              <a:gd name="connsiteY21" fmla="*/ 407455 h 675107"/>
                              <a:gd name="connsiteX22" fmla="*/ 817983 w 1889872"/>
                              <a:gd name="connsiteY22" fmla="*/ 417170 h 675107"/>
                              <a:gd name="connsiteX23" fmla="*/ 700825 w 1889872"/>
                              <a:gd name="connsiteY23" fmla="*/ 439459 h 675107"/>
                              <a:gd name="connsiteX24" fmla="*/ 540805 w 1889872"/>
                              <a:gd name="connsiteY24" fmla="*/ 454127 h 675107"/>
                              <a:gd name="connsiteX25" fmla="*/ 390787 w 1889872"/>
                              <a:gd name="connsiteY25" fmla="*/ 464128 h 675107"/>
                              <a:gd name="connsiteX26" fmla="*/ 464796 w 1889872"/>
                              <a:gd name="connsiteY26" fmla="*/ 474511 h 675107"/>
                              <a:gd name="connsiteX27" fmla="*/ 453747 w 1889872"/>
                              <a:gd name="connsiteY27" fmla="*/ 477273 h 675107"/>
                              <a:gd name="connsiteX28" fmla="*/ 285821 w 1889872"/>
                              <a:gd name="connsiteY28" fmla="*/ 490703 h 675107"/>
                              <a:gd name="connsiteX29" fmla="*/ 225242 w 1889872"/>
                              <a:gd name="connsiteY29" fmla="*/ 484893 h 675107"/>
                              <a:gd name="connsiteX30" fmla="*/ 202001 w 1889872"/>
                              <a:gd name="connsiteY30" fmla="*/ 481845 h 675107"/>
                              <a:gd name="connsiteX31" fmla="*/ 171997 w 1889872"/>
                              <a:gd name="connsiteY31" fmla="*/ 437077 h 675107"/>
                              <a:gd name="connsiteX32" fmla="*/ 192000 w 1889872"/>
                              <a:gd name="connsiteY32" fmla="*/ 407455 h 675107"/>
                              <a:gd name="connsiteX33" fmla="*/ 225528 w 1889872"/>
                              <a:gd name="connsiteY33" fmla="*/ 398406 h 675107"/>
                              <a:gd name="connsiteX34" fmla="*/ 253817 w 1889872"/>
                              <a:gd name="connsiteY34" fmla="*/ 396882 h 675107"/>
                              <a:gd name="connsiteX35" fmla="*/ 325540 w 1889872"/>
                              <a:gd name="connsiteY35" fmla="*/ 388405 h 675107"/>
                              <a:gd name="connsiteX36" fmla="*/ 397645 w 1889872"/>
                              <a:gd name="connsiteY36" fmla="*/ 380118 h 675107"/>
                              <a:gd name="connsiteX37" fmla="*/ 558713 w 1889872"/>
                              <a:gd name="connsiteY37" fmla="*/ 361735 h 675107"/>
                              <a:gd name="connsiteX38" fmla="*/ 639294 w 1889872"/>
                              <a:gd name="connsiteY38" fmla="*/ 354972 h 675107"/>
                              <a:gd name="connsiteX39" fmla="*/ 704159 w 1889872"/>
                              <a:gd name="connsiteY39" fmla="*/ 345447 h 675107"/>
                              <a:gd name="connsiteX40" fmla="*/ 716732 w 1889872"/>
                              <a:gd name="connsiteY40" fmla="*/ 345447 h 675107"/>
                              <a:gd name="connsiteX41" fmla="*/ 707588 w 1889872"/>
                              <a:gd name="connsiteY41" fmla="*/ 350400 h 675107"/>
                              <a:gd name="connsiteX42" fmla="*/ 634246 w 1889872"/>
                              <a:gd name="connsiteY42" fmla="*/ 363830 h 675107"/>
                              <a:gd name="connsiteX43" fmla="*/ 540615 w 1889872"/>
                              <a:gd name="connsiteY43" fmla="*/ 383166 h 675107"/>
                              <a:gd name="connsiteX44" fmla="*/ 451937 w 1889872"/>
                              <a:gd name="connsiteY44" fmla="*/ 405550 h 675107"/>
                              <a:gd name="connsiteX45" fmla="*/ 394120 w 1889872"/>
                              <a:gd name="connsiteY45" fmla="*/ 424504 h 675107"/>
                              <a:gd name="connsiteX46" fmla="*/ 372975 w 1889872"/>
                              <a:gd name="connsiteY46" fmla="*/ 440792 h 675107"/>
                              <a:gd name="connsiteX47" fmla="*/ 391072 w 1889872"/>
                              <a:gd name="connsiteY47" fmla="*/ 464224 h 675107"/>
                              <a:gd name="connsiteX48" fmla="*/ 263533 w 1889872"/>
                              <a:gd name="connsiteY48" fmla="*/ 360592 h 675107"/>
                              <a:gd name="connsiteX49" fmla="*/ 289155 w 1889872"/>
                              <a:gd name="connsiteY49" fmla="*/ 348781 h 675107"/>
                              <a:gd name="connsiteX50" fmla="*/ 353830 w 1889872"/>
                              <a:gd name="connsiteY50" fmla="*/ 326778 h 675107"/>
                              <a:gd name="connsiteX51" fmla="*/ 429077 w 1889872"/>
                              <a:gd name="connsiteY51" fmla="*/ 303061 h 675107"/>
                              <a:gd name="connsiteX52" fmla="*/ 480893 w 1889872"/>
                              <a:gd name="connsiteY52" fmla="*/ 291535 h 675107"/>
                              <a:gd name="connsiteX53" fmla="*/ 611767 w 1889872"/>
                              <a:gd name="connsiteY53" fmla="*/ 269818 h 675107"/>
                              <a:gd name="connsiteX54" fmla="*/ 794551 w 1889872"/>
                              <a:gd name="connsiteY54" fmla="*/ 251435 h 675107"/>
                              <a:gd name="connsiteX55" fmla="*/ 940379 w 1889872"/>
                              <a:gd name="connsiteY55" fmla="*/ 237052 h 675107"/>
                              <a:gd name="connsiteX56" fmla="*/ 1037249 w 1889872"/>
                              <a:gd name="connsiteY56" fmla="*/ 229718 h 675107"/>
                              <a:gd name="connsiteX57" fmla="*/ 1107638 w 1889872"/>
                              <a:gd name="connsiteY57" fmla="*/ 224479 h 675107"/>
                              <a:gd name="connsiteX58" fmla="*/ 1173932 w 1889872"/>
                              <a:gd name="connsiteY58" fmla="*/ 222003 h 675107"/>
                              <a:gd name="connsiteX59" fmla="*/ 1293090 w 1889872"/>
                              <a:gd name="connsiteY59" fmla="*/ 218669 h 675107"/>
                              <a:gd name="connsiteX60" fmla="*/ 1349764 w 1889872"/>
                              <a:gd name="connsiteY60" fmla="*/ 217526 h 675107"/>
                              <a:gd name="connsiteX61" fmla="*/ 1405866 w 1889872"/>
                              <a:gd name="connsiteY61" fmla="*/ 215335 h 675107"/>
                              <a:gd name="connsiteX62" fmla="*/ 1506831 w 1889872"/>
                              <a:gd name="connsiteY62" fmla="*/ 222289 h 675107"/>
                              <a:gd name="connsiteX63" fmla="*/ 223718 w 1889872"/>
                              <a:gd name="connsiteY63" fmla="*/ 381737 h 675107"/>
                              <a:gd name="connsiteX64" fmla="*/ 263628 w 1889872"/>
                              <a:gd name="connsiteY64" fmla="*/ 360782 h 675107"/>
                              <a:gd name="connsiteX65" fmla="*/ 263628 w 1889872"/>
                              <a:gd name="connsiteY65" fmla="*/ 360782 h 675107"/>
                              <a:gd name="connsiteX66" fmla="*/ 673298 w 1889872"/>
                              <a:gd name="connsiteY66" fmla="*/ 638722 h 675107"/>
                              <a:gd name="connsiteX67" fmla="*/ 663297 w 1889872"/>
                              <a:gd name="connsiteY67" fmla="*/ 590430 h 675107"/>
                              <a:gd name="connsiteX68" fmla="*/ 768072 w 1889872"/>
                              <a:gd name="connsiteY68" fmla="*/ 509944 h 675107"/>
                              <a:gd name="connsiteX69" fmla="*/ 874085 w 1889872"/>
                              <a:gd name="connsiteY69" fmla="*/ 479845 h 675107"/>
                              <a:gd name="connsiteX70" fmla="*/ 883515 w 1889872"/>
                              <a:gd name="connsiteY70" fmla="*/ 467272 h 675107"/>
                              <a:gd name="connsiteX71" fmla="*/ 847034 w 1889872"/>
                              <a:gd name="connsiteY71" fmla="*/ 450793 h 675107"/>
                              <a:gd name="connsiteX72" fmla="*/ 761785 w 1889872"/>
                              <a:gd name="connsiteY72" fmla="*/ 449841 h 675107"/>
                              <a:gd name="connsiteX73" fmla="*/ 713113 w 1889872"/>
                              <a:gd name="connsiteY73" fmla="*/ 449936 h 675107"/>
                              <a:gd name="connsiteX74" fmla="*/ 712255 w 1889872"/>
                              <a:gd name="connsiteY74" fmla="*/ 446031 h 675107"/>
                              <a:gd name="connsiteX75" fmla="*/ 778740 w 1889872"/>
                              <a:gd name="connsiteY75" fmla="*/ 433934 h 675107"/>
                              <a:gd name="connsiteX76" fmla="*/ 891135 w 1889872"/>
                              <a:gd name="connsiteY76" fmla="*/ 411646 h 675107"/>
                              <a:gd name="connsiteX77" fmla="*/ 992481 w 1889872"/>
                              <a:gd name="connsiteY77" fmla="*/ 392977 h 675107"/>
                              <a:gd name="connsiteX78" fmla="*/ 1102209 w 1889872"/>
                              <a:gd name="connsiteY78" fmla="*/ 370212 h 675107"/>
                              <a:gd name="connsiteX79" fmla="*/ 1159454 w 1889872"/>
                              <a:gd name="connsiteY79" fmla="*/ 355448 h 675107"/>
                              <a:gd name="connsiteX80" fmla="*/ 1192220 w 1889872"/>
                              <a:gd name="connsiteY80" fmla="*/ 343732 h 675107"/>
                              <a:gd name="connsiteX81" fmla="*/ 1247275 w 1889872"/>
                              <a:gd name="connsiteY81" fmla="*/ 328111 h 675107"/>
                              <a:gd name="connsiteX82" fmla="*/ 1254038 w 1889872"/>
                              <a:gd name="connsiteY82" fmla="*/ 325349 h 675107"/>
                              <a:gd name="connsiteX83" fmla="*/ 1318522 w 1889872"/>
                              <a:gd name="connsiteY83" fmla="*/ 310014 h 675107"/>
                              <a:gd name="connsiteX84" fmla="*/ 1252895 w 1889872"/>
                              <a:gd name="connsiteY84" fmla="*/ 273343 h 675107"/>
                              <a:gd name="connsiteX85" fmla="*/ 1265944 w 1889872"/>
                              <a:gd name="connsiteY85" fmla="*/ 268866 h 675107"/>
                              <a:gd name="connsiteX86" fmla="*/ 1385006 w 1889872"/>
                              <a:gd name="connsiteY86" fmla="*/ 251911 h 675107"/>
                              <a:gd name="connsiteX87" fmla="*/ 1480256 w 1889872"/>
                              <a:gd name="connsiteY87" fmla="*/ 240196 h 675107"/>
                              <a:gd name="connsiteX88" fmla="*/ 1552646 w 1889872"/>
                              <a:gd name="connsiteY88" fmla="*/ 231718 h 675107"/>
                              <a:gd name="connsiteX89" fmla="*/ 1626941 w 1889872"/>
                              <a:gd name="connsiteY89" fmla="*/ 225337 h 675107"/>
                              <a:gd name="connsiteX90" fmla="*/ 1655993 w 1889872"/>
                              <a:gd name="connsiteY90" fmla="*/ 221717 h 675107"/>
                              <a:gd name="connsiteX91" fmla="*/ 1667137 w 1889872"/>
                              <a:gd name="connsiteY91" fmla="*/ 220098 h 675107"/>
                              <a:gd name="connsiteX92" fmla="*/ 1713524 w 1889872"/>
                              <a:gd name="connsiteY92" fmla="*/ 220765 h 675107"/>
                              <a:gd name="connsiteX93" fmla="*/ 1782104 w 1889872"/>
                              <a:gd name="connsiteY93" fmla="*/ 219050 h 675107"/>
                              <a:gd name="connsiteX94" fmla="*/ 1799915 w 1889872"/>
                              <a:gd name="connsiteY94" fmla="*/ 219622 h 675107"/>
                              <a:gd name="connsiteX95" fmla="*/ 1857732 w 1889872"/>
                              <a:gd name="connsiteY95" fmla="*/ 223527 h 675107"/>
                              <a:gd name="connsiteX96" fmla="*/ 1886974 w 1889872"/>
                              <a:gd name="connsiteY96" fmla="*/ 216764 h 675107"/>
                              <a:gd name="connsiteX97" fmla="*/ 1865447 w 1889872"/>
                              <a:gd name="connsiteY97" fmla="*/ 198095 h 675107"/>
                              <a:gd name="connsiteX98" fmla="*/ 1774674 w 1889872"/>
                              <a:gd name="connsiteY98" fmla="*/ 200857 h 675107"/>
                              <a:gd name="connsiteX99" fmla="*/ 1655897 w 1889872"/>
                              <a:gd name="connsiteY99" fmla="*/ 203715 h 675107"/>
                              <a:gd name="connsiteX100" fmla="*/ 1606653 w 1889872"/>
                              <a:gd name="connsiteY100" fmla="*/ 205525 h 675107"/>
                              <a:gd name="connsiteX101" fmla="*/ 1549884 w 1889872"/>
                              <a:gd name="connsiteY101" fmla="*/ 203143 h 675107"/>
                              <a:gd name="connsiteX102" fmla="*/ 1460539 w 1889872"/>
                              <a:gd name="connsiteY102" fmla="*/ 202286 h 675107"/>
                              <a:gd name="connsiteX103" fmla="*/ 1369862 w 1889872"/>
                              <a:gd name="connsiteY103" fmla="*/ 202286 h 675107"/>
                              <a:gd name="connsiteX104" fmla="*/ 1214128 w 1889872"/>
                              <a:gd name="connsiteY104" fmla="*/ 208477 h 675107"/>
                              <a:gd name="connsiteX105" fmla="*/ 1074205 w 1889872"/>
                              <a:gd name="connsiteY105" fmla="*/ 215621 h 675107"/>
                              <a:gd name="connsiteX106" fmla="*/ 1004482 w 1889872"/>
                              <a:gd name="connsiteY106" fmla="*/ 221622 h 675107"/>
                              <a:gd name="connsiteX107" fmla="*/ 862941 w 1889872"/>
                              <a:gd name="connsiteY107" fmla="*/ 231623 h 675107"/>
                              <a:gd name="connsiteX108" fmla="*/ 675489 w 1889872"/>
                              <a:gd name="connsiteY108" fmla="*/ 248959 h 675107"/>
                              <a:gd name="connsiteX109" fmla="*/ 570904 w 1889872"/>
                              <a:gd name="connsiteY109" fmla="*/ 260770 h 675107"/>
                              <a:gd name="connsiteX110" fmla="*/ 465844 w 1889872"/>
                              <a:gd name="connsiteY110" fmla="*/ 279439 h 675107"/>
                              <a:gd name="connsiteX111" fmla="*/ 356687 w 1889872"/>
                              <a:gd name="connsiteY111" fmla="*/ 306299 h 675107"/>
                              <a:gd name="connsiteX112" fmla="*/ 327541 w 1889872"/>
                              <a:gd name="connsiteY112" fmla="*/ 314776 h 675107"/>
                              <a:gd name="connsiteX113" fmla="*/ 282964 w 1889872"/>
                              <a:gd name="connsiteY113" fmla="*/ 331159 h 675107"/>
                              <a:gd name="connsiteX114" fmla="*/ 205240 w 1889872"/>
                              <a:gd name="connsiteY114" fmla="*/ 367354 h 675107"/>
                              <a:gd name="connsiteX115" fmla="*/ 152852 w 1889872"/>
                              <a:gd name="connsiteY115" fmla="*/ 385833 h 675107"/>
                              <a:gd name="connsiteX116" fmla="*/ 129611 w 1889872"/>
                              <a:gd name="connsiteY116" fmla="*/ 385833 h 675107"/>
                              <a:gd name="connsiteX117" fmla="*/ 59126 w 1889872"/>
                              <a:gd name="connsiteY117" fmla="*/ 380404 h 675107"/>
                              <a:gd name="connsiteX118" fmla="*/ 42934 w 1889872"/>
                              <a:gd name="connsiteY118" fmla="*/ 363449 h 675107"/>
                              <a:gd name="connsiteX119" fmla="*/ 84272 w 1889872"/>
                              <a:gd name="connsiteY119" fmla="*/ 318586 h 675107"/>
                              <a:gd name="connsiteX120" fmla="*/ 180379 w 1889872"/>
                              <a:gd name="connsiteY120" fmla="*/ 270771 h 675107"/>
                              <a:gd name="connsiteX121" fmla="*/ 261437 w 1889872"/>
                              <a:gd name="connsiteY121" fmla="*/ 238386 h 675107"/>
                              <a:gd name="connsiteX122" fmla="*/ 343543 w 1889872"/>
                              <a:gd name="connsiteY122" fmla="*/ 208573 h 675107"/>
                              <a:gd name="connsiteX123" fmla="*/ 384310 w 1889872"/>
                              <a:gd name="connsiteY123" fmla="*/ 192571 h 675107"/>
                              <a:gd name="connsiteX124" fmla="*/ 448318 w 1889872"/>
                              <a:gd name="connsiteY124" fmla="*/ 173425 h 675107"/>
                              <a:gd name="connsiteX125" fmla="*/ 520422 w 1889872"/>
                              <a:gd name="connsiteY125" fmla="*/ 152185 h 675107"/>
                              <a:gd name="connsiteX126" fmla="*/ 591288 w 1889872"/>
                              <a:gd name="connsiteY126" fmla="*/ 134468 h 675107"/>
                              <a:gd name="connsiteX127" fmla="*/ 695873 w 1889872"/>
                              <a:gd name="connsiteY127" fmla="*/ 112465 h 675107"/>
                              <a:gd name="connsiteX128" fmla="*/ 741973 w 1889872"/>
                              <a:gd name="connsiteY128" fmla="*/ 102083 h 675107"/>
                              <a:gd name="connsiteX129" fmla="*/ 792265 w 1889872"/>
                              <a:gd name="connsiteY129" fmla="*/ 90939 h 675107"/>
                              <a:gd name="connsiteX130" fmla="*/ 796838 w 1889872"/>
                              <a:gd name="connsiteY130" fmla="*/ 91510 h 675107"/>
                              <a:gd name="connsiteX131" fmla="*/ 826270 w 1889872"/>
                              <a:gd name="connsiteY131" fmla="*/ 90082 h 675107"/>
                              <a:gd name="connsiteX132" fmla="*/ 911519 w 1889872"/>
                              <a:gd name="connsiteY132" fmla="*/ 76461 h 675107"/>
                              <a:gd name="connsiteX133" fmla="*/ 937331 w 1889872"/>
                              <a:gd name="connsiteY133" fmla="*/ 71984 h 675107"/>
                              <a:gd name="connsiteX134" fmla="*/ 1014484 w 1889872"/>
                              <a:gd name="connsiteY134" fmla="*/ 67984 h 675107"/>
                              <a:gd name="connsiteX135" fmla="*/ 1083064 w 1889872"/>
                              <a:gd name="connsiteY135" fmla="*/ 59697 h 675107"/>
                              <a:gd name="connsiteX136" fmla="*/ 1227939 w 1889872"/>
                              <a:gd name="connsiteY136" fmla="*/ 51220 h 675107"/>
                              <a:gd name="connsiteX137" fmla="*/ 1316045 w 1889872"/>
                              <a:gd name="connsiteY137" fmla="*/ 45695 h 675107"/>
                              <a:gd name="connsiteX138" fmla="*/ 1394150 w 1889872"/>
                              <a:gd name="connsiteY138" fmla="*/ 41218 h 675107"/>
                              <a:gd name="connsiteX139" fmla="*/ 1531025 w 1889872"/>
                              <a:gd name="connsiteY139" fmla="*/ 40361 h 675107"/>
                              <a:gd name="connsiteX140" fmla="*/ 1567410 w 1889872"/>
                              <a:gd name="connsiteY140" fmla="*/ 24454 h 675107"/>
                              <a:gd name="connsiteX141" fmla="*/ 1553789 w 1889872"/>
                              <a:gd name="connsiteY141" fmla="*/ 8071 h 675107"/>
                              <a:gd name="connsiteX142" fmla="*/ 1418725 w 1889872"/>
                              <a:gd name="connsiteY142" fmla="*/ 70 h 675107"/>
                              <a:gd name="connsiteX143" fmla="*/ 1266039 w 1889872"/>
                              <a:gd name="connsiteY143" fmla="*/ 4357 h 675107"/>
                              <a:gd name="connsiteX144" fmla="*/ 1041154 w 1889872"/>
                              <a:gd name="connsiteY144" fmla="*/ 19025 h 675107"/>
                              <a:gd name="connsiteX145" fmla="*/ 931521 w 1889872"/>
                              <a:gd name="connsiteY145" fmla="*/ 29788 h 675107"/>
                              <a:gd name="connsiteX146" fmla="*/ 801886 w 1889872"/>
                              <a:gd name="connsiteY146" fmla="*/ 42838 h 675107"/>
                              <a:gd name="connsiteX147" fmla="*/ 638627 w 1889872"/>
                              <a:gd name="connsiteY147" fmla="*/ 62650 h 675107"/>
                              <a:gd name="connsiteX148" fmla="*/ 459557 w 1889872"/>
                              <a:gd name="connsiteY148" fmla="*/ 92558 h 675107"/>
                              <a:gd name="connsiteX149" fmla="*/ 344590 w 1889872"/>
                              <a:gd name="connsiteY149" fmla="*/ 117037 h 675107"/>
                              <a:gd name="connsiteX150" fmla="*/ 269248 w 1889872"/>
                              <a:gd name="connsiteY150" fmla="*/ 139993 h 675107"/>
                              <a:gd name="connsiteX151" fmla="*/ 227814 w 1889872"/>
                              <a:gd name="connsiteY151" fmla="*/ 165424 h 675107"/>
                              <a:gd name="connsiteX152" fmla="*/ 246864 w 1889872"/>
                              <a:gd name="connsiteY152" fmla="*/ 183998 h 675107"/>
                              <a:gd name="connsiteX153" fmla="*/ 283154 w 1889872"/>
                              <a:gd name="connsiteY153" fmla="*/ 181522 h 675107"/>
                              <a:gd name="connsiteX154" fmla="*/ 284011 w 1889872"/>
                              <a:gd name="connsiteY154" fmla="*/ 178474 h 675107"/>
                              <a:gd name="connsiteX155" fmla="*/ 274963 w 1889872"/>
                              <a:gd name="connsiteY155" fmla="*/ 173330 h 675107"/>
                              <a:gd name="connsiteX156" fmla="*/ 274677 w 1889872"/>
                              <a:gd name="connsiteY156" fmla="*/ 161138 h 675107"/>
                              <a:gd name="connsiteX157" fmla="*/ 313348 w 1889872"/>
                              <a:gd name="connsiteY157" fmla="*/ 147898 h 675107"/>
                              <a:gd name="connsiteX158" fmla="*/ 330589 w 1889872"/>
                              <a:gd name="connsiteY158" fmla="*/ 143612 h 675107"/>
                              <a:gd name="connsiteX159" fmla="*/ 396978 w 1889872"/>
                              <a:gd name="connsiteY159" fmla="*/ 124848 h 675107"/>
                              <a:gd name="connsiteX160" fmla="*/ 472035 w 1889872"/>
                              <a:gd name="connsiteY160" fmla="*/ 110179 h 675107"/>
                              <a:gd name="connsiteX161" fmla="*/ 588430 w 1889872"/>
                              <a:gd name="connsiteY161" fmla="*/ 87510 h 675107"/>
                              <a:gd name="connsiteX162" fmla="*/ 595098 w 1889872"/>
                              <a:gd name="connsiteY162" fmla="*/ 87034 h 675107"/>
                              <a:gd name="connsiteX163" fmla="*/ 656439 w 1889872"/>
                              <a:gd name="connsiteY163" fmla="*/ 80557 h 675107"/>
                              <a:gd name="connsiteX164" fmla="*/ 745021 w 1889872"/>
                              <a:gd name="connsiteY164" fmla="*/ 69412 h 675107"/>
                              <a:gd name="connsiteX165" fmla="*/ 751022 w 1889872"/>
                              <a:gd name="connsiteY165" fmla="*/ 67793 h 675107"/>
                              <a:gd name="connsiteX166" fmla="*/ 783121 w 1889872"/>
                              <a:gd name="connsiteY166" fmla="*/ 61316 h 675107"/>
                              <a:gd name="connsiteX167" fmla="*/ 820555 w 1889872"/>
                              <a:gd name="connsiteY167" fmla="*/ 59125 h 675107"/>
                              <a:gd name="connsiteX168" fmla="*/ 877514 w 1889872"/>
                              <a:gd name="connsiteY168" fmla="*/ 53315 h 675107"/>
                              <a:gd name="connsiteX169" fmla="*/ 945427 w 1889872"/>
                              <a:gd name="connsiteY169" fmla="*/ 45886 h 675107"/>
                              <a:gd name="connsiteX170" fmla="*/ 1027438 w 1889872"/>
                              <a:gd name="connsiteY170" fmla="*/ 37408 h 675107"/>
                              <a:gd name="connsiteX171" fmla="*/ 1168217 w 1889872"/>
                              <a:gd name="connsiteY171" fmla="*/ 25978 h 675107"/>
                              <a:gd name="connsiteX172" fmla="*/ 1188125 w 1889872"/>
                              <a:gd name="connsiteY172" fmla="*/ 25978 h 675107"/>
                              <a:gd name="connsiteX173" fmla="*/ 1276326 w 1889872"/>
                              <a:gd name="connsiteY173" fmla="*/ 22930 h 675107"/>
                              <a:gd name="connsiteX174" fmla="*/ 1294709 w 1889872"/>
                              <a:gd name="connsiteY174" fmla="*/ 22359 h 675107"/>
                              <a:gd name="connsiteX175" fmla="*/ 1342810 w 1889872"/>
                              <a:gd name="connsiteY175" fmla="*/ 19882 h 675107"/>
                              <a:gd name="connsiteX176" fmla="*/ 1349097 w 1889872"/>
                              <a:gd name="connsiteY176" fmla="*/ 19882 h 675107"/>
                              <a:gd name="connsiteX177" fmla="*/ 1377672 w 1889872"/>
                              <a:gd name="connsiteY177" fmla="*/ 20168 h 675107"/>
                              <a:gd name="connsiteX178" fmla="*/ 1363004 w 1889872"/>
                              <a:gd name="connsiteY178" fmla="*/ 23978 h 675107"/>
                              <a:gd name="connsiteX179" fmla="*/ 1291280 w 1889872"/>
                              <a:gd name="connsiteY179" fmla="*/ 28264 h 675107"/>
                              <a:gd name="connsiteX180" fmla="*/ 1241560 w 1889872"/>
                              <a:gd name="connsiteY180" fmla="*/ 33217 h 675107"/>
                              <a:gd name="connsiteX181" fmla="*/ 1109924 w 1889872"/>
                              <a:gd name="connsiteY181" fmla="*/ 42742 h 675107"/>
                              <a:gd name="connsiteX182" fmla="*/ 913423 w 1889872"/>
                              <a:gd name="connsiteY182" fmla="*/ 62269 h 675107"/>
                              <a:gd name="connsiteX183" fmla="*/ 893707 w 1889872"/>
                              <a:gd name="connsiteY183" fmla="*/ 60459 h 675107"/>
                              <a:gd name="connsiteX184" fmla="*/ 873609 w 1889872"/>
                              <a:gd name="connsiteY184" fmla="*/ 67793 h 675107"/>
                              <a:gd name="connsiteX185" fmla="*/ 816364 w 1889872"/>
                              <a:gd name="connsiteY185" fmla="*/ 75604 h 675107"/>
                              <a:gd name="connsiteX186" fmla="*/ 665202 w 1889872"/>
                              <a:gd name="connsiteY186" fmla="*/ 103131 h 675107"/>
                              <a:gd name="connsiteX187" fmla="*/ 543949 w 1889872"/>
                              <a:gd name="connsiteY187" fmla="*/ 131039 h 675107"/>
                              <a:gd name="connsiteX188" fmla="*/ 440126 w 1889872"/>
                              <a:gd name="connsiteY188" fmla="*/ 159138 h 675107"/>
                              <a:gd name="connsiteX189" fmla="*/ 336018 w 1889872"/>
                              <a:gd name="connsiteY189" fmla="*/ 191142 h 675107"/>
                              <a:gd name="connsiteX190" fmla="*/ 261913 w 1889872"/>
                              <a:gd name="connsiteY190" fmla="*/ 219050 h 675107"/>
                              <a:gd name="connsiteX191" fmla="*/ 181903 w 1889872"/>
                              <a:gd name="connsiteY191" fmla="*/ 247435 h 675107"/>
                              <a:gd name="connsiteX192" fmla="*/ 85034 w 1889872"/>
                              <a:gd name="connsiteY192" fmla="*/ 293726 h 675107"/>
                              <a:gd name="connsiteX193" fmla="*/ 3595 w 1889872"/>
                              <a:gd name="connsiteY193" fmla="*/ 357448 h 675107"/>
                              <a:gd name="connsiteX194" fmla="*/ 5405 w 1889872"/>
                              <a:gd name="connsiteY194" fmla="*/ 392977 h 675107"/>
                              <a:gd name="connsiteX195" fmla="*/ 65413 w 1889872"/>
                              <a:gd name="connsiteY195" fmla="*/ 413836 h 675107"/>
                              <a:gd name="connsiteX196" fmla="*/ 119515 w 1889872"/>
                              <a:gd name="connsiteY196" fmla="*/ 412027 h 675107"/>
                              <a:gd name="connsiteX197" fmla="*/ 143613 w 1889872"/>
                              <a:gd name="connsiteY197" fmla="*/ 411360 h 675107"/>
                              <a:gd name="connsiteX198" fmla="*/ 139517 w 1889872"/>
                              <a:gd name="connsiteY198" fmla="*/ 420218 h 675107"/>
                              <a:gd name="connsiteX199" fmla="*/ 128373 w 1889872"/>
                              <a:gd name="connsiteY199" fmla="*/ 461652 h 675107"/>
                              <a:gd name="connsiteX200" fmla="*/ 136374 w 1889872"/>
                              <a:gd name="connsiteY200" fmla="*/ 481369 h 675107"/>
                              <a:gd name="connsiteX201" fmla="*/ 214955 w 1889872"/>
                              <a:gd name="connsiteY201" fmla="*/ 508420 h 675107"/>
                              <a:gd name="connsiteX202" fmla="*/ 246483 w 1889872"/>
                              <a:gd name="connsiteY202" fmla="*/ 511658 h 675107"/>
                              <a:gd name="connsiteX203" fmla="*/ 261437 w 1889872"/>
                              <a:gd name="connsiteY203" fmla="*/ 512515 h 675107"/>
                              <a:gd name="connsiteX204" fmla="*/ 329541 w 1889872"/>
                              <a:gd name="connsiteY204" fmla="*/ 506705 h 675107"/>
                              <a:gd name="connsiteX205" fmla="*/ 373070 w 1889872"/>
                              <a:gd name="connsiteY205" fmla="*/ 500228 h 675107"/>
                              <a:gd name="connsiteX206" fmla="*/ 456890 w 1889872"/>
                              <a:gd name="connsiteY206" fmla="*/ 490227 h 675107"/>
                              <a:gd name="connsiteX207" fmla="*/ 619387 w 1889872"/>
                              <a:gd name="connsiteY207" fmla="*/ 468319 h 675107"/>
                              <a:gd name="connsiteX208" fmla="*/ 721876 w 1889872"/>
                              <a:gd name="connsiteY208" fmla="*/ 466795 h 675107"/>
                              <a:gd name="connsiteX209" fmla="*/ 731972 w 1889872"/>
                              <a:gd name="connsiteY209" fmla="*/ 466319 h 675107"/>
                              <a:gd name="connsiteX210" fmla="*/ 786455 w 1889872"/>
                              <a:gd name="connsiteY210" fmla="*/ 465367 h 675107"/>
                              <a:gd name="connsiteX211" fmla="*/ 816554 w 1889872"/>
                              <a:gd name="connsiteY211" fmla="*/ 467367 h 675107"/>
                              <a:gd name="connsiteX212" fmla="*/ 796552 w 1889872"/>
                              <a:gd name="connsiteY212" fmla="*/ 476416 h 675107"/>
                              <a:gd name="connsiteX213" fmla="*/ 685490 w 1889872"/>
                              <a:gd name="connsiteY213" fmla="*/ 511944 h 675107"/>
                              <a:gd name="connsiteX214" fmla="*/ 632341 w 1889872"/>
                              <a:gd name="connsiteY214" fmla="*/ 548806 h 675107"/>
                              <a:gd name="connsiteX215" fmla="*/ 618148 w 1889872"/>
                              <a:gd name="connsiteY215" fmla="*/ 587096 h 675107"/>
                              <a:gd name="connsiteX216" fmla="*/ 632341 w 1889872"/>
                              <a:gd name="connsiteY216" fmla="*/ 622339 h 675107"/>
                              <a:gd name="connsiteX217" fmla="*/ 654820 w 1889872"/>
                              <a:gd name="connsiteY217" fmla="*/ 657486 h 675107"/>
                              <a:gd name="connsiteX218" fmla="*/ 691681 w 1889872"/>
                              <a:gd name="connsiteY218" fmla="*/ 675107 h 675107"/>
                              <a:gd name="connsiteX219" fmla="*/ 673679 w 1889872"/>
                              <a:gd name="connsiteY219" fmla="*/ 638912 h 675107"/>
                              <a:gd name="connsiteX220" fmla="*/ 673679 w 1889872"/>
                              <a:gd name="connsiteY220" fmla="*/ 638912 h 67510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1889872" h="675107">
                                <a:moveTo>
                                  <a:pt x="540996" y="454222"/>
                                </a:moveTo>
                                <a:cubicBezTo>
                                  <a:pt x="507277" y="452413"/>
                                  <a:pt x="473464" y="450889"/>
                                  <a:pt x="439840" y="448603"/>
                                </a:cubicBezTo>
                                <a:cubicBezTo>
                                  <a:pt x="432982" y="448126"/>
                                  <a:pt x="426601" y="444507"/>
                                  <a:pt x="420028" y="442316"/>
                                </a:cubicBezTo>
                                <a:cubicBezTo>
                                  <a:pt x="424219" y="438887"/>
                                  <a:pt x="427267" y="434315"/>
                                  <a:pt x="432792" y="432315"/>
                                </a:cubicBezTo>
                                <a:cubicBezTo>
                                  <a:pt x="457938" y="423361"/>
                                  <a:pt x="482989" y="413836"/>
                                  <a:pt x="509659" y="406978"/>
                                </a:cubicBezTo>
                                <a:cubicBezTo>
                                  <a:pt x="546044" y="397644"/>
                                  <a:pt x="584049" y="390786"/>
                                  <a:pt x="621101" y="382499"/>
                                </a:cubicBezTo>
                                <a:cubicBezTo>
                                  <a:pt x="644628" y="377260"/>
                                  <a:pt x="667393" y="370879"/>
                                  <a:pt x="691110" y="366021"/>
                                </a:cubicBezTo>
                                <a:cubicBezTo>
                                  <a:pt x="717018" y="360782"/>
                                  <a:pt x="743783" y="357067"/>
                                  <a:pt x="769882" y="352114"/>
                                </a:cubicBezTo>
                                <a:cubicBezTo>
                                  <a:pt x="806077" y="345256"/>
                                  <a:pt x="841605" y="336779"/>
                                  <a:pt x="878181" y="330778"/>
                                </a:cubicBezTo>
                                <a:cubicBezTo>
                                  <a:pt x="926377" y="322873"/>
                                  <a:pt x="975241" y="316681"/>
                                  <a:pt x="1023818" y="309823"/>
                                </a:cubicBezTo>
                                <a:cubicBezTo>
                                  <a:pt x="1050012" y="306109"/>
                                  <a:pt x="1076301" y="302299"/>
                                  <a:pt x="1102685" y="299251"/>
                                </a:cubicBezTo>
                                <a:cubicBezTo>
                                  <a:pt x="1117925" y="297536"/>
                                  <a:pt x="1133642" y="297155"/>
                                  <a:pt x="1149072" y="296203"/>
                                </a:cubicBezTo>
                                <a:cubicBezTo>
                                  <a:pt x="1165169" y="295250"/>
                                  <a:pt x="1181267" y="293536"/>
                                  <a:pt x="1197364" y="293440"/>
                                </a:cubicBezTo>
                                <a:cubicBezTo>
                                  <a:pt x="1220224" y="293250"/>
                                  <a:pt x="1243179" y="293726"/>
                                  <a:pt x="1265944" y="294964"/>
                                </a:cubicBezTo>
                                <a:cubicBezTo>
                                  <a:pt x="1271373" y="295250"/>
                                  <a:pt x="1276326" y="299536"/>
                                  <a:pt x="1286042" y="304108"/>
                                </a:cubicBezTo>
                                <a:cubicBezTo>
                                  <a:pt x="1274802" y="308585"/>
                                  <a:pt x="1265944" y="311633"/>
                                  <a:pt x="1257943" y="315443"/>
                                </a:cubicBezTo>
                                <a:cubicBezTo>
                                  <a:pt x="1225081" y="330874"/>
                                  <a:pt x="1187553" y="340399"/>
                                  <a:pt x="1148977" y="348495"/>
                                </a:cubicBezTo>
                                <a:cubicBezTo>
                                  <a:pt x="1146310" y="349066"/>
                                  <a:pt x="1141738" y="349352"/>
                                  <a:pt x="1141357" y="350400"/>
                                </a:cubicBezTo>
                                <a:cubicBezTo>
                                  <a:pt x="1137547" y="359449"/>
                                  <a:pt x="1124021" y="357353"/>
                                  <a:pt x="1114687" y="359449"/>
                                </a:cubicBezTo>
                                <a:cubicBezTo>
                                  <a:pt x="1093732" y="364211"/>
                                  <a:pt x="1072396" y="368497"/>
                                  <a:pt x="1051060" y="372784"/>
                                </a:cubicBezTo>
                                <a:cubicBezTo>
                                  <a:pt x="1027342" y="377546"/>
                                  <a:pt x="1003435" y="381928"/>
                                  <a:pt x="979717" y="386690"/>
                                </a:cubicBezTo>
                                <a:cubicBezTo>
                                  <a:pt x="945142" y="393548"/>
                                  <a:pt x="910756" y="400787"/>
                                  <a:pt x="876085" y="407455"/>
                                </a:cubicBezTo>
                                <a:cubicBezTo>
                                  <a:pt x="856940" y="411169"/>
                                  <a:pt x="837223" y="413551"/>
                                  <a:pt x="817983" y="417170"/>
                                </a:cubicBezTo>
                                <a:cubicBezTo>
                                  <a:pt x="778835" y="424409"/>
                                  <a:pt x="740164" y="432601"/>
                                  <a:pt x="700825" y="439459"/>
                                </a:cubicBezTo>
                                <a:cubicBezTo>
                                  <a:pt x="648628" y="448603"/>
                                  <a:pt x="596050" y="457175"/>
                                  <a:pt x="540805" y="454127"/>
                                </a:cubicBezTo>
                                <a:close/>
                                <a:moveTo>
                                  <a:pt x="390787" y="464128"/>
                                </a:moveTo>
                                <a:cubicBezTo>
                                  <a:pt x="414694" y="468034"/>
                                  <a:pt x="439078" y="470986"/>
                                  <a:pt x="464796" y="474511"/>
                                </a:cubicBezTo>
                                <a:cubicBezTo>
                                  <a:pt x="461462" y="475368"/>
                                  <a:pt x="457748" y="476892"/>
                                  <a:pt x="453747" y="477273"/>
                                </a:cubicBezTo>
                                <a:cubicBezTo>
                                  <a:pt x="397835" y="482035"/>
                                  <a:pt x="342019" y="487560"/>
                                  <a:pt x="285821" y="490703"/>
                                </a:cubicBezTo>
                                <a:cubicBezTo>
                                  <a:pt x="266104" y="491846"/>
                                  <a:pt x="245435" y="487084"/>
                                  <a:pt x="225242" y="484893"/>
                                </a:cubicBezTo>
                                <a:cubicBezTo>
                                  <a:pt x="217336" y="484036"/>
                                  <a:pt x="208097" y="484417"/>
                                  <a:pt x="202001" y="481845"/>
                                </a:cubicBezTo>
                                <a:cubicBezTo>
                                  <a:pt x="181332" y="473272"/>
                                  <a:pt x="163139" y="456413"/>
                                  <a:pt x="171997" y="437077"/>
                                </a:cubicBezTo>
                                <a:cubicBezTo>
                                  <a:pt x="176665" y="426790"/>
                                  <a:pt x="183713" y="416789"/>
                                  <a:pt x="192000" y="407455"/>
                                </a:cubicBezTo>
                                <a:cubicBezTo>
                                  <a:pt x="198667" y="399930"/>
                                  <a:pt x="209716" y="396215"/>
                                  <a:pt x="225528" y="398406"/>
                                </a:cubicBezTo>
                                <a:cubicBezTo>
                                  <a:pt x="234386" y="399644"/>
                                  <a:pt x="244483" y="397930"/>
                                  <a:pt x="253817" y="396882"/>
                                </a:cubicBezTo>
                                <a:cubicBezTo>
                                  <a:pt x="277725" y="394215"/>
                                  <a:pt x="301633" y="391167"/>
                                  <a:pt x="325540" y="388405"/>
                                </a:cubicBezTo>
                                <a:cubicBezTo>
                                  <a:pt x="349543" y="385547"/>
                                  <a:pt x="373642" y="382880"/>
                                  <a:pt x="397645" y="380118"/>
                                </a:cubicBezTo>
                                <a:cubicBezTo>
                                  <a:pt x="451270" y="373927"/>
                                  <a:pt x="504896" y="367450"/>
                                  <a:pt x="558713" y="361735"/>
                                </a:cubicBezTo>
                                <a:cubicBezTo>
                                  <a:pt x="585382" y="358877"/>
                                  <a:pt x="612624" y="357925"/>
                                  <a:pt x="639294" y="354972"/>
                                </a:cubicBezTo>
                                <a:cubicBezTo>
                                  <a:pt x="661106" y="352591"/>
                                  <a:pt x="682538" y="348590"/>
                                  <a:pt x="704159" y="345447"/>
                                </a:cubicBezTo>
                                <a:cubicBezTo>
                                  <a:pt x="707112" y="344971"/>
                                  <a:pt x="710446" y="345447"/>
                                  <a:pt x="716732" y="345447"/>
                                </a:cubicBezTo>
                                <a:cubicBezTo>
                                  <a:pt x="712160" y="348019"/>
                                  <a:pt x="710255" y="349924"/>
                                  <a:pt x="707588" y="350400"/>
                                </a:cubicBezTo>
                                <a:cubicBezTo>
                                  <a:pt x="683204" y="354972"/>
                                  <a:pt x="658534" y="359068"/>
                                  <a:pt x="634246" y="363830"/>
                                </a:cubicBezTo>
                                <a:cubicBezTo>
                                  <a:pt x="602908" y="369926"/>
                                  <a:pt x="571476" y="376117"/>
                                  <a:pt x="540615" y="383166"/>
                                </a:cubicBezTo>
                                <a:cubicBezTo>
                                  <a:pt x="510611" y="390024"/>
                                  <a:pt x="481084" y="397549"/>
                                  <a:pt x="451937" y="405550"/>
                                </a:cubicBezTo>
                                <a:cubicBezTo>
                                  <a:pt x="432030" y="411074"/>
                                  <a:pt x="412313" y="417170"/>
                                  <a:pt x="394120" y="424504"/>
                                </a:cubicBezTo>
                                <a:cubicBezTo>
                                  <a:pt x="385072" y="428124"/>
                                  <a:pt x="377833" y="434601"/>
                                  <a:pt x="372975" y="440792"/>
                                </a:cubicBezTo>
                                <a:cubicBezTo>
                                  <a:pt x="365069" y="450793"/>
                                  <a:pt x="373642" y="461366"/>
                                  <a:pt x="391072" y="464224"/>
                                </a:cubicBezTo>
                                <a:close/>
                                <a:moveTo>
                                  <a:pt x="263533" y="360592"/>
                                </a:moveTo>
                                <a:cubicBezTo>
                                  <a:pt x="271819" y="356401"/>
                                  <a:pt x="280011" y="352114"/>
                                  <a:pt x="289155" y="348781"/>
                                </a:cubicBezTo>
                                <a:cubicBezTo>
                                  <a:pt x="310396" y="341065"/>
                                  <a:pt x="332113" y="333826"/>
                                  <a:pt x="353830" y="326778"/>
                                </a:cubicBezTo>
                                <a:cubicBezTo>
                                  <a:pt x="378690" y="318586"/>
                                  <a:pt x="403550" y="310300"/>
                                  <a:pt x="429077" y="303061"/>
                                </a:cubicBezTo>
                                <a:cubicBezTo>
                                  <a:pt x="445651" y="298298"/>
                                  <a:pt x="463272" y="294679"/>
                                  <a:pt x="480893" y="291535"/>
                                </a:cubicBezTo>
                                <a:cubicBezTo>
                                  <a:pt x="524327" y="283820"/>
                                  <a:pt x="567571" y="275248"/>
                                  <a:pt x="611767" y="269818"/>
                                </a:cubicBezTo>
                                <a:cubicBezTo>
                                  <a:pt x="672250" y="262389"/>
                                  <a:pt x="733592" y="257436"/>
                                  <a:pt x="794551" y="251435"/>
                                </a:cubicBezTo>
                                <a:cubicBezTo>
                                  <a:pt x="843129" y="246577"/>
                                  <a:pt x="891706" y="241434"/>
                                  <a:pt x="940379" y="237052"/>
                                </a:cubicBezTo>
                                <a:cubicBezTo>
                                  <a:pt x="972574" y="234100"/>
                                  <a:pt x="1004959" y="232099"/>
                                  <a:pt x="1037249" y="229718"/>
                                </a:cubicBezTo>
                                <a:cubicBezTo>
                                  <a:pt x="1060680" y="227908"/>
                                  <a:pt x="1084112" y="225813"/>
                                  <a:pt x="1107638" y="224479"/>
                                </a:cubicBezTo>
                                <a:cubicBezTo>
                                  <a:pt x="1129641" y="223241"/>
                                  <a:pt x="1151834" y="222670"/>
                                  <a:pt x="1173932" y="222003"/>
                                </a:cubicBezTo>
                                <a:cubicBezTo>
                                  <a:pt x="1213651" y="220765"/>
                                  <a:pt x="1253371" y="219717"/>
                                  <a:pt x="1293090" y="218669"/>
                                </a:cubicBezTo>
                                <a:cubicBezTo>
                                  <a:pt x="1311950" y="218193"/>
                                  <a:pt x="1330904" y="218193"/>
                                  <a:pt x="1349764" y="217526"/>
                                </a:cubicBezTo>
                                <a:cubicBezTo>
                                  <a:pt x="1368528" y="216955"/>
                                  <a:pt x="1387292" y="214478"/>
                                  <a:pt x="1405866" y="215335"/>
                                </a:cubicBezTo>
                                <a:cubicBezTo>
                                  <a:pt x="1441585" y="216859"/>
                                  <a:pt x="1477113" y="220193"/>
                                  <a:pt x="1506831" y="222289"/>
                                </a:cubicBezTo>
                                <a:cubicBezTo>
                                  <a:pt x="1086969" y="281725"/>
                                  <a:pt x="661963" y="345161"/>
                                  <a:pt x="223718" y="381737"/>
                                </a:cubicBezTo>
                                <a:cubicBezTo>
                                  <a:pt x="238672" y="373831"/>
                                  <a:pt x="250960" y="367164"/>
                                  <a:pt x="263628" y="360782"/>
                                </a:cubicBezTo>
                                <a:lnTo>
                                  <a:pt x="263628" y="360782"/>
                                </a:lnTo>
                                <a:close/>
                                <a:moveTo>
                                  <a:pt x="673298" y="638722"/>
                                </a:moveTo>
                                <a:cubicBezTo>
                                  <a:pt x="668155" y="622815"/>
                                  <a:pt x="660916" y="606241"/>
                                  <a:pt x="663297" y="590430"/>
                                </a:cubicBezTo>
                                <a:cubicBezTo>
                                  <a:pt x="669393" y="550234"/>
                                  <a:pt x="711779" y="526136"/>
                                  <a:pt x="768072" y="509944"/>
                                </a:cubicBezTo>
                                <a:cubicBezTo>
                                  <a:pt x="803315" y="499847"/>
                                  <a:pt x="838557" y="489655"/>
                                  <a:pt x="874085" y="479845"/>
                                </a:cubicBezTo>
                                <a:cubicBezTo>
                                  <a:pt x="883991" y="477082"/>
                                  <a:pt x="885896" y="473177"/>
                                  <a:pt x="883515" y="467272"/>
                                </a:cubicBezTo>
                                <a:cubicBezTo>
                                  <a:pt x="878371" y="454984"/>
                                  <a:pt x="868180" y="450793"/>
                                  <a:pt x="847034" y="450793"/>
                                </a:cubicBezTo>
                                <a:cubicBezTo>
                                  <a:pt x="818650" y="450793"/>
                                  <a:pt x="790265" y="450127"/>
                                  <a:pt x="761785" y="449841"/>
                                </a:cubicBezTo>
                                <a:cubicBezTo>
                                  <a:pt x="745593" y="449746"/>
                                  <a:pt x="729305" y="449841"/>
                                  <a:pt x="713113" y="449936"/>
                                </a:cubicBezTo>
                                <a:cubicBezTo>
                                  <a:pt x="712827" y="448603"/>
                                  <a:pt x="712541" y="447364"/>
                                  <a:pt x="712255" y="446031"/>
                                </a:cubicBezTo>
                                <a:cubicBezTo>
                                  <a:pt x="734353" y="441935"/>
                                  <a:pt x="756166" y="436601"/>
                                  <a:pt x="778740" y="433934"/>
                                </a:cubicBezTo>
                                <a:cubicBezTo>
                                  <a:pt x="817697" y="429267"/>
                                  <a:pt x="853606" y="418789"/>
                                  <a:pt x="891135" y="411646"/>
                                </a:cubicBezTo>
                                <a:cubicBezTo>
                                  <a:pt x="924663" y="405264"/>
                                  <a:pt x="959810" y="402978"/>
                                  <a:pt x="992481" y="392977"/>
                                </a:cubicBezTo>
                                <a:cubicBezTo>
                                  <a:pt x="1026676" y="382404"/>
                                  <a:pt x="1065728" y="378022"/>
                                  <a:pt x="1102209" y="370212"/>
                                </a:cubicBezTo>
                                <a:cubicBezTo>
                                  <a:pt x="1121735" y="366021"/>
                                  <a:pt x="1140785" y="360877"/>
                                  <a:pt x="1159454" y="355448"/>
                                </a:cubicBezTo>
                                <a:cubicBezTo>
                                  <a:pt x="1170980" y="352114"/>
                                  <a:pt x="1181171" y="344018"/>
                                  <a:pt x="1192220" y="343732"/>
                                </a:cubicBezTo>
                                <a:cubicBezTo>
                                  <a:pt x="1215176" y="343256"/>
                                  <a:pt x="1231082" y="336208"/>
                                  <a:pt x="1247275" y="328111"/>
                                </a:cubicBezTo>
                                <a:cubicBezTo>
                                  <a:pt x="1249370" y="327064"/>
                                  <a:pt x="1251561" y="325921"/>
                                  <a:pt x="1254038" y="325349"/>
                                </a:cubicBezTo>
                                <a:cubicBezTo>
                                  <a:pt x="1276612" y="319920"/>
                                  <a:pt x="1299376" y="314586"/>
                                  <a:pt x="1318522" y="310014"/>
                                </a:cubicBezTo>
                                <a:cubicBezTo>
                                  <a:pt x="1324142" y="276772"/>
                                  <a:pt x="1289661" y="274486"/>
                                  <a:pt x="1252895" y="273343"/>
                                </a:cubicBezTo>
                                <a:cubicBezTo>
                                  <a:pt x="1258038" y="270771"/>
                                  <a:pt x="1261848" y="269437"/>
                                  <a:pt x="1265944" y="268866"/>
                                </a:cubicBezTo>
                                <a:cubicBezTo>
                                  <a:pt x="1305568" y="263151"/>
                                  <a:pt x="1345192" y="257245"/>
                                  <a:pt x="1385006" y="251911"/>
                                </a:cubicBezTo>
                                <a:cubicBezTo>
                                  <a:pt x="1416629" y="247625"/>
                                  <a:pt x="1448443" y="244101"/>
                                  <a:pt x="1480256" y="240196"/>
                                </a:cubicBezTo>
                                <a:cubicBezTo>
                                  <a:pt x="1504355" y="237338"/>
                                  <a:pt x="1528453" y="234195"/>
                                  <a:pt x="1552646" y="231718"/>
                                </a:cubicBezTo>
                                <a:cubicBezTo>
                                  <a:pt x="1577316" y="229242"/>
                                  <a:pt x="1602176" y="227527"/>
                                  <a:pt x="1626941" y="225337"/>
                                </a:cubicBezTo>
                                <a:cubicBezTo>
                                  <a:pt x="1636752" y="224479"/>
                                  <a:pt x="1646372" y="222955"/>
                                  <a:pt x="1655993" y="221717"/>
                                </a:cubicBezTo>
                                <a:cubicBezTo>
                                  <a:pt x="1659707" y="221241"/>
                                  <a:pt x="1663422" y="220098"/>
                                  <a:pt x="1667137" y="220098"/>
                                </a:cubicBezTo>
                                <a:cubicBezTo>
                                  <a:pt x="1682567" y="220098"/>
                                  <a:pt x="1698093" y="220955"/>
                                  <a:pt x="1713524" y="220765"/>
                                </a:cubicBezTo>
                                <a:cubicBezTo>
                                  <a:pt x="1736384" y="220479"/>
                                  <a:pt x="1759243" y="219526"/>
                                  <a:pt x="1782104" y="219050"/>
                                </a:cubicBezTo>
                                <a:cubicBezTo>
                                  <a:pt x="1788009" y="218955"/>
                                  <a:pt x="1794010" y="219241"/>
                                  <a:pt x="1799915" y="219622"/>
                                </a:cubicBezTo>
                                <a:cubicBezTo>
                                  <a:pt x="1819251" y="220955"/>
                                  <a:pt x="1838492" y="223432"/>
                                  <a:pt x="1857732" y="223527"/>
                                </a:cubicBezTo>
                                <a:cubicBezTo>
                                  <a:pt x="1867733" y="223527"/>
                                  <a:pt x="1881354" y="221146"/>
                                  <a:pt x="1886974" y="216764"/>
                                </a:cubicBezTo>
                                <a:cubicBezTo>
                                  <a:pt x="1896213" y="209620"/>
                                  <a:pt x="1881830" y="197714"/>
                                  <a:pt x="1865447" y="198095"/>
                                </a:cubicBezTo>
                                <a:cubicBezTo>
                                  <a:pt x="1835158" y="198762"/>
                                  <a:pt x="1804963" y="200000"/>
                                  <a:pt x="1774674" y="200857"/>
                                </a:cubicBezTo>
                                <a:cubicBezTo>
                                  <a:pt x="1735050" y="201905"/>
                                  <a:pt x="1695521" y="202667"/>
                                  <a:pt x="1655897" y="203715"/>
                                </a:cubicBezTo>
                                <a:cubicBezTo>
                                  <a:pt x="1639419" y="204191"/>
                                  <a:pt x="1623036" y="205620"/>
                                  <a:pt x="1606653" y="205525"/>
                                </a:cubicBezTo>
                                <a:cubicBezTo>
                                  <a:pt x="1587698" y="205334"/>
                                  <a:pt x="1568839" y="203524"/>
                                  <a:pt x="1549884" y="203143"/>
                                </a:cubicBezTo>
                                <a:cubicBezTo>
                                  <a:pt x="1520166" y="202477"/>
                                  <a:pt x="1490353" y="202381"/>
                                  <a:pt x="1460539" y="202286"/>
                                </a:cubicBezTo>
                                <a:cubicBezTo>
                                  <a:pt x="1430345" y="202096"/>
                                  <a:pt x="1400056" y="201334"/>
                                  <a:pt x="1369862" y="202286"/>
                                </a:cubicBezTo>
                                <a:cubicBezTo>
                                  <a:pt x="1317855" y="203810"/>
                                  <a:pt x="1265944" y="206191"/>
                                  <a:pt x="1214128" y="208477"/>
                                </a:cubicBezTo>
                                <a:cubicBezTo>
                                  <a:pt x="1167455" y="210573"/>
                                  <a:pt x="1120783" y="212859"/>
                                  <a:pt x="1074205" y="215621"/>
                                </a:cubicBezTo>
                                <a:cubicBezTo>
                                  <a:pt x="1050869" y="216955"/>
                                  <a:pt x="1027819" y="219907"/>
                                  <a:pt x="1004482" y="221622"/>
                                </a:cubicBezTo>
                                <a:cubicBezTo>
                                  <a:pt x="957334" y="225051"/>
                                  <a:pt x="909994" y="227718"/>
                                  <a:pt x="862941" y="231623"/>
                                </a:cubicBezTo>
                                <a:cubicBezTo>
                                  <a:pt x="800362" y="236862"/>
                                  <a:pt x="737878" y="242863"/>
                                  <a:pt x="675489" y="248959"/>
                                </a:cubicBezTo>
                                <a:cubicBezTo>
                                  <a:pt x="640437" y="252388"/>
                                  <a:pt x="605385" y="255721"/>
                                  <a:pt x="570904" y="260770"/>
                                </a:cubicBezTo>
                                <a:cubicBezTo>
                                  <a:pt x="535471" y="265913"/>
                                  <a:pt x="500229" y="272104"/>
                                  <a:pt x="465844" y="279439"/>
                                </a:cubicBezTo>
                                <a:cubicBezTo>
                                  <a:pt x="428887" y="287344"/>
                                  <a:pt x="392977" y="297155"/>
                                  <a:pt x="356687" y="306299"/>
                                </a:cubicBezTo>
                                <a:cubicBezTo>
                                  <a:pt x="346781" y="308776"/>
                                  <a:pt x="336875" y="311538"/>
                                  <a:pt x="327541" y="314776"/>
                                </a:cubicBezTo>
                                <a:cubicBezTo>
                                  <a:pt x="312491" y="320015"/>
                                  <a:pt x="298775" y="327064"/>
                                  <a:pt x="282964" y="331159"/>
                                </a:cubicBezTo>
                                <a:cubicBezTo>
                                  <a:pt x="251722" y="339160"/>
                                  <a:pt x="229528" y="353924"/>
                                  <a:pt x="205240" y="367354"/>
                                </a:cubicBezTo>
                                <a:cubicBezTo>
                                  <a:pt x="190095" y="375736"/>
                                  <a:pt x="179903" y="389738"/>
                                  <a:pt x="152852" y="385833"/>
                                </a:cubicBezTo>
                                <a:cubicBezTo>
                                  <a:pt x="145423" y="384785"/>
                                  <a:pt x="137041" y="384785"/>
                                  <a:pt x="129611" y="385833"/>
                                </a:cubicBezTo>
                                <a:cubicBezTo>
                                  <a:pt x="104846" y="389357"/>
                                  <a:pt x="82081" y="384499"/>
                                  <a:pt x="59126" y="380404"/>
                                </a:cubicBezTo>
                                <a:cubicBezTo>
                                  <a:pt x="45220" y="377927"/>
                                  <a:pt x="38743" y="370212"/>
                                  <a:pt x="42934" y="363449"/>
                                </a:cubicBezTo>
                                <a:cubicBezTo>
                                  <a:pt x="52935" y="347352"/>
                                  <a:pt x="61222" y="330112"/>
                                  <a:pt x="84272" y="318586"/>
                                </a:cubicBezTo>
                                <a:cubicBezTo>
                                  <a:pt x="116276" y="302584"/>
                                  <a:pt x="149709" y="287630"/>
                                  <a:pt x="180379" y="270771"/>
                                </a:cubicBezTo>
                                <a:cubicBezTo>
                                  <a:pt x="204954" y="257245"/>
                                  <a:pt x="233053" y="248006"/>
                                  <a:pt x="261437" y="238386"/>
                                </a:cubicBezTo>
                                <a:cubicBezTo>
                                  <a:pt x="289250" y="228956"/>
                                  <a:pt x="316396" y="218669"/>
                                  <a:pt x="343543" y="208573"/>
                                </a:cubicBezTo>
                                <a:cubicBezTo>
                                  <a:pt x="357354" y="203429"/>
                                  <a:pt x="370117" y="197238"/>
                                  <a:pt x="384310" y="192571"/>
                                </a:cubicBezTo>
                                <a:cubicBezTo>
                                  <a:pt x="405265" y="185713"/>
                                  <a:pt x="426982" y="179807"/>
                                  <a:pt x="448318" y="173425"/>
                                </a:cubicBezTo>
                                <a:cubicBezTo>
                                  <a:pt x="472321" y="166282"/>
                                  <a:pt x="496133" y="158852"/>
                                  <a:pt x="520422" y="152185"/>
                                </a:cubicBezTo>
                                <a:cubicBezTo>
                                  <a:pt x="543758" y="145803"/>
                                  <a:pt x="567380" y="139802"/>
                                  <a:pt x="591288" y="134468"/>
                                </a:cubicBezTo>
                                <a:cubicBezTo>
                                  <a:pt x="625959" y="126753"/>
                                  <a:pt x="661011" y="119800"/>
                                  <a:pt x="695873" y="112465"/>
                                </a:cubicBezTo>
                                <a:cubicBezTo>
                                  <a:pt x="711398" y="109227"/>
                                  <a:pt x="727496" y="106560"/>
                                  <a:pt x="741973" y="102083"/>
                                </a:cubicBezTo>
                                <a:cubicBezTo>
                                  <a:pt x="758166" y="97035"/>
                                  <a:pt x="780645" y="103417"/>
                                  <a:pt x="792265" y="90939"/>
                                </a:cubicBezTo>
                                <a:cubicBezTo>
                                  <a:pt x="792551" y="90653"/>
                                  <a:pt x="795218" y="91510"/>
                                  <a:pt x="796838" y="91510"/>
                                </a:cubicBezTo>
                                <a:cubicBezTo>
                                  <a:pt x="806648" y="91129"/>
                                  <a:pt x="816840" y="91510"/>
                                  <a:pt x="826270" y="90082"/>
                                </a:cubicBezTo>
                                <a:cubicBezTo>
                                  <a:pt x="854845" y="85891"/>
                                  <a:pt x="883134" y="81128"/>
                                  <a:pt x="911519" y="76461"/>
                                </a:cubicBezTo>
                                <a:cubicBezTo>
                                  <a:pt x="920186" y="75032"/>
                                  <a:pt x="928568" y="72556"/>
                                  <a:pt x="937331" y="71984"/>
                                </a:cubicBezTo>
                                <a:cubicBezTo>
                                  <a:pt x="963049" y="70365"/>
                                  <a:pt x="988957" y="70079"/>
                                  <a:pt x="1014484" y="67984"/>
                                </a:cubicBezTo>
                                <a:cubicBezTo>
                                  <a:pt x="1037534" y="66079"/>
                                  <a:pt x="1060013" y="60935"/>
                                  <a:pt x="1083064" y="59697"/>
                                </a:cubicBezTo>
                                <a:cubicBezTo>
                                  <a:pt x="1131355" y="57125"/>
                                  <a:pt x="1179171" y="51696"/>
                                  <a:pt x="1227939" y="51220"/>
                                </a:cubicBezTo>
                                <a:cubicBezTo>
                                  <a:pt x="1257371" y="50934"/>
                                  <a:pt x="1286613" y="47505"/>
                                  <a:pt x="1316045" y="45695"/>
                                </a:cubicBezTo>
                                <a:cubicBezTo>
                                  <a:pt x="1342049" y="44076"/>
                                  <a:pt x="1368338" y="43790"/>
                                  <a:pt x="1394150" y="41218"/>
                                </a:cubicBezTo>
                                <a:cubicBezTo>
                                  <a:pt x="1439870" y="36646"/>
                                  <a:pt x="1485019" y="31408"/>
                                  <a:pt x="1531025" y="40361"/>
                                </a:cubicBezTo>
                                <a:cubicBezTo>
                                  <a:pt x="1544264" y="42933"/>
                                  <a:pt x="1567696" y="32836"/>
                                  <a:pt x="1567410" y="24454"/>
                                </a:cubicBezTo>
                                <a:cubicBezTo>
                                  <a:pt x="1567220" y="18644"/>
                                  <a:pt x="1559790" y="8548"/>
                                  <a:pt x="1553789" y="8071"/>
                                </a:cubicBezTo>
                                <a:cubicBezTo>
                                  <a:pt x="1509022" y="4166"/>
                                  <a:pt x="1463873" y="547"/>
                                  <a:pt x="1418725" y="70"/>
                                </a:cubicBezTo>
                                <a:cubicBezTo>
                                  <a:pt x="1367861" y="-406"/>
                                  <a:pt x="1316807" y="1594"/>
                                  <a:pt x="1266039" y="4357"/>
                                </a:cubicBezTo>
                                <a:cubicBezTo>
                                  <a:pt x="1190982" y="8357"/>
                                  <a:pt x="1116020" y="13596"/>
                                  <a:pt x="1041154" y="19025"/>
                                </a:cubicBezTo>
                                <a:cubicBezTo>
                                  <a:pt x="1004387" y="21692"/>
                                  <a:pt x="968002" y="26169"/>
                                  <a:pt x="931521" y="29788"/>
                                </a:cubicBezTo>
                                <a:cubicBezTo>
                                  <a:pt x="888277" y="34075"/>
                                  <a:pt x="844939" y="37980"/>
                                  <a:pt x="801886" y="42838"/>
                                </a:cubicBezTo>
                                <a:cubicBezTo>
                                  <a:pt x="747307" y="49029"/>
                                  <a:pt x="692920" y="55601"/>
                                  <a:pt x="638627" y="62650"/>
                                </a:cubicBezTo>
                                <a:cubicBezTo>
                                  <a:pt x="578048" y="70555"/>
                                  <a:pt x="518422" y="80652"/>
                                  <a:pt x="459557" y="92558"/>
                                </a:cubicBezTo>
                                <a:cubicBezTo>
                                  <a:pt x="421076" y="100369"/>
                                  <a:pt x="380690" y="104369"/>
                                  <a:pt x="344590" y="117037"/>
                                </a:cubicBezTo>
                                <a:cubicBezTo>
                                  <a:pt x="320302" y="125515"/>
                                  <a:pt x="293727" y="131611"/>
                                  <a:pt x="269248" y="139993"/>
                                </a:cubicBezTo>
                                <a:cubicBezTo>
                                  <a:pt x="252007" y="145898"/>
                                  <a:pt x="232672" y="150946"/>
                                  <a:pt x="227814" y="165424"/>
                                </a:cubicBezTo>
                                <a:cubicBezTo>
                                  <a:pt x="224194" y="176092"/>
                                  <a:pt x="229528" y="183236"/>
                                  <a:pt x="246864" y="183998"/>
                                </a:cubicBezTo>
                                <a:cubicBezTo>
                                  <a:pt x="258770" y="184570"/>
                                  <a:pt x="271057" y="182474"/>
                                  <a:pt x="283154" y="181522"/>
                                </a:cubicBezTo>
                                <a:cubicBezTo>
                                  <a:pt x="283440" y="180474"/>
                                  <a:pt x="283726" y="179521"/>
                                  <a:pt x="284011" y="178474"/>
                                </a:cubicBezTo>
                                <a:cubicBezTo>
                                  <a:pt x="280963" y="176759"/>
                                  <a:pt x="278106" y="174949"/>
                                  <a:pt x="274963" y="173330"/>
                                </a:cubicBezTo>
                                <a:cubicBezTo>
                                  <a:pt x="266866" y="169330"/>
                                  <a:pt x="266581" y="164472"/>
                                  <a:pt x="274677" y="161138"/>
                                </a:cubicBezTo>
                                <a:cubicBezTo>
                                  <a:pt x="286964" y="156090"/>
                                  <a:pt x="300204" y="152089"/>
                                  <a:pt x="313348" y="147898"/>
                                </a:cubicBezTo>
                                <a:cubicBezTo>
                                  <a:pt x="318778" y="146184"/>
                                  <a:pt x="324969" y="145231"/>
                                  <a:pt x="330589" y="143612"/>
                                </a:cubicBezTo>
                                <a:cubicBezTo>
                                  <a:pt x="352687" y="137326"/>
                                  <a:pt x="374213" y="130182"/>
                                  <a:pt x="396978" y="124848"/>
                                </a:cubicBezTo>
                                <a:cubicBezTo>
                                  <a:pt x="421457" y="119133"/>
                                  <a:pt x="446984" y="115037"/>
                                  <a:pt x="472035" y="110179"/>
                                </a:cubicBezTo>
                                <a:cubicBezTo>
                                  <a:pt x="510802" y="102655"/>
                                  <a:pt x="549569" y="95035"/>
                                  <a:pt x="588430" y="87510"/>
                                </a:cubicBezTo>
                                <a:cubicBezTo>
                                  <a:pt x="590526" y="87129"/>
                                  <a:pt x="592907" y="87224"/>
                                  <a:pt x="595098" y="87034"/>
                                </a:cubicBezTo>
                                <a:cubicBezTo>
                                  <a:pt x="615577" y="84938"/>
                                  <a:pt x="635960" y="82747"/>
                                  <a:pt x="656439" y="80557"/>
                                </a:cubicBezTo>
                                <a:cubicBezTo>
                                  <a:pt x="686157" y="77413"/>
                                  <a:pt x="711875" y="62364"/>
                                  <a:pt x="745021" y="69412"/>
                                </a:cubicBezTo>
                                <a:cubicBezTo>
                                  <a:pt x="746546" y="69698"/>
                                  <a:pt x="748927" y="68269"/>
                                  <a:pt x="751022" y="67793"/>
                                </a:cubicBezTo>
                                <a:cubicBezTo>
                                  <a:pt x="761690" y="65507"/>
                                  <a:pt x="772168" y="62554"/>
                                  <a:pt x="783121" y="61316"/>
                                </a:cubicBezTo>
                                <a:cubicBezTo>
                                  <a:pt x="795409" y="59887"/>
                                  <a:pt x="808172" y="60364"/>
                                  <a:pt x="820555" y="59125"/>
                                </a:cubicBezTo>
                                <a:cubicBezTo>
                                  <a:pt x="839700" y="57316"/>
                                  <a:pt x="859512" y="51505"/>
                                  <a:pt x="877514" y="53315"/>
                                </a:cubicBezTo>
                                <a:cubicBezTo>
                                  <a:pt x="902755" y="55887"/>
                                  <a:pt x="922091" y="46457"/>
                                  <a:pt x="945427" y="45886"/>
                                </a:cubicBezTo>
                                <a:cubicBezTo>
                                  <a:pt x="972955" y="45124"/>
                                  <a:pt x="1000006" y="39790"/>
                                  <a:pt x="1027438" y="37408"/>
                                </a:cubicBezTo>
                                <a:cubicBezTo>
                                  <a:pt x="1074301" y="33217"/>
                                  <a:pt x="1121259" y="29693"/>
                                  <a:pt x="1168217" y="25978"/>
                                </a:cubicBezTo>
                                <a:cubicBezTo>
                                  <a:pt x="1174789" y="25502"/>
                                  <a:pt x="1181838" y="26931"/>
                                  <a:pt x="1188125" y="25978"/>
                                </a:cubicBezTo>
                                <a:cubicBezTo>
                                  <a:pt x="1217271" y="21597"/>
                                  <a:pt x="1246418" y="19501"/>
                                  <a:pt x="1276326" y="22930"/>
                                </a:cubicBezTo>
                                <a:cubicBezTo>
                                  <a:pt x="1282231" y="23597"/>
                                  <a:pt x="1289280" y="23788"/>
                                  <a:pt x="1294709" y="22359"/>
                                </a:cubicBezTo>
                                <a:cubicBezTo>
                                  <a:pt x="1310521" y="18358"/>
                                  <a:pt x="1325761" y="14167"/>
                                  <a:pt x="1342810" y="19882"/>
                                </a:cubicBezTo>
                                <a:cubicBezTo>
                                  <a:pt x="1344525" y="20454"/>
                                  <a:pt x="1348430" y="20549"/>
                                  <a:pt x="1349097" y="19882"/>
                                </a:cubicBezTo>
                                <a:cubicBezTo>
                                  <a:pt x="1358813" y="11500"/>
                                  <a:pt x="1367956" y="20073"/>
                                  <a:pt x="1377672" y="20168"/>
                                </a:cubicBezTo>
                                <a:cubicBezTo>
                                  <a:pt x="1373005" y="22264"/>
                                  <a:pt x="1368052" y="23692"/>
                                  <a:pt x="1363004" y="23978"/>
                                </a:cubicBezTo>
                                <a:cubicBezTo>
                                  <a:pt x="1339096" y="25502"/>
                                  <a:pt x="1315093" y="26550"/>
                                  <a:pt x="1291280" y="28264"/>
                                </a:cubicBezTo>
                                <a:cubicBezTo>
                                  <a:pt x="1274612" y="29503"/>
                                  <a:pt x="1258229" y="31884"/>
                                  <a:pt x="1241560" y="33217"/>
                                </a:cubicBezTo>
                                <a:cubicBezTo>
                                  <a:pt x="1197745" y="36551"/>
                                  <a:pt x="1153644" y="38742"/>
                                  <a:pt x="1109924" y="42742"/>
                                </a:cubicBezTo>
                                <a:cubicBezTo>
                                  <a:pt x="1044297" y="48743"/>
                                  <a:pt x="978955" y="55982"/>
                                  <a:pt x="913423" y="62269"/>
                                </a:cubicBezTo>
                                <a:cubicBezTo>
                                  <a:pt x="906470" y="62935"/>
                                  <a:pt x="898946" y="60935"/>
                                  <a:pt x="893707" y="60459"/>
                                </a:cubicBezTo>
                                <a:cubicBezTo>
                                  <a:pt x="885992" y="63412"/>
                                  <a:pt x="880276" y="66745"/>
                                  <a:pt x="873609" y="67793"/>
                                </a:cubicBezTo>
                                <a:cubicBezTo>
                                  <a:pt x="854750" y="70841"/>
                                  <a:pt x="835128" y="72270"/>
                                  <a:pt x="816364" y="75604"/>
                                </a:cubicBezTo>
                                <a:cubicBezTo>
                                  <a:pt x="765786" y="84367"/>
                                  <a:pt x="715208" y="93130"/>
                                  <a:pt x="665202" y="103131"/>
                                </a:cubicBezTo>
                                <a:cubicBezTo>
                                  <a:pt x="624244" y="111418"/>
                                  <a:pt x="583954" y="121038"/>
                                  <a:pt x="543949" y="131039"/>
                                </a:cubicBezTo>
                                <a:cubicBezTo>
                                  <a:pt x="508897" y="139707"/>
                                  <a:pt x="474321" y="149232"/>
                                  <a:pt x="440126" y="159138"/>
                                </a:cubicBezTo>
                                <a:cubicBezTo>
                                  <a:pt x="404979" y="169234"/>
                                  <a:pt x="370117" y="179712"/>
                                  <a:pt x="336018" y="191142"/>
                                </a:cubicBezTo>
                                <a:cubicBezTo>
                                  <a:pt x="310586" y="199619"/>
                                  <a:pt x="286869" y="210001"/>
                                  <a:pt x="261913" y="219050"/>
                                </a:cubicBezTo>
                                <a:cubicBezTo>
                                  <a:pt x="235434" y="228670"/>
                                  <a:pt x="207049" y="236671"/>
                                  <a:pt x="181903" y="247435"/>
                                </a:cubicBezTo>
                                <a:cubicBezTo>
                                  <a:pt x="148471" y="261817"/>
                                  <a:pt x="117419" y="278391"/>
                                  <a:pt x="85034" y="293726"/>
                                </a:cubicBezTo>
                                <a:cubicBezTo>
                                  <a:pt x="49220" y="310776"/>
                                  <a:pt x="20359" y="330969"/>
                                  <a:pt x="3595" y="357448"/>
                                </a:cubicBezTo>
                                <a:cubicBezTo>
                                  <a:pt x="-4215" y="369831"/>
                                  <a:pt x="2738" y="381356"/>
                                  <a:pt x="5405" y="392977"/>
                                </a:cubicBezTo>
                                <a:cubicBezTo>
                                  <a:pt x="6739" y="398882"/>
                                  <a:pt x="55316" y="414217"/>
                                  <a:pt x="65413" y="413836"/>
                                </a:cubicBezTo>
                                <a:cubicBezTo>
                                  <a:pt x="83415" y="413170"/>
                                  <a:pt x="101417" y="412598"/>
                                  <a:pt x="119515" y="412027"/>
                                </a:cubicBezTo>
                                <a:cubicBezTo>
                                  <a:pt x="126849" y="411836"/>
                                  <a:pt x="134278" y="411646"/>
                                  <a:pt x="143613" y="411360"/>
                                </a:cubicBezTo>
                                <a:cubicBezTo>
                                  <a:pt x="141613" y="415646"/>
                                  <a:pt x="141041" y="418123"/>
                                  <a:pt x="139517" y="420218"/>
                                </a:cubicBezTo>
                                <a:cubicBezTo>
                                  <a:pt x="129611" y="433458"/>
                                  <a:pt x="127325" y="447460"/>
                                  <a:pt x="128373" y="461652"/>
                                </a:cubicBezTo>
                                <a:cubicBezTo>
                                  <a:pt x="128849" y="468415"/>
                                  <a:pt x="130087" y="476511"/>
                                  <a:pt x="136374" y="481369"/>
                                </a:cubicBezTo>
                                <a:cubicBezTo>
                                  <a:pt x="156281" y="496704"/>
                                  <a:pt x="178379" y="510515"/>
                                  <a:pt x="214955" y="508420"/>
                                </a:cubicBezTo>
                                <a:cubicBezTo>
                                  <a:pt x="225242" y="507848"/>
                                  <a:pt x="235910" y="510610"/>
                                  <a:pt x="246483" y="511658"/>
                                </a:cubicBezTo>
                                <a:cubicBezTo>
                                  <a:pt x="251436" y="512134"/>
                                  <a:pt x="256579" y="512896"/>
                                  <a:pt x="261437" y="512515"/>
                                </a:cubicBezTo>
                                <a:cubicBezTo>
                                  <a:pt x="284202" y="510801"/>
                                  <a:pt x="306967" y="509086"/>
                                  <a:pt x="329541" y="506705"/>
                                </a:cubicBezTo>
                                <a:cubicBezTo>
                                  <a:pt x="344209" y="505181"/>
                                  <a:pt x="358402" y="502038"/>
                                  <a:pt x="373070" y="500228"/>
                                </a:cubicBezTo>
                                <a:cubicBezTo>
                                  <a:pt x="400978" y="496704"/>
                                  <a:pt x="429077" y="493942"/>
                                  <a:pt x="456890" y="490227"/>
                                </a:cubicBezTo>
                                <a:cubicBezTo>
                                  <a:pt x="511087" y="482988"/>
                                  <a:pt x="564713" y="473463"/>
                                  <a:pt x="619387" y="468319"/>
                                </a:cubicBezTo>
                                <a:cubicBezTo>
                                  <a:pt x="652724" y="465176"/>
                                  <a:pt x="687490" y="461080"/>
                                  <a:pt x="721876" y="466795"/>
                                </a:cubicBezTo>
                                <a:cubicBezTo>
                                  <a:pt x="724924" y="467272"/>
                                  <a:pt x="728543" y="466414"/>
                                  <a:pt x="731972" y="466319"/>
                                </a:cubicBezTo>
                                <a:cubicBezTo>
                                  <a:pt x="750165" y="465938"/>
                                  <a:pt x="768263" y="465271"/>
                                  <a:pt x="786455" y="465367"/>
                                </a:cubicBezTo>
                                <a:cubicBezTo>
                                  <a:pt x="796456" y="465367"/>
                                  <a:pt x="806553" y="466700"/>
                                  <a:pt x="816554" y="467367"/>
                                </a:cubicBezTo>
                                <a:cubicBezTo>
                                  <a:pt x="810268" y="472129"/>
                                  <a:pt x="803791" y="474892"/>
                                  <a:pt x="796552" y="476416"/>
                                </a:cubicBezTo>
                                <a:cubicBezTo>
                                  <a:pt x="756642" y="484893"/>
                                  <a:pt x="717494" y="494608"/>
                                  <a:pt x="685490" y="511944"/>
                                </a:cubicBezTo>
                                <a:cubicBezTo>
                                  <a:pt x="665488" y="522802"/>
                                  <a:pt x="645485" y="534804"/>
                                  <a:pt x="632341" y="548806"/>
                                </a:cubicBezTo>
                                <a:cubicBezTo>
                                  <a:pt x="622244" y="559569"/>
                                  <a:pt x="624340" y="574523"/>
                                  <a:pt x="618148" y="587096"/>
                                </a:cubicBezTo>
                                <a:cubicBezTo>
                                  <a:pt x="611290" y="601003"/>
                                  <a:pt x="628817" y="610337"/>
                                  <a:pt x="632341" y="622339"/>
                                </a:cubicBezTo>
                                <a:cubicBezTo>
                                  <a:pt x="635960" y="634531"/>
                                  <a:pt x="648724" y="645484"/>
                                  <a:pt x="654820" y="657486"/>
                                </a:cubicBezTo>
                                <a:cubicBezTo>
                                  <a:pt x="660630" y="668821"/>
                                  <a:pt x="675394" y="670345"/>
                                  <a:pt x="691681" y="675107"/>
                                </a:cubicBezTo>
                                <a:cubicBezTo>
                                  <a:pt x="684919" y="661677"/>
                                  <a:pt x="677489" y="650533"/>
                                  <a:pt x="673679" y="638912"/>
                                </a:cubicBezTo>
                                <a:lnTo>
                                  <a:pt x="673679" y="638912"/>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22"/>
                        <wps:cNvSpPr/>
                        <wps:spPr>
                          <a:xfrm>
                            <a:off x="6126956" y="214534"/>
                            <a:ext cx="1140618" cy="598216"/>
                          </a:xfrm>
                          <a:custGeom>
                            <a:avLst/>
                            <a:gdLst>
                              <a:gd name="connsiteX0" fmla="*/ 935069 w 1140618"/>
                              <a:gd name="connsiteY0" fmla="*/ 508413 h 598216"/>
                              <a:gd name="connsiteX1" fmla="*/ 932402 w 1140618"/>
                              <a:gd name="connsiteY1" fmla="*/ 510223 h 598216"/>
                              <a:gd name="connsiteX2" fmla="*/ 935355 w 1140618"/>
                              <a:gd name="connsiteY2" fmla="*/ 511556 h 598216"/>
                              <a:gd name="connsiteX3" fmla="*/ 936689 w 1140618"/>
                              <a:gd name="connsiteY3" fmla="*/ 508984 h 598216"/>
                              <a:gd name="connsiteX4" fmla="*/ 935164 w 1140618"/>
                              <a:gd name="connsiteY4" fmla="*/ 508318 h 598216"/>
                              <a:gd name="connsiteX5" fmla="*/ 337566 w 1140618"/>
                              <a:gd name="connsiteY5" fmla="*/ 506127 h 598216"/>
                              <a:gd name="connsiteX6" fmla="*/ 346043 w 1140618"/>
                              <a:gd name="connsiteY6" fmla="*/ 506889 h 598216"/>
                              <a:gd name="connsiteX7" fmla="*/ 337566 w 1140618"/>
                              <a:gd name="connsiteY7" fmla="*/ 506127 h 598216"/>
                              <a:gd name="connsiteX8" fmla="*/ 826198 w 1140618"/>
                              <a:gd name="connsiteY8" fmla="*/ 435642 h 598216"/>
                              <a:gd name="connsiteX9" fmla="*/ 829913 w 1140618"/>
                              <a:gd name="connsiteY9" fmla="*/ 437928 h 598216"/>
                              <a:gd name="connsiteX10" fmla="*/ 832485 w 1140618"/>
                              <a:gd name="connsiteY10" fmla="*/ 435928 h 598216"/>
                              <a:gd name="connsiteX11" fmla="*/ 829627 w 1140618"/>
                              <a:gd name="connsiteY11" fmla="*/ 434309 h 598216"/>
                              <a:gd name="connsiteX12" fmla="*/ 826198 w 1140618"/>
                              <a:gd name="connsiteY12" fmla="*/ 435642 h 598216"/>
                              <a:gd name="connsiteX13" fmla="*/ 1013555 w 1140618"/>
                              <a:gd name="connsiteY13" fmla="*/ 531940 h 598216"/>
                              <a:gd name="connsiteX14" fmla="*/ 1016698 w 1140618"/>
                              <a:gd name="connsiteY14" fmla="*/ 533178 h 598216"/>
                              <a:gd name="connsiteX15" fmla="*/ 1020413 w 1140618"/>
                              <a:gd name="connsiteY15" fmla="*/ 530511 h 598216"/>
                              <a:gd name="connsiteX16" fmla="*/ 1016698 w 1140618"/>
                              <a:gd name="connsiteY16" fmla="*/ 528797 h 598216"/>
                              <a:gd name="connsiteX17" fmla="*/ 1013555 w 1140618"/>
                              <a:gd name="connsiteY17" fmla="*/ 531940 h 598216"/>
                              <a:gd name="connsiteX18" fmla="*/ 743808 w 1140618"/>
                              <a:gd name="connsiteY18" fmla="*/ 475742 h 598216"/>
                              <a:gd name="connsiteX19" fmla="*/ 744760 w 1140618"/>
                              <a:gd name="connsiteY19" fmla="*/ 478409 h 598216"/>
                              <a:gd name="connsiteX20" fmla="*/ 753809 w 1140618"/>
                              <a:gd name="connsiteY20" fmla="*/ 476218 h 598216"/>
                              <a:gd name="connsiteX21" fmla="*/ 752951 w 1140618"/>
                              <a:gd name="connsiteY21" fmla="*/ 473647 h 598216"/>
                              <a:gd name="connsiteX22" fmla="*/ 743808 w 1140618"/>
                              <a:gd name="connsiteY22" fmla="*/ 475742 h 598216"/>
                              <a:gd name="connsiteX23" fmla="*/ 559308 w 1140618"/>
                              <a:gd name="connsiteY23" fmla="*/ 494125 h 598216"/>
                              <a:gd name="connsiteX24" fmla="*/ 548735 w 1140618"/>
                              <a:gd name="connsiteY24" fmla="*/ 488029 h 598216"/>
                              <a:gd name="connsiteX25" fmla="*/ 559308 w 1140618"/>
                              <a:gd name="connsiteY25" fmla="*/ 493935 h 598216"/>
                              <a:gd name="connsiteX26" fmla="*/ 559308 w 1140618"/>
                              <a:gd name="connsiteY26" fmla="*/ 494125 h 598216"/>
                              <a:gd name="connsiteX27" fmla="*/ 559689 w 1140618"/>
                              <a:gd name="connsiteY27" fmla="*/ 494125 h 598216"/>
                              <a:gd name="connsiteX28" fmla="*/ 559689 w 1140618"/>
                              <a:gd name="connsiteY28" fmla="*/ 494125 h 598216"/>
                              <a:gd name="connsiteX29" fmla="*/ 567024 w 1140618"/>
                              <a:gd name="connsiteY29" fmla="*/ 500507 h 598216"/>
                              <a:gd name="connsiteX30" fmla="*/ 543211 w 1140618"/>
                              <a:gd name="connsiteY30" fmla="*/ 504222 h 598216"/>
                              <a:gd name="connsiteX31" fmla="*/ 567024 w 1140618"/>
                              <a:gd name="connsiteY31" fmla="*/ 500507 h 598216"/>
                              <a:gd name="connsiteX32" fmla="*/ 542449 w 1140618"/>
                              <a:gd name="connsiteY32" fmla="*/ 504413 h 598216"/>
                              <a:gd name="connsiteX33" fmla="*/ 543211 w 1140618"/>
                              <a:gd name="connsiteY33" fmla="*/ 504413 h 598216"/>
                              <a:gd name="connsiteX34" fmla="*/ 542734 w 1140618"/>
                              <a:gd name="connsiteY34" fmla="*/ 504413 h 598216"/>
                              <a:gd name="connsiteX35" fmla="*/ 542449 w 1140618"/>
                              <a:gd name="connsiteY35" fmla="*/ 504413 h 598216"/>
                              <a:gd name="connsiteX36" fmla="*/ 567785 w 1140618"/>
                              <a:gd name="connsiteY36" fmla="*/ 500412 h 598216"/>
                              <a:gd name="connsiteX37" fmla="*/ 567785 w 1140618"/>
                              <a:gd name="connsiteY37" fmla="*/ 500412 h 598216"/>
                              <a:gd name="connsiteX38" fmla="*/ 567309 w 1140618"/>
                              <a:gd name="connsiteY38" fmla="*/ 500793 h 598216"/>
                              <a:gd name="connsiteX39" fmla="*/ 567785 w 1140618"/>
                              <a:gd name="connsiteY39" fmla="*/ 500412 h 598216"/>
                              <a:gd name="connsiteX40" fmla="*/ 290893 w 1140618"/>
                              <a:gd name="connsiteY40" fmla="*/ 563658 h 598216"/>
                              <a:gd name="connsiteX41" fmla="*/ 292227 w 1140618"/>
                              <a:gd name="connsiteY41" fmla="*/ 567563 h 598216"/>
                              <a:gd name="connsiteX42" fmla="*/ 310610 w 1140618"/>
                              <a:gd name="connsiteY42" fmla="*/ 563467 h 598216"/>
                              <a:gd name="connsiteX43" fmla="*/ 309086 w 1140618"/>
                              <a:gd name="connsiteY43" fmla="*/ 558705 h 598216"/>
                              <a:gd name="connsiteX44" fmla="*/ 290893 w 1140618"/>
                              <a:gd name="connsiteY44" fmla="*/ 563658 h 598216"/>
                              <a:gd name="connsiteX45" fmla="*/ 394430 w 1140618"/>
                              <a:gd name="connsiteY45" fmla="*/ 360966 h 598216"/>
                              <a:gd name="connsiteX46" fmla="*/ 412147 w 1140618"/>
                              <a:gd name="connsiteY46" fmla="*/ 353251 h 598216"/>
                              <a:gd name="connsiteX47" fmla="*/ 409861 w 1140618"/>
                              <a:gd name="connsiteY47" fmla="*/ 348774 h 598216"/>
                              <a:gd name="connsiteX48" fmla="*/ 392049 w 1140618"/>
                              <a:gd name="connsiteY48" fmla="*/ 355537 h 598216"/>
                              <a:gd name="connsiteX49" fmla="*/ 394430 w 1140618"/>
                              <a:gd name="connsiteY49" fmla="*/ 360966 h 598216"/>
                              <a:gd name="connsiteX50" fmla="*/ 867727 w 1140618"/>
                              <a:gd name="connsiteY50" fmla="*/ 540512 h 598216"/>
                              <a:gd name="connsiteX51" fmla="*/ 840962 w 1140618"/>
                              <a:gd name="connsiteY51" fmla="*/ 540512 h 598216"/>
                              <a:gd name="connsiteX52" fmla="*/ 840962 w 1140618"/>
                              <a:gd name="connsiteY52" fmla="*/ 543655 h 598216"/>
                              <a:gd name="connsiteX53" fmla="*/ 867918 w 1140618"/>
                              <a:gd name="connsiteY53" fmla="*/ 543655 h 598216"/>
                              <a:gd name="connsiteX54" fmla="*/ 867442 w 1140618"/>
                              <a:gd name="connsiteY54" fmla="*/ 540607 h 598216"/>
                              <a:gd name="connsiteX55" fmla="*/ 867823 w 1140618"/>
                              <a:gd name="connsiteY55" fmla="*/ 540607 h 598216"/>
                              <a:gd name="connsiteX56" fmla="*/ 762762 w 1140618"/>
                              <a:gd name="connsiteY56" fmla="*/ 515176 h 598216"/>
                              <a:gd name="connsiteX57" fmla="*/ 797433 w 1140618"/>
                              <a:gd name="connsiteY57" fmla="*/ 512604 h 598216"/>
                              <a:gd name="connsiteX58" fmla="*/ 762476 w 1140618"/>
                              <a:gd name="connsiteY58" fmla="*/ 515271 h 598216"/>
                              <a:gd name="connsiteX59" fmla="*/ 762858 w 1140618"/>
                              <a:gd name="connsiteY59" fmla="*/ 515271 h 598216"/>
                              <a:gd name="connsiteX60" fmla="*/ 542544 w 1140618"/>
                              <a:gd name="connsiteY60" fmla="*/ 504127 h 598216"/>
                              <a:gd name="connsiteX61" fmla="*/ 542830 w 1140618"/>
                              <a:gd name="connsiteY61" fmla="*/ 504413 h 598216"/>
                              <a:gd name="connsiteX62" fmla="*/ 542830 w 1140618"/>
                              <a:gd name="connsiteY62" fmla="*/ 504127 h 598216"/>
                              <a:gd name="connsiteX63" fmla="*/ 542544 w 1140618"/>
                              <a:gd name="connsiteY63" fmla="*/ 504127 h 598216"/>
                              <a:gd name="connsiteX64" fmla="*/ 506635 w 1140618"/>
                              <a:gd name="connsiteY64" fmla="*/ 504127 h 598216"/>
                              <a:gd name="connsiteX65" fmla="*/ 542544 w 1140618"/>
                              <a:gd name="connsiteY65" fmla="*/ 504127 h 598216"/>
                              <a:gd name="connsiteX66" fmla="*/ 506254 w 1140618"/>
                              <a:gd name="connsiteY66" fmla="*/ 504127 h 598216"/>
                              <a:gd name="connsiteX67" fmla="*/ 506635 w 1140618"/>
                              <a:gd name="connsiteY67" fmla="*/ 504127 h 598216"/>
                              <a:gd name="connsiteX68" fmla="*/ 688372 w 1140618"/>
                              <a:gd name="connsiteY68" fmla="*/ 538226 h 598216"/>
                              <a:gd name="connsiteX69" fmla="*/ 743902 w 1140618"/>
                              <a:gd name="connsiteY69" fmla="*/ 530797 h 598216"/>
                              <a:gd name="connsiteX70" fmla="*/ 688086 w 1140618"/>
                              <a:gd name="connsiteY70" fmla="*/ 538322 h 598216"/>
                              <a:gd name="connsiteX71" fmla="*/ 688467 w 1140618"/>
                              <a:gd name="connsiteY71" fmla="*/ 538322 h 598216"/>
                              <a:gd name="connsiteX72" fmla="*/ 568261 w 1140618"/>
                              <a:gd name="connsiteY72" fmla="*/ 500126 h 598216"/>
                              <a:gd name="connsiteX73" fmla="*/ 567880 w 1140618"/>
                              <a:gd name="connsiteY73" fmla="*/ 500126 h 598216"/>
                              <a:gd name="connsiteX74" fmla="*/ 567880 w 1140618"/>
                              <a:gd name="connsiteY74" fmla="*/ 500412 h 598216"/>
                              <a:gd name="connsiteX75" fmla="*/ 567880 w 1140618"/>
                              <a:gd name="connsiteY75" fmla="*/ 500221 h 598216"/>
                              <a:gd name="connsiteX76" fmla="*/ 568261 w 1140618"/>
                              <a:gd name="connsiteY76" fmla="*/ 500221 h 598216"/>
                              <a:gd name="connsiteX77" fmla="*/ 589026 w 1140618"/>
                              <a:gd name="connsiteY77" fmla="*/ 486124 h 598216"/>
                              <a:gd name="connsiteX78" fmla="*/ 607790 w 1140618"/>
                              <a:gd name="connsiteY78" fmla="*/ 480790 h 598216"/>
                              <a:gd name="connsiteX79" fmla="*/ 575024 w 1140618"/>
                              <a:gd name="connsiteY79" fmla="*/ 480790 h 598216"/>
                              <a:gd name="connsiteX80" fmla="*/ 560070 w 1140618"/>
                              <a:gd name="connsiteY80" fmla="*/ 493554 h 598216"/>
                              <a:gd name="connsiteX81" fmla="*/ 568167 w 1140618"/>
                              <a:gd name="connsiteY81" fmla="*/ 499840 h 598216"/>
                              <a:gd name="connsiteX82" fmla="*/ 588645 w 1140618"/>
                              <a:gd name="connsiteY82" fmla="*/ 486124 h 598216"/>
                              <a:gd name="connsiteX83" fmla="*/ 589026 w 1140618"/>
                              <a:gd name="connsiteY83" fmla="*/ 486124 h 598216"/>
                              <a:gd name="connsiteX84" fmla="*/ 559975 w 1140618"/>
                              <a:gd name="connsiteY84" fmla="*/ 493935 h 598216"/>
                              <a:gd name="connsiteX85" fmla="*/ 559975 w 1140618"/>
                              <a:gd name="connsiteY85" fmla="*/ 493935 h 598216"/>
                              <a:gd name="connsiteX86" fmla="*/ 1029176 w 1140618"/>
                              <a:gd name="connsiteY86" fmla="*/ 487077 h 598216"/>
                              <a:gd name="connsiteX87" fmla="*/ 1027557 w 1140618"/>
                              <a:gd name="connsiteY87" fmla="*/ 484696 h 598216"/>
                              <a:gd name="connsiteX88" fmla="*/ 1024985 w 1140618"/>
                              <a:gd name="connsiteY88" fmla="*/ 486410 h 598216"/>
                              <a:gd name="connsiteX89" fmla="*/ 1027843 w 1140618"/>
                              <a:gd name="connsiteY89" fmla="*/ 487839 h 598216"/>
                              <a:gd name="connsiteX90" fmla="*/ 1029081 w 1140618"/>
                              <a:gd name="connsiteY90" fmla="*/ 487077 h 598216"/>
                              <a:gd name="connsiteX91" fmla="*/ 1029272 w 1140618"/>
                              <a:gd name="connsiteY91" fmla="*/ 487077 h 598216"/>
                              <a:gd name="connsiteX92" fmla="*/ 1140619 w 1140618"/>
                              <a:gd name="connsiteY92" fmla="*/ 513080 h 598216"/>
                              <a:gd name="connsiteX93" fmla="*/ 1138047 w 1140618"/>
                              <a:gd name="connsiteY93" fmla="*/ 517557 h 598216"/>
                              <a:gd name="connsiteX94" fmla="*/ 1081278 w 1140618"/>
                              <a:gd name="connsiteY94" fmla="*/ 543846 h 598216"/>
                              <a:gd name="connsiteX95" fmla="*/ 911638 w 1140618"/>
                              <a:gd name="connsiteY95" fmla="*/ 556324 h 598216"/>
                              <a:gd name="connsiteX96" fmla="*/ 888682 w 1140618"/>
                              <a:gd name="connsiteY96" fmla="*/ 556324 h 598216"/>
                              <a:gd name="connsiteX97" fmla="*/ 910400 w 1140618"/>
                              <a:gd name="connsiteY97" fmla="*/ 543941 h 598216"/>
                              <a:gd name="connsiteX98" fmla="*/ 939927 w 1140618"/>
                              <a:gd name="connsiteY98" fmla="*/ 539274 h 598216"/>
                              <a:gd name="connsiteX99" fmla="*/ 981742 w 1140618"/>
                              <a:gd name="connsiteY99" fmla="*/ 528415 h 598216"/>
                              <a:gd name="connsiteX100" fmla="*/ 1008602 w 1140618"/>
                              <a:gd name="connsiteY100" fmla="*/ 521748 h 598216"/>
                              <a:gd name="connsiteX101" fmla="*/ 1039177 w 1140618"/>
                              <a:gd name="connsiteY101" fmla="*/ 504413 h 598216"/>
                              <a:gd name="connsiteX102" fmla="*/ 1015936 w 1140618"/>
                              <a:gd name="connsiteY102" fmla="*/ 502412 h 598216"/>
                              <a:gd name="connsiteX103" fmla="*/ 970979 w 1140618"/>
                              <a:gd name="connsiteY103" fmla="*/ 505651 h 598216"/>
                              <a:gd name="connsiteX104" fmla="*/ 966407 w 1140618"/>
                              <a:gd name="connsiteY104" fmla="*/ 502222 h 598216"/>
                              <a:gd name="connsiteX105" fmla="*/ 992695 w 1140618"/>
                              <a:gd name="connsiteY105" fmla="*/ 498602 h 598216"/>
                              <a:gd name="connsiteX106" fmla="*/ 992314 w 1140618"/>
                              <a:gd name="connsiteY106" fmla="*/ 495840 h 598216"/>
                              <a:gd name="connsiteX107" fmla="*/ 936879 w 1140618"/>
                              <a:gd name="connsiteY107" fmla="*/ 495840 h 598216"/>
                              <a:gd name="connsiteX108" fmla="*/ 937641 w 1140618"/>
                              <a:gd name="connsiteY108" fmla="*/ 504031 h 598216"/>
                              <a:gd name="connsiteX109" fmla="*/ 920877 w 1140618"/>
                              <a:gd name="connsiteY109" fmla="*/ 498793 h 598216"/>
                              <a:gd name="connsiteX110" fmla="*/ 889349 w 1140618"/>
                              <a:gd name="connsiteY110" fmla="*/ 497650 h 598216"/>
                              <a:gd name="connsiteX111" fmla="*/ 845439 w 1140618"/>
                              <a:gd name="connsiteY111" fmla="*/ 507461 h 598216"/>
                              <a:gd name="connsiteX112" fmla="*/ 815150 w 1140618"/>
                              <a:gd name="connsiteY112" fmla="*/ 507746 h 598216"/>
                              <a:gd name="connsiteX113" fmla="*/ 795718 w 1140618"/>
                              <a:gd name="connsiteY113" fmla="*/ 507270 h 598216"/>
                              <a:gd name="connsiteX114" fmla="*/ 866870 w 1140618"/>
                              <a:gd name="connsiteY114" fmla="*/ 495554 h 598216"/>
                              <a:gd name="connsiteX115" fmla="*/ 791909 w 1140618"/>
                              <a:gd name="connsiteY115" fmla="*/ 480886 h 598216"/>
                              <a:gd name="connsiteX116" fmla="*/ 847916 w 1140618"/>
                              <a:gd name="connsiteY116" fmla="*/ 477742 h 598216"/>
                              <a:gd name="connsiteX117" fmla="*/ 737521 w 1140618"/>
                              <a:gd name="connsiteY117" fmla="*/ 460788 h 598216"/>
                              <a:gd name="connsiteX118" fmla="*/ 738950 w 1140618"/>
                              <a:gd name="connsiteY118" fmla="*/ 458026 h 598216"/>
                              <a:gd name="connsiteX119" fmla="*/ 757714 w 1140618"/>
                              <a:gd name="connsiteY119" fmla="*/ 456597 h 598216"/>
                              <a:gd name="connsiteX120" fmla="*/ 779336 w 1140618"/>
                              <a:gd name="connsiteY120" fmla="*/ 454406 h 598216"/>
                              <a:gd name="connsiteX121" fmla="*/ 789051 w 1140618"/>
                              <a:gd name="connsiteY121" fmla="*/ 452787 h 598216"/>
                              <a:gd name="connsiteX122" fmla="*/ 870395 w 1140618"/>
                              <a:gd name="connsiteY122" fmla="*/ 446310 h 598216"/>
                              <a:gd name="connsiteX123" fmla="*/ 904113 w 1140618"/>
                              <a:gd name="connsiteY123" fmla="*/ 445834 h 598216"/>
                              <a:gd name="connsiteX124" fmla="*/ 927925 w 1140618"/>
                              <a:gd name="connsiteY124" fmla="*/ 445834 h 598216"/>
                              <a:gd name="connsiteX125" fmla="*/ 973360 w 1140618"/>
                              <a:gd name="connsiteY125" fmla="*/ 446881 h 598216"/>
                              <a:gd name="connsiteX126" fmla="*/ 985171 w 1140618"/>
                              <a:gd name="connsiteY126" fmla="*/ 446881 h 598216"/>
                              <a:gd name="connsiteX127" fmla="*/ 1000983 w 1140618"/>
                              <a:gd name="connsiteY127" fmla="*/ 446024 h 598216"/>
                              <a:gd name="connsiteX128" fmla="*/ 1076706 w 1140618"/>
                              <a:gd name="connsiteY128" fmla="*/ 460121 h 598216"/>
                              <a:gd name="connsiteX129" fmla="*/ 1083850 w 1140618"/>
                              <a:gd name="connsiteY129" fmla="*/ 462884 h 598216"/>
                              <a:gd name="connsiteX130" fmla="*/ 1112901 w 1140618"/>
                              <a:gd name="connsiteY130" fmla="*/ 472504 h 598216"/>
                              <a:gd name="connsiteX131" fmla="*/ 1129856 w 1140618"/>
                              <a:gd name="connsiteY131" fmla="*/ 482219 h 598216"/>
                              <a:gd name="connsiteX132" fmla="*/ 1140428 w 1140618"/>
                              <a:gd name="connsiteY132" fmla="*/ 513366 h 598216"/>
                              <a:gd name="connsiteX133" fmla="*/ 558165 w 1140618"/>
                              <a:gd name="connsiteY133" fmla="*/ 396590 h 598216"/>
                              <a:gd name="connsiteX134" fmla="*/ 550926 w 1140618"/>
                              <a:gd name="connsiteY134" fmla="*/ 394589 h 598216"/>
                              <a:gd name="connsiteX135" fmla="*/ 471107 w 1140618"/>
                              <a:gd name="connsiteY135" fmla="*/ 406115 h 598216"/>
                              <a:gd name="connsiteX136" fmla="*/ 426434 w 1140618"/>
                              <a:gd name="connsiteY136" fmla="*/ 427927 h 598216"/>
                              <a:gd name="connsiteX137" fmla="*/ 539210 w 1140618"/>
                              <a:gd name="connsiteY137" fmla="*/ 404686 h 598216"/>
                              <a:gd name="connsiteX138" fmla="*/ 558165 w 1140618"/>
                              <a:gd name="connsiteY138" fmla="*/ 396494 h 598216"/>
                              <a:gd name="connsiteX139" fmla="*/ 357854 w 1140618"/>
                              <a:gd name="connsiteY139" fmla="*/ 437071 h 598216"/>
                              <a:gd name="connsiteX140" fmla="*/ 357283 w 1140618"/>
                              <a:gd name="connsiteY140" fmla="*/ 434880 h 598216"/>
                              <a:gd name="connsiteX141" fmla="*/ 328232 w 1140618"/>
                              <a:gd name="connsiteY141" fmla="*/ 440309 h 598216"/>
                              <a:gd name="connsiteX142" fmla="*/ 329565 w 1140618"/>
                              <a:gd name="connsiteY142" fmla="*/ 444786 h 598216"/>
                              <a:gd name="connsiteX143" fmla="*/ 357854 w 1140618"/>
                              <a:gd name="connsiteY143" fmla="*/ 437071 h 598216"/>
                              <a:gd name="connsiteX144" fmla="*/ 302228 w 1140618"/>
                              <a:gd name="connsiteY144" fmla="*/ 449929 h 598216"/>
                              <a:gd name="connsiteX145" fmla="*/ 300895 w 1140618"/>
                              <a:gd name="connsiteY145" fmla="*/ 445834 h 598216"/>
                              <a:gd name="connsiteX146" fmla="*/ 277368 w 1140618"/>
                              <a:gd name="connsiteY146" fmla="*/ 451072 h 598216"/>
                              <a:gd name="connsiteX147" fmla="*/ 277939 w 1140618"/>
                              <a:gd name="connsiteY147" fmla="*/ 456216 h 598216"/>
                              <a:gd name="connsiteX148" fmla="*/ 302228 w 1140618"/>
                              <a:gd name="connsiteY148" fmla="*/ 450025 h 598216"/>
                              <a:gd name="connsiteX149" fmla="*/ 258033 w 1140618"/>
                              <a:gd name="connsiteY149" fmla="*/ 461074 h 598216"/>
                              <a:gd name="connsiteX150" fmla="*/ 158877 w 1140618"/>
                              <a:gd name="connsiteY150" fmla="*/ 484124 h 598216"/>
                              <a:gd name="connsiteX151" fmla="*/ 153258 w 1140618"/>
                              <a:gd name="connsiteY151" fmla="*/ 486029 h 598216"/>
                              <a:gd name="connsiteX152" fmla="*/ 85916 w 1140618"/>
                              <a:gd name="connsiteY152" fmla="*/ 514985 h 598216"/>
                              <a:gd name="connsiteX153" fmla="*/ 79057 w 1140618"/>
                              <a:gd name="connsiteY153" fmla="*/ 521462 h 598216"/>
                              <a:gd name="connsiteX154" fmla="*/ 116300 w 1140618"/>
                              <a:gd name="connsiteY154" fmla="*/ 510604 h 598216"/>
                              <a:gd name="connsiteX155" fmla="*/ 163639 w 1140618"/>
                              <a:gd name="connsiteY155" fmla="*/ 497269 h 598216"/>
                              <a:gd name="connsiteX156" fmla="*/ 186118 w 1140618"/>
                              <a:gd name="connsiteY156" fmla="*/ 490030 h 598216"/>
                              <a:gd name="connsiteX157" fmla="*/ 245364 w 1140618"/>
                              <a:gd name="connsiteY157" fmla="*/ 471551 h 598216"/>
                              <a:gd name="connsiteX158" fmla="*/ 257937 w 1140618"/>
                              <a:gd name="connsiteY158" fmla="*/ 461169 h 598216"/>
                              <a:gd name="connsiteX159" fmla="*/ 329375 w 1140618"/>
                              <a:gd name="connsiteY159" fmla="*/ 520224 h 598216"/>
                              <a:gd name="connsiteX160" fmla="*/ 330422 w 1140618"/>
                              <a:gd name="connsiteY160" fmla="*/ 523367 h 598216"/>
                              <a:gd name="connsiteX161" fmla="*/ 338233 w 1140618"/>
                              <a:gd name="connsiteY161" fmla="*/ 521081 h 598216"/>
                              <a:gd name="connsiteX162" fmla="*/ 337471 w 1140618"/>
                              <a:gd name="connsiteY162" fmla="*/ 518414 h 598216"/>
                              <a:gd name="connsiteX163" fmla="*/ 329375 w 1140618"/>
                              <a:gd name="connsiteY163" fmla="*/ 520510 h 598216"/>
                              <a:gd name="connsiteX164" fmla="*/ 329375 w 1140618"/>
                              <a:gd name="connsiteY164" fmla="*/ 520129 h 598216"/>
                              <a:gd name="connsiteX165" fmla="*/ 178784 w 1140618"/>
                              <a:gd name="connsiteY165" fmla="*/ 324390 h 598216"/>
                              <a:gd name="connsiteX166" fmla="*/ 162687 w 1140618"/>
                              <a:gd name="connsiteY166" fmla="*/ 327914 h 598216"/>
                              <a:gd name="connsiteX167" fmla="*/ 178784 w 1140618"/>
                              <a:gd name="connsiteY167" fmla="*/ 324580 h 598216"/>
                              <a:gd name="connsiteX168" fmla="*/ 178784 w 1140618"/>
                              <a:gd name="connsiteY168" fmla="*/ 324390 h 598216"/>
                              <a:gd name="connsiteX169" fmla="*/ 151924 w 1140618"/>
                              <a:gd name="connsiteY169" fmla="*/ 332486 h 598216"/>
                              <a:gd name="connsiteX170" fmla="*/ 147542 w 1140618"/>
                              <a:gd name="connsiteY170" fmla="*/ 334582 h 598216"/>
                              <a:gd name="connsiteX171" fmla="*/ 148209 w 1140618"/>
                              <a:gd name="connsiteY171" fmla="*/ 339058 h 598216"/>
                              <a:gd name="connsiteX172" fmla="*/ 153448 w 1140618"/>
                              <a:gd name="connsiteY172" fmla="*/ 336106 h 598216"/>
                              <a:gd name="connsiteX173" fmla="*/ 151924 w 1140618"/>
                              <a:gd name="connsiteY173" fmla="*/ 332677 h 598216"/>
                              <a:gd name="connsiteX174" fmla="*/ 151924 w 1140618"/>
                              <a:gd name="connsiteY174" fmla="*/ 332486 h 598216"/>
                              <a:gd name="connsiteX175" fmla="*/ 326993 w 1140618"/>
                              <a:gd name="connsiteY175" fmla="*/ 265716 h 598216"/>
                              <a:gd name="connsiteX176" fmla="*/ 293084 w 1140618"/>
                              <a:gd name="connsiteY176" fmla="*/ 266859 h 598216"/>
                              <a:gd name="connsiteX177" fmla="*/ 326993 w 1140618"/>
                              <a:gd name="connsiteY177" fmla="*/ 265716 h 598216"/>
                              <a:gd name="connsiteX178" fmla="*/ 340995 w 1140618"/>
                              <a:gd name="connsiteY178" fmla="*/ 254667 h 598216"/>
                              <a:gd name="connsiteX179" fmla="*/ 363474 w 1140618"/>
                              <a:gd name="connsiteY179" fmla="*/ 261334 h 598216"/>
                              <a:gd name="connsiteX180" fmla="*/ 375951 w 1140618"/>
                              <a:gd name="connsiteY180" fmla="*/ 247714 h 598216"/>
                              <a:gd name="connsiteX181" fmla="*/ 340995 w 1140618"/>
                              <a:gd name="connsiteY181" fmla="*/ 254667 h 598216"/>
                              <a:gd name="connsiteX182" fmla="*/ 874871 w 1140618"/>
                              <a:gd name="connsiteY182" fmla="*/ 342202 h 598216"/>
                              <a:gd name="connsiteX183" fmla="*/ 871633 w 1140618"/>
                              <a:gd name="connsiteY183" fmla="*/ 349822 h 598216"/>
                              <a:gd name="connsiteX184" fmla="*/ 868204 w 1140618"/>
                              <a:gd name="connsiteY184" fmla="*/ 363157 h 598216"/>
                              <a:gd name="connsiteX185" fmla="*/ 860489 w 1140618"/>
                              <a:gd name="connsiteY185" fmla="*/ 378682 h 598216"/>
                              <a:gd name="connsiteX186" fmla="*/ 838962 w 1140618"/>
                              <a:gd name="connsiteY186" fmla="*/ 387255 h 598216"/>
                              <a:gd name="connsiteX187" fmla="*/ 799529 w 1140618"/>
                              <a:gd name="connsiteY187" fmla="*/ 393256 h 598216"/>
                              <a:gd name="connsiteX188" fmla="*/ 671417 w 1140618"/>
                              <a:gd name="connsiteY188" fmla="*/ 411067 h 598216"/>
                              <a:gd name="connsiteX189" fmla="*/ 578739 w 1140618"/>
                              <a:gd name="connsiteY189" fmla="*/ 422212 h 598216"/>
                              <a:gd name="connsiteX190" fmla="*/ 505777 w 1140618"/>
                              <a:gd name="connsiteY190" fmla="*/ 428308 h 598216"/>
                              <a:gd name="connsiteX191" fmla="*/ 470059 w 1140618"/>
                              <a:gd name="connsiteY191" fmla="*/ 438214 h 598216"/>
                              <a:gd name="connsiteX192" fmla="*/ 425672 w 1140618"/>
                              <a:gd name="connsiteY192" fmla="*/ 443071 h 598216"/>
                              <a:gd name="connsiteX193" fmla="*/ 419767 w 1140618"/>
                              <a:gd name="connsiteY193" fmla="*/ 443071 h 598216"/>
                              <a:gd name="connsiteX194" fmla="*/ 376618 w 1140618"/>
                              <a:gd name="connsiteY194" fmla="*/ 457454 h 598216"/>
                              <a:gd name="connsiteX195" fmla="*/ 384620 w 1140618"/>
                              <a:gd name="connsiteY195" fmla="*/ 458597 h 598216"/>
                              <a:gd name="connsiteX196" fmla="*/ 385667 w 1140618"/>
                              <a:gd name="connsiteY196" fmla="*/ 460978 h 598216"/>
                              <a:gd name="connsiteX197" fmla="*/ 303276 w 1140618"/>
                              <a:gd name="connsiteY197" fmla="*/ 486791 h 598216"/>
                              <a:gd name="connsiteX198" fmla="*/ 307657 w 1140618"/>
                              <a:gd name="connsiteY198" fmla="*/ 494983 h 598216"/>
                              <a:gd name="connsiteX199" fmla="*/ 273368 w 1140618"/>
                              <a:gd name="connsiteY199" fmla="*/ 502507 h 598216"/>
                              <a:gd name="connsiteX200" fmla="*/ 265366 w 1140618"/>
                              <a:gd name="connsiteY200" fmla="*/ 506984 h 598216"/>
                              <a:gd name="connsiteX201" fmla="*/ 260985 w 1140618"/>
                              <a:gd name="connsiteY201" fmla="*/ 518795 h 598216"/>
                              <a:gd name="connsiteX202" fmla="*/ 275558 w 1140618"/>
                              <a:gd name="connsiteY202" fmla="*/ 518795 h 598216"/>
                              <a:gd name="connsiteX203" fmla="*/ 304609 w 1140618"/>
                              <a:gd name="connsiteY203" fmla="*/ 502603 h 598216"/>
                              <a:gd name="connsiteX204" fmla="*/ 346424 w 1140618"/>
                              <a:gd name="connsiteY204" fmla="*/ 506698 h 598216"/>
                              <a:gd name="connsiteX205" fmla="*/ 346805 w 1140618"/>
                              <a:gd name="connsiteY205" fmla="*/ 506698 h 598216"/>
                              <a:gd name="connsiteX206" fmla="*/ 346424 w 1140618"/>
                              <a:gd name="connsiteY206" fmla="*/ 506984 h 598216"/>
                              <a:gd name="connsiteX207" fmla="*/ 377761 w 1140618"/>
                              <a:gd name="connsiteY207" fmla="*/ 504793 h 598216"/>
                              <a:gd name="connsiteX208" fmla="*/ 390430 w 1140618"/>
                              <a:gd name="connsiteY208" fmla="*/ 501460 h 598216"/>
                              <a:gd name="connsiteX209" fmla="*/ 451295 w 1140618"/>
                              <a:gd name="connsiteY209" fmla="*/ 482124 h 598216"/>
                              <a:gd name="connsiteX210" fmla="*/ 472250 w 1140618"/>
                              <a:gd name="connsiteY210" fmla="*/ 483457 h 598216"/>
                              <a:gd name="connsiteX211" fmla="*/ 489775 w 1140618"/>
                              <a:gd name="connsiteY211" fmla="*/ 483457 h 598216"/>
                              <a:gd name="connsiteX212" fmla="*/ 513969 w 1140618"/>
                              <a:gd name="connsiteY212" fmla="*/ 481267 h 598216"/>
                              <a:gd name="connsiteX213" fmla="*/ 486918 w 1140618"/>
                              <a:gd name="connsiteY213" fmla="*/ 504413 h 598216"/>
                              <a:gd name="connsiteX214" fmla="*/ 459867 w 1140618"/>
                              <a:gd name="connsiteY214" fmla="*/ 522224 h 598216"/>
                              <a:gd name="connsiteX215" fmla="*/ 489395 w 1140618"/>
                              <a:gd name="connsiteY215" fmla="*/ 522224 h 598216"/>
                              <a:gd name="connsiteX216" fmla="*/ 534734 w 1140618"/>
                              <a:gd name="connsiteY216" fmla="*/ 516604 h 598216"/>
                              <a:gd name="connsiteX217" fmla="*/ 555022 w 1140618"/>
                              <a:gd name="connsiteY217" fmla="*/ 522986 h 598216"/>
                              <a:gd name="connsiteX218" fmla="*/ 527399 w 1140618"/>
                              <a:gd name="connsiteY218" fmla="*/ 531844 h 598216"/>
                              <a:gd name="connsiteX219" fmla="*/ 528924 w 1140618"/>
                              <a:gd name="connsiteY219" fmla="*/ 536321 h 598216"/>
                              <a:gd name="connsiteX220" fmla="*/ 594646 w 1140618"/>
                              <a:gd name="connsiteY220" fmla="*/ 523748 h 598216"/>
                              <a:gd name="connsiteX221" fmla="*/ 665226 w 1140618"/>
                              <a:gd name="connsiteY221" fmla="*/ 523748 h 598216"/>
                              <a:gd name="connsiteX222" fmla="*/ 634079 w 1140618"/>
                              <a:gd name="connsiteY222" fmla="*/ 529368 h 598216"/>
                              <a:gd name="connsiteX223" fmla="*/ 601599 w 1140618"/>
                              <a:gd name="connsiteY223" fmla="*/ 538036 h 598216"/>
                              <a:gd name="connsiteX224" fmla="*/ 568833 w 1140618"/>
                              <a:gd name="connsiteY224" fmla="*/ 545465 h 598216"/>
                              <a:gd name="connsiteX225" fmla="*/ 541115 w 1140618"/>
                              <a:gd name="connsiteY225" fmla="*/ 558800 h 598216"/>
                              <a:gd name="connsiteX226" fmla="*/ 668274 w 1140618"/>
                              <a:gd name="connsiteY226" fmla="*/ 542322 h 598216"/>
                              <a:gd name="connsiteX227" fmla="*/ 669131 w 1140618"/>
                              <a:gd name="connsiteY227" fmla="*/ 546418 h 598216"/>
                              <a:gd name="connsiteX228" fmla="*/ 595408 w 1140618"/>
                              <a:gd name="connsiteY228" fmla="*/ 558229 h 598216"/>
                              <a:gd name="connsiteX229" fmla="*/ 550450 w 1140618"/>
                              <a:gd name="connsiteY229" fmla="*/ 566325 h 598216"/>
                              <a:gd name="connsiteX230" fmla="*/ 529685 w 1140618"/>
                              <a:gd name="connsiteY230" fmla="*/ 564325 h 598216"/>
                              <a:gd name="connsiteX231" fmla="*/ 468249 w 1140618"/>
                              <a:gd name="connsiteY231" fmla="*/ 559848 h 598216"/>
                              <a:gd name="connsiteX232" fmla="*/ 420910 w 1140618"/>
                              <a:gd name="connsiteY232" fmla="*/ 563086 h 598216"/>
                              <a:gd name="connsiteX233" fmla="*/ 411194 w 1140618"/>
                              <a:gd name="connsiteY233" fmla="*/ 555847 h 598216"/>
                              <a:gd name="connsiteX234" fmla="*/ 408623 w 1140618"/>
                              <a:gd name="connsiteY234" fmla="*/ 556705 h 598216"/>
                              <a:gd name="connsiteX235" fmla="*/ 377285 w 1140618"/>
                              <a:gd name="connsiteY235" fmla="*/ 562134 h 598216"/>
                              <a:gd name="connsiteX236" fmla="*/ 350044 w 1140618"/>
                              <a:gd name="connsiteY236" fmla="*/ 569659 h 598216"/>
                              <a:gd name="connsiteX237" fmla="*/ 314039 w 1140618"/>
                              <a:gd name="connsiteY237" fmla="*/ 553466 h 598216"/>
                              <a:gd name="connsiteX238" fmla="*/ 236506 w 1140618"/>
                              <a:gd name="connsiteY238" fmla="*/ 562896 h 598216"/>
                              <a:gd name="connsiteX239" fmla="*/ 176403 w 1140618"/>
                              <a:gd name="connsiteY239" fmla="*/ 580232 h 598216"/>
                              <a:gd name="connsiteX240" fmla="*/ 86773 w 1140618"/>
                              <a:gd name="connsiteY240" fmla="*/ 596805 h 598216"/>
                              <a:gd name="connsiteX241" fmla="*/ 31052 w 1140618"/>
                              <a:gd name="connsiteY241" fmla="*/ 596329 h 598216"/>
                              <a:gd name="connsiteX242" fmla="*/ 2477 w 1140618"/>
                              <a:gd name="connsiteY242" fmla="*/ 565944 h 598216"/>
                              <a:gd name="connsiteX243" fmla="*/ 0 w 1140618"/>
                              <a:gd name="connsiteY243" fmla="*/ 539274 h 598216"/>
                              <a:gd name="connsiteX244" fmla="*/ 5620 w 1140618"/>
                              <a:gd name="connsiteY244" fmla="*/ 529654 h 598216"/>
                              <a:gd name="connsiteX245" fmla="*/ 56864 w 1140618"/>
                              <a:gd name="connsiteY245" fmla="*/ 507365 h 598216"/>
                              <a:gd name="connsiteX246" fmla="*/ 38195 w 1140618"/>
                              <a:gd name="connsiteY246" fmla="*/ 523272 h 598216"/>
                              <a:gd name="connsiteX247" fmla="*/ 39434 w 1140618"/>
                              <a:gd name="connsiteY247" fmla="*/ 525367 h 598216"/>
                              <a:gd name="connsiteX248" fmla="*/ 51435 w 1140618"/>
                              <a:gd name="connsiteY248" fmla="*/ 522319 h 598216"/>
                              <a:gd name="connsiteX249" fmla="*/ 142684 w 1140618"/>
                              <a:gd name="connsiteY249" fmla="*/ 483743 h 598216"/>
                              <a:gd name="connsiteX250" fmla="*/ 145923 w 1140618"/>
                              <a:gd name="connsiteY250" fmla="*/ 479933 h 598216"/>
                              <a:gd name="connsiteX251" fmla="*/ 187833 w 1140618"/>
                              <a:gd name="connsiteY251" fmla="*/ 470503 h 598216"/>
                              <a:gd name="connsiteX252" fmla="*/ 293561 w 1140618"/>
                              <a:gd name="connsiteY252" fmla="*/ 439357 h 598216"/>
                              <a:gd name="connsiteX253" fmla="*/ 310896 w 1140618"/>
                              <a:gd name="connsiteY253" fmla="*/ 435356 h 598216"/>
                              <a:gd name="connsiteX254" fmla="*/ 329660 w 1140618"/>
                              <a:gd name="connsiteY254" fmla="*/ 425260 h 598216"/>
                              <a:gd name="connsiteX255" fmla="*/ 344234 w 1140618"/>
                              <a:gd name="connsiteY255" fmla="*/ 416973 h 598216"/>
                              <a:gd name="connsiteX256" fmla="*/ 344234 w 1140618"/>
                              <a:gd name="connsiteY256" fmla="*/ 428498 h 598216"/>
                              <a:gd name="connsiteX257" fmla="*/ 366426 w 1140618"/>
                              <a:gd name="connsiteY257" fmla="*/ 419164 h 598216"/>
                              <a:gd name="connsiteX258" fmla="*/ 371761 w 1140618"/>
                              <a:gd name="connsiteY258" fmla="*/ 405352 h 598216"/>
                              <a:gd name="connsiteX259" fmla="*/ 335852 w 1140618"/>
                              <a:gd name="connsiteY259" fmla="*/ 410972 h 598216"/>
                              <a:gd name="connsiteX260" fmla="*/ 306800 w 1140618"/>
                              <a:gd name="connsiteY260" fmla="*/ 404686 h 598216"/>
                              <a:gd name="connsiteX261" fmla="*/ 242507 w 1140618"/>
                              <a:gd name="connsiteY261" fmla="*/ 415925 h 598216"/>
                              <a:gd name="connsiteX262" fmla="*/ 170307 w 1140618"/>
                              <a:gd name="connsiteY262" fmla="*/ 435928 h 598216"/>
                              <a:gd name="connsiteX263" fmla="*/ 129064 w 1140618"/>
                              <a:gd name="connsiteY263" fmla="*/ 441452 h 598216"/>
                              <a:gd name="connsiteX264" fmla="*/ 95631 w 1140618"/>
                              <a:gd name="connsiteY264" fmla="*/ 433642 h 598216"/>
                              <a:gd name="connsiteX265" fmla="*/ 79629 w 1140618"/>
                              <a:gd name="connsiteY265" fmla="*/ 382207 h 598216"/>
                              <a:gd name="connsiteX266" fmla="*/ 136017 w 1140618"/>
                              <a:gd name="connsiteY266" fmla="*/ 330105 h 598216"/>
                              <a:gd name="connsiteX267" fmla="*/ 190024 w 1140618"/>
                              <a:gd name="connsiteY267" fmla="*/ 314008 h 598216"/>
                              <a:gd name="connsiteX268" fmla="*/ 224790 w 1140618"/>
                              <a:gd name="connsiteY268" fmla="*/ 294291 h 598216"/>
                              <a:gd name="connsiteX269" fmla="*/ 234125 w 1140618"/>
                              <a:gd name="connsiteY269" fmla="*/ 289052 h 598216"/>
                              <a:gd name="connsiteX270" fmla="*/ 235172 w 1140618"/>
                              <a:gd name="connsiteY270" fmla="*/ 299911 h 598216"/>
                              <a:gd name="connsiteX271" fmla="*/ 265366 w 1140618"/>
                              <a:gd name="connsiteY271" fmla="*/ 291624 h 598216"/>
                              <a:gd name="connsiteX272" fmla="*/ 295180 w 1140618"/>
                              <a:gd name="connsiteY272" fmla="*/ 281242 h 598216"/>
                              <a:gd name="connsiteX273" fmla="*/ 282226 w 1140618"/>
                              <a:gd name="connsiteY273" fmla="*/ 281718 h 598216"/>
                              <a:gd name="connsiteX274" fmla="*/ 272510 w 1140618"/>
                              <a:gd name="connsiteY274" fmla="*/ 281432 h 598216"/>
                              <a:gd name="connsiteX275" fmla="*/ 225933 w 1140618"/>
                              <a:gd name="connsiteY275" fmla="*/ 282289 h 598216"/>
                              <a:gd name="connsiteX276" fmla="*/ 188595 w 1140618"/>
                              <a:gd name="connsiteY276" fmla="*/ 269240 h 598216"/>
                              <a:gd name="connsiteX277" fmla="*/ 184880 w 1140618"/>
                              <a:gd name="connsiteY277" fmla="*/ 254381 h 598216"/>
                              <a:gd name="connsiteX278" fmla="*/ 180689 w 1140618"/>
                              <a:gd name="connsiteY278" fmla="*/ 232093 h 598216"/>
                              <a:gd name="connsiteX279" fmla="*/ 186214 w 1140618"/>
                              <a:gd name="connsiteY279" fmla="*/ 222853 h 598216"/>
                              <a:gd name="connsiteX280" fmla="*/ 208883 w 1140618"/>
                              <a:gd name="connsiteY280" fmla="*/ 201136 h 598216"/>
                              <a:gd name="connsiteX281" fmla="*/ 258223 w 1140618"/>
                              <a:gd name="connsiteY281" fmla="*/ 176562 h 598216"/>
                              <a:gd name="connsiteX282" fmla="*/ 308991 w 1140618"/>
                              <a:gd name="connsiteY282" fmla="*/ 152845 h 598216"/>
                              <a:gd name="connsiteX283" fmla="*/ 394907 w 1140618"/>
                              <a:gd name="connsiteY283" fmla="*/ 121317 h 598216"/>
                              <a:gd name="connsiteX284" fmla="*/ 413766 w 1140618"/>
                              <a:gd name="connsiteY284" fmla="*/ 116840 h 598216"/>
                              <a:gd name="connsiteX285" fmla="*/ 432721 w 1140618"/>
                              <a:gd name="connsiteY285" fmla="*/ 108649 h 598216"/>
                              <a:gd name="connsiteX286" fmla="*/ 462820 w 1140618"/>
                              <a:gd name="connsiteY286" fmla="*/ 92742 h 598216"/>
                              <a:gd name="connsiteX287" fmla="*/ 549307 w 1140618"/>
                              <a:gd name="connsiteY287" fmla="*/ 58071 h 598216"/>
                              <a:gd name="connsiteX288" fmla="*/ 550736 w 1140618"/>
                              <a:gd name="connsiteY288" fmla="*/ 55023 h 598216"/>
                              <a:gd name="connsiteX289" fmla="*/ 413671 w 1140618"/>
                              <a:gd name="connsiteY289" fmla="*/ 60262 h 598216"/>
                              <a:gd name="connsiteX290" fmla="*/ 377761 w 1140618"/>
                              <a:gd name="connsiteY290" fmla="*/ 63119 h 598216"/>
                              <a:gd name="connsiteX291" fmla="*/ 350520 w 1140618"/>
                              <a:gd name="connsiteY291" fmla="*/ 67596 h 598216"/>
                              <a:gd name="connsiteX292" fmla="*/ 338900 w 1140618"/>
                              <a:gd name="connsiteY292" fmla="*/ 69977 h 598216"/>
                              <a:gd name="connsiteX293" fmla="*/ 211074 w 1140618"/>
                              <a:gd name="connsiteY293" fmla="*/ 89027 h 598216"/>
                              <a:gd name="connsiteX294" fmla="*/ 89345 w 1140618"/>
                              <a:gd name="connsiteY294" fmla="*/ 121412 h 598216"/>
                              <a:gd name="connsiteX295" fmla="*/ 48006 w 1140618"/>
                              <a:gd name="connsiteY295" fmla="*/ 123317 h 598216"/>
                              <a:gd name="connsiteX296" fmla="*/ 34004 w 1140618"/>
                              <a:gd name="connsiteY296" fmla="*/ 112649 h 598216"/>
                              <a:gd name="connsiteX297" fmla="*/ 29909 w 1140618"/>
                              <a:gd name="connsiteY297" fmla="*/ 82836 h 598216"/>
                              <a:gd name="connsiteX298" fmla="*/ 44482 w 1140618"/>
                              <a:gd name="connsiteY298" fmla="*/ 70644 h 598216"/>
                              <a:gd name="connsiteX299" fmla="*/ 106013 w 1140618"/>
                              <a:gd name="connsiteY299" fmla="*/ 56166 h 598216"/>
                              <a:gd name="connsiteX300" fmla="*/ 179927 w 1140618"/>
                              <a:gd name="connsiteY300" fmla="*/ 42355 h 598216"/>
                              <a:gd name="connsiteX301" fmla="*/ 242411 w 1140618"/>
                              <a:gd name="connsiteY301" fmla="*/ 33496 h 598216"/>
                              <a:gd name="connsiteX302" fmla="*/ 315087 w 1140618"/>
                              <a:gd name="connsiteY302" fmla="*/ 23019 h 598216"/>
                              <a:gd name="connsiteX303" fmla="*/ 407861 w 1140618"/>
                              <a:gd name="connsiteY303" fmla="*/ 9112 h 598216"/>
                              <a:gd name="connsiteX304" fmla="*/ 472154 w 1140618"/>
                              <a:gd name="connsiteY304" fmla="*/ 6922 h 598216"/>
                              <a:gd name="connsiteX305" fmla="*/ 480060 w 1140618"/>
                              <a:gd name="connsiteY305" fmla="*/ 6255 h 598216"/>
                              <a:gd name="connsiteX306" fmla="*/ 591312 w 1140618"/>
                              <a:gd name="connsiteY306" fmla="*/ 1778 h 598216"/>
                              <a:gd name="connsiteX307" fmla="*/ 615220 w 1140618"/>
                              <a:gd name="connsiteY307" fmla="*/ 1778 h 598216"/>
                              <a:gd name="connsiteX308" fmla="*/ 698278 w 1140618"/>
                              <a:gd name="connsiteY308" fmla="*/ 10636 h 598216"/>
                              <a:gd name="connsiteX309" fmla="*/ 732187 w 1140618"/>
                              <a:gd name="connsiteY309" fmla="*/ 55118 h 598216"/>
                              <a:gd name="connsiteX310" fmla="*/ 718185 w 1140618"/>
                              <a:gd name="connsiteY310" fmla="*/ 74454 h 598216"/>
                              <a:gd name="connsiteX311" fmla="*/ 672751 w 1140618"/>
                              <a:gd name="connsiteY311" fmla="*/ 92266 h 598216"/>
                              <a:gd name="connsiteX312" fmla="*/ 550736 w 1140618"/>
                              <a:gd name="connsiteY312" fmla="*/ 134557 h 598216"/>
                              <a:gd name="connsiteX313" fmla="*/ 526542 w 1140618"/>
                              <a:gd name="connsiteY313" fmla="*/ 143034 h 598216"/>
                              <a:gd name="connsiteX314" fmla="*/ 481679 w 1140618"/>
                              <a:gd name="connsiteY314" fmla="*/ 164751 h 598216"/>
                              <a:gd name="connsiteX315" fmla="*/ 454914 w 1140618"/>
                              <a:gd name="connsiteY315" fmla="*/ 174752 h 598216"/>
                              <a:gd name="connsiteX316" fmla="*/ 421386 w 1140618"/>
                              <a:gd name="connsiteY316" fmla="*/ 193231 h 598216"/>
                              <a:gd name="connsiteX317" fmla="*/ 433959 w 1140618"/>
                              <a:gd name="connsiteY317" fmla="*/ 193231 h 598216"/>
                              <a:gd name="connsiteX318" fmla="*/ 520541 w 1140618"/>
                              <a:gd name="connsiteY318" fmla="*/ 179515 h 598216"/>
                              <a:gd name="connsiteX319" fmla="*/ 593884 w 1140618"/>
                              <a:gd name="connsiteY319" fmla="*/ 163513 h 598216"/>
                              <a:gd name="connsiteX320" fmla="*/ 656177 w 1140618"/>
                              <a:gd name="connsiteY320" fmla="*/ 152940 h 598216"/>
                              <a:gd name="connsiteX321" fmla="*/ 689324 w 1140618"/>
                              <a:gd name="connsiteY321" fmla="*/ 158274 h 598216"/>
                              <a:gd name="connsiteX322" fmla="*/ 707803 w 1140618"/>
                              <a:gd name="connsiteY322" fmla="*/ 198755 h 598216"/>
                              <a:gd name="connsiteX323" fmla="*/ 709993 w 1140618"/>
                              <a:gd name="connsiteY323" fmla="*/ 205232 h 598216"/>
                              <a:gd name="connsiteX324" fmla="*/ 702373 w 1140618"/>
                              <a:gd name="connsiteY324" fmla="*/ 227616 h 598216"/>
                              <a:gd name="connsiteX325" fmla="*/ 653892 w 1140618"/>
                              <a:gd name="connsiteY325" fmla="*/ 240951 h 598216"/>
                              <a:gd name="connsiteX326" fmla="*/ 554260 w 1140618"/>
                              <a:gd name="connsiteY326" fmla="*/ 259144 h 598216"/>
                              <a:gd name="connsiteX327" fmla="*/ 479774 w 1140618"/>
                              <a:gd name="connsiteY327" fmla="*/ 281432 h 598216"/>
                              <a:gd name="connsiteX328" fmla="*/ 445865 w 1140618"/>
                              <a:gd name="connsiteY328" fmla="*/ 290957 h 598216"/>
                              <a:gd name="connsiteX329" fmla="*/ 380048 w 1140618"/>
                              <a:gd name="connsiteY329" fmla="*/ 310579 h 598216"/>
                              <a:gd name="connsiteX330" fmla="*/ 327755 w 1140618"/>
                              <a:gd name="connsiteY330" fmla="*/ 326771 h 598216"/>
                              <a:gd name="connsiteX331" fmla="*/ 312039 w 1140618"/>
                              <a:gd name="connsiteY331" fmla="*/ 335629 h 598216"/>
                              <a:gd name="connsiteX332" fmla="*/ 302323 w 1140618"/>
                              <a:gd name="connsiteY332" fmla="*/ 339439 h 598216"/>
                              <a:gd name="connsiteX333" fmla="*/ 233839 w 1140618"/>
                              <a:gd name="connsiteY333" fmla="*/ 357632 h 598216"/>
                              <a:gd name="connsiteX334" fmla="*/ 195929 w 1140618"/>
                              <a:gd name="connsiteY334" fmla="*/ 377158 h 598216"/>
                              <a:gd name="connsiteX335" fmla="*/ 247555 w 1140618"/>
                              <a:gd name="connsiteY335" fmla="*/ 376206 h 598216"/>
                              <a:gd name="connsiteX336" fmla="*/ 276606 w 1140618"/>
                              <a:gd name="connsiteY336" fmla="*/ 374682 h 598216"/>
                              <a:gd name="connsiteX337" fmla="*/ 305658 w 1140618"/>
                              <a:gd name="connsiteY337" fmla="*/ 372586 h 598216"/>
                              <a:gd name="connsiteX338" fmla="*/ 369761 w 1140618"/>
                              <a:gd name="connsiteY338" fmla="*/ 359251 h 598216"/>
                              <a:gd name="connsiteX339" fmla="*/ 375190 w 1140618"/>
                              <a:gd name="connsiteY339" fmla="*/ 363252 h 598216"/>
                              <a:gd name="connsiteX340" fmla="*/ 374523 w 1140618"/>
                              <a:gd name="connsiteY340" fmla="*/ 363538 h 598216"/>
                              <a:gd name="connsiteX341" fmla="*/ 359283 w 1140618"/>
                              <a:gd name="connsiteY341" fmla="*/ 371729 h 598216"/>
                              <a:gd name="connsiteX342" fmla="*/ 374523 w 1140618"/>
                              <a:gd name="connsiteY342" fmla="*/ 363538 h 598216"/>
                              <a:gd name="connsiteX343" fmla="*/ 375380 w 1140618"/>
                              <a:gd name="connsiteY343" fmla="*/ 363538 h 598216"/>
                              <a:gd name="connsiteX344" fmla="*/ 375380 w 1140618"/>
                              <a:gd name="connsiteY344" fmla="*/ 363252 h 598216"/>
                              <a:gd name="connsiteX345" fmla="*/ 419386 w 1140618"/>
                              <a:gd name="connsiteY345" fmla="*/ 356394 h 598216"/>
                              <a:gd name="connsiteX346" fmla="*/ 454438 w 1140618"/>
                              <a:gd name="connsiteY346" fmla="*/ 347250 h 598216"/>
                              <a:gd name="connsiteX347" fmla="*/ 467583 w 1140618"/>
                              <a:gd name="connsiteY347" fmla="*/ 343726 h 598216"/>
                              <a:gd name="connsiteX348" fmla="*/ 532448 w 1140618"/>
                              <a:gd name="connsiteY348" fmla="*/ 340106 h 598216"/>
                              <a:gd name="connsiteX349" fmla="*/ 549973 w 1140618"/>
                              <a:gd name="connsiteY349" fmla="*/ 340106 h 598216"/>
                              <a:gd name="connsiteX350" fmla="*/ 587311 w 1140618"/>
                              <a:gd name="connsiteY350" fmla="*/ 334010 h 598216"/>
                              <a:gd name="connsiteX351" fmla="*/ 600551 w 1140618"/>
                              <a:gd name="connsiteY351" fmla="*/ 327343 h 598216"/>
                              <a:gd name="connsiteX352" fmla="*/ 613696 w 1140618"/>
                              <a:gd name="connsiteY352" fmla="*/ 327819 h 598216"/>
                              <a:gd name="connsiteX353" fmla="*/ 621697 w 1140618"/>
                              <a:gd name="connsiteY353" fmla="*/ 326962 h 598216"/>
                              <a:gd name="connsiteX354" fmla="*/ 703136 w 1140618"/>
                              <a:gd name="connsiteY354" fmla="*/ 322485 h 598216"/>
                              <a:gd name="connsiteX355" fmla="*/ 718947 w 1140618"/>
                              <a:gd name="connsiteY355" fmla="*/ 322961 h 598216"/>
                              <a:gd name="connsiteX356" fmla="*/ 724758 w 1140618"/>
                              <a:gd name="connsiteY356" fmla="*/ 321628 h 598216"/>
                              <a:gd name="connsiteX357" fmla="*/ 805720 w 1140618"/>
                              <a:gd name="connsiteY357" fmla="*/ 304864 h 598216"/>
                              <a:gd name="connsiteX358" fmla="*/ 821531 w 1140618"/>
                              <a:gd name="connsiteY358" fmla="*/ 302578 h 598216"/>
                              <a:gd name="connsiteX359" fmla="*/ 874776 w 1140618"/>
                              <a:gd name="connsiteY359" fmla="*/ 341725 h 598216"/>
                              <a:gd name="connsiteX360" fmla="*/ 145923 w 1140618"/>
                              <a:gd name="connsiteY360" fmla="*/ 479457 h 598216"/>
                              <a:gd name="connsiteX361" fmla="*/ 145923 w 1140618"/>
                              <a:gd name="connsiteY361" fmla="*/ 479743 h 598216"/>
                              <a:gd name="connsiteX362" fmla="*/ 145637 w 1140618"/>
                              <a:gd name="connsiteY362" fmla="*/ 479743 h 598216"/>
                              <a:gd name="connsiteX363" fmla="*/ 145923 w 1140618"/>
                              <a:gd name="connsiteY363" fmla="*/ 479457 h 5982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Lst>
                            <a:rect l="l" t="t" r="r" b="b"/>
                            <a:pathLst>
                              <a:path w="1140618" h="598216">
                                <a:moveTo>
                                  <a:pt x="935069" y="508413"/>
                                </a:moveTo>
                                <a:cubicBezTo>
                                  <a:pt x="934117" y="508984"/>
                                  <a:pt x="933259" y="509556"/>
                                  <a:pt x="932402" y="510223"/>
                                </a:cubicBezTo>
                                <a:cubicBezTo>
                                  <a:pt x="933450" y="510699"/>
                                  <a:pt x="934402" y="511175"/>
                                  <a:pt x="935355" y="511556"/>
                                </a:cubicBezTo>
                                <a:cubicBezTo>
                                  <a:pt x="935831" y="510699"/>
                                  <a:pt x="936307" y="509937"/>
                                  <a:pt x="936689" y="508984"/>
                                </a:cubicBezTo>
                                <a:cubicBezTo>
                                  <a:pt x="936689" y="508984"/>
                                  <a:pt x="935450" y="508222"/>
                                  <a:pt x="935164" y="508318"/>
                                </a:cubicBezTo>
                                <a:close/>
                                <a:moveTo>
                                  <a:pt x="337566" y="506127"/>
                                </a:moveTo>
                                <a:lnTo>
                                  <a:pt x="346043" y="506889"/>
                                </a:lnTo>
                                <a:cubicBezTo>
                                  <a:pt x="346424" y="497173"/>
                                  <a:pt x="341090" y="504031"/>
                                  <a:pt x="337566" y="506127"/>
                                </a:cubicBezTo>
                                <a:close/>
                                <a:moveTo>
                                  <a:pt x="826198" y="435642"/>
                                </a:moveTo>
                                <a:cubicBezTo>
                                  <a:pt x="827341" y="436594"/>
                                  <a:pt x="828580" y="437356"/>
                                  <a:pt x="829913" y="437928"/>
                                </a:cubicBezTo>
                                <a:cubicBezTo>
                                  <a:pt x="830485" y="437928"/>
                                  <a:pt x="831532" y="436594"/>
                                  <a:pt x="832485" y="435928"/>
                                </a:cubicBezTo>
                                <a:cubicBezTo>
                                  <a:pt x="831437" y="435261"/>
                                  <a:pt x="830485" y="434309"/>
                                  <a:pt x="829627" y="434309"/>
                                </a:cubicBezTo>
                                <a:cubicBezTo>
                                  <a:pt x="828770" y="434309"/>
                                  <a:pt x="827532" y="435166"/>
                                  <a:pt x="826198" y="435642"/>
                                </a:cubicBezTo>
                                <a:close/>
                                <a:moveTo>
                                  <a:pt x="1013555" y="531940"/>
                                </a:moveTo>
                                <a:cubicBezTo>
                                  <a:pt x="1014603" y="532416"/>
                                  <a:pt x="1015936" y="533368"/>
                                  <a:pt x="1016698" y="533178"/>
                                </a:cubicBezTo>
                                <a:cubicBezTo>
                                  <a:pt x="1018032" y="532416"/>
                                  <a:pt x="1019270" y="531559"/>
                                  <a:pt x="1020413" y="530511"/>
                                </a:cubicBezTo>
                                <a:lnTo>
                                  <a:pt x="1016698" y="528797"/>
                                </a:lnTo>
                                <a:lnTo>
                                  <a:pt x="1013555" y="531940"/>
                                </a:lnTo>
                                <a:close/>
                                <a:moveTo>
                                  <a:pt x="743808" y="475742"/>
                                </a:moveTo>
                                <a:cubicBezTo>
                                  <a:pt x="744093" y="476599"/>
                                  <a:pt x="744379" y="477552"/>
                                  <a:pt x="744760" y="478409"/>
                                </a:cubicBezTo>
                                <a:lnTo>
                                  <a:pt x="753809" y="476218"/>
                                </a:lnTo>
                                <a:cubicBezTo>
                                  <a:pt x="753523" y="475361"/>
                                  <a:pt x="753237" y="474504"/>
                                  <a:pt x="752951" y="473647"/>
                                </a:cubicBezTo>
                                <a:lnTo>
                                  <a:pt x="743808" y="475742"/>
                                </a:lnTo>
                                <a:close/>
                                <a:moveTo>
                                  <a:pt x="559308" y="494125"/>
                                </a:moveTo>
                                <a:lnTo>
                                  <a:pt x="548735" y="488029"/>
                                </a:lnTo>
                                <a:cubicBezTo>
                                  <a:pt x="549688" y="494983"/>
                                  <a:pt x="553974" y="495459"/>
                                  <a:pt x="559308" y="493935"/>
                                </a:cubicBezTo>
                                <a:lnTo>
                                  <a:pt x="559308" y="494125"/>
                                </a:lnTo>
                                <a:close/>
                                <a:moveTo>
                                  <a:pt x="559689" y="494125"/>
                                </a:moveTo>
                                <a:lnTo>
                                  <a:pt x="559689" y="494125"/>
                                </a:lnTo>
                                <a:close/>
                                <a:moveTo>
                                  <a:pt x="567024" y="500507"/>
                                </a:moveTo>
                                <a:lnTo>
                                  <a:pt x="543211" y="504222"/>
                                </a:lnTo>
                                <a:cubicBezTo>
                                  <a:pt x="552164" y="507556"/>
                                  <a:pt x="560261" y="507175"/>
                                  <a:pt x="567024" y="500507"/>
                                </a:cubicBezTo>
                                <a:close/>
                                <a:moveTo>
                                  <a:pt x="542449" y="504413"/>
                                </a:moveTo>
                                <a:lnTo>
                                  <a:pt x="543211" y="504413"/>
                                </a:lnTo>
                                <a:cubicBezTo>
                                  <a:pt x="543211" y="504413"/>
                                  <a:pt x="542925" y="504413"/>
                                  <a:pt x="542734" y="504413"/>
                                </a:cubicBezTo>
                                <a:cubicBezTo>
                                  <a:pt x="542639" y="504413"/>
                                  <a:pt x="542544" y="504413"/>
                                  <a:pt x="542449" y="504413"/>
                                </a:cubicBezTo>
                                <a:close/>
                                <a:moveTo>
                                  <a:pt x="567785" y="500412"/>
                                </a:moveTo>
                                <a:lnTo>
                                  <a:pt x="567785" y="500412"/>
                                </a:lnTo>
                                <a:lnTo>
                                  <a:pt x="567309" y="500793"/>
                                </a:lnTo>
                                <a:cubicBezTo>
                                  <a:pt x="567309" y="500793"/>
                                  <a:pt x="567595" y="500602"/>
                                  <a:pt x="567785" y="500412"/>
                                </a:cubicBezTo>
                                <a:close/>
                                <a:moveTo>
                                  <a:pt x="290893" y="563658"/>
                                </a:moveTo>
                                <a:lnTo>
                                  <a:pt x="292227" y="567563"/>
                                </a:lnTo>
                                <a:lnTo>
                                  <a:pt x="310610" y="563467"/>
                                </a:lnTo>
                                <a:cubicBezTo>
                                  <a:pt x="310134" y="561848"/>
                                  <a:pt x="309658" y="560229"/>
                                  <a:pt x="309086" y="558705"/>
                                </a:cubicBezTo>
                                <a:cubicBezTo>
                                  <a:pt x="302990" y="560324"/>
                                  <a:pt x="296894" y="561943"/>
                                  <a:pt x="290893" y="563658"/>
                                </a:cubicBezTo>
                                <a:close/>
                                <a:moveTo>
                                  <a:pt x="394430" y="360966"/>
                                </a:moveTo>
                                <a:cubicBezTo>
                                  <a:pt x="400336" y="358299"/>
                                  <a:pt x="406241" y="355822"/>
                                  <a:pt x="412147" y="353251"/>
                                </a:cubicBezTo>
                                <a:cubicBezTo>
                                  <a:pt x="411385" y="351822"/>
                                  <a:pt x="410527" y="350488"/>
                                  <a:pt x="409861" y="348774"/>
                                </a:cubicBezTo>
                                <a:lnTo>
                                  <a:pt x="392049" y="355537"/>
                                </a:lnTo>
                                <a:cubicBezTo>
                                  <a:pt x="392811" y="357632"/>
                                  <a:pt x="393573" y="359156"/>
                                  <a:pt x="394430" y="360966"/>
                                </a:cubicBezTo>
                                <a:close/>
                                <a:moveTo>
                                  <a:pt x="867727" y="540512"/>
                                </a:moveTo>
                                <a:lnTo>
                                  <a:pt x="840962" y="540512"/>
                                </a:lnTo>
                                <a:lnTo>
                                  <a:pt x="840962" y="543655"/>
                                </a:lnTo>
                                <a:lnTo>
                                  <a:pt x="867918" y="543655"/>
                                </a:lnTo>
                                <a:cubicBezTo>
                                  <a:pt x="867442" y="542703"/>
                                  <a:pt x="867442" y="541655"/>
                                  <a:pt x="867442" y="540607"/>
                                </a:cubicBezTo>
                                <a:lnTo>
                                  <a:pt x="867823" y="540607"/>
                                </a:lnTo>
                                <a:close/>
                                <a:moveTo>
                                  <a:pt x="762762" y="515176"/>
                                </a:moveTo>
                                <a:lnTo>
                                  <a:pt x="797433" y="512604"/>
                                </a:lnTo>
                                <a:cubicBezTo>
                                  <a:pt x="780161" y="510762"/>
                                  <a:pt x="768509" y="511651"/>
                                  <a:pt x="762476" y="515271"/>
                                </a:cubicBezTo>
                                <a:lnTo>
                                  <a:pt x="762858" y="515271"/>
                                </a:lnTo>
                                <a:close/>
                                <a:moveTo>
                                  <a:pt x="542544" y="504127"/>
                                </a:moveTo>
                                <a:cubicBezTo>
                                  <a:pt x="542544" y="504127"/>
                                  <a:pt x="542830" y="504127"/>
                                  <a:pt x="542830" y="504413"/>
                                </a:cubicBezTo>
                                <a:cubicBezTo>
                                  <a:pt x="542830" y="504317"/>
                                  <a:pt x="542830" y="504222"/>
                                  <a:pt x="542830" y="504127"/>
                                </a:cubicBezTo>
                                <a:lnTo>
                                  <a:pt x="542544" y="504127"/>
                                </a:lnTo>
                                <a:close/>
                                <a:moveTo>
                                  <a:pt x="506635" y="504127"/>
                                </a:moveTo>
                                <a:lnTo>
                                  <a:pt x="542544" y="504127"/>
                                </a:lnTo>
                                <a:cubicBezTo>
                                  <a:pt x="534162" y="494125"/>
                                  <a:pt x="516541" y="494221"/>
                                  <a:pt x="506254" y="504127"/>
                                </a:cubicBezTo>
                                <a:lnTo>
                                  <a:pt x="506635" y="504127"/>
                                </a:lnTo>
                                <a:close/>
                                <a:moveTo>
                                  <a:pt x="688372" y="538226"/>
                                </a:moveTo>
                                <a:cubicBezTo>
                                  <a:pt x="707231" y="538988"/>
                                  <a:pt x="726091" y="536512"/>
                                  <a:pt x="743902" y="530797"/>
                                </a:cubicBezTo>
                                <a:cubicBezTo>
                                  <a:pt x="724472" y="530130"/>
                                  <a:pt x="705326" y="528225"/>
                                  <a:pt x="688086" y="538322"/>
                                </a:cubicBezTo>
                                <a:lnTo>
                                  <a:pt x="688467" y="538322"/>
                                </a:lnTo>
                                <a:close/>
                                <a:moveTo>
                                  <a:pt x="568261" y="500126"/>
                                </a:moveTo>
                                <a:lnTo>
                                  <a:pt x="567880" y="500126"/>
                                </a:lnTo>
                                <a:lnTo>
                                  <a:pt x="567880" y="500412"/>
                                </a:lnTo>
                                <a:cubicBezTo>
                                  <a:pt x="567880" y="500412"/>
                                  <a:pt x="567880" y="500221"/>
                                  <a:pt x="567880" y="500221"/>
                                </a:cubicBezTo>
                                <a:lnTo>
                                  <a:pt x="568261" y="500221"/>
                                </a:lnTo>
                                <a:close/>
                                <a:moveTo>
                                  <a:pt x="589026" y="486124"/>
                                </a:moveTo>
                                <a:cubicBezTo>
                                  <a:pt x="595693" y="486124"/>
                                  <a:pt x="602266" y="484219"/>
                                  <a:pt x="607790" y="480790"/>
                                </a:cubicBezTo>
                                <a:cubicBezTo>
                                  <a:pt x="595693" y="480790"/>
                                  <a:pt x="585311" y="480124"/>
                                  <a:pt x="575024" y="480790"/>
                                </a:cubicBezTo>
                                <a:cubicBezTo>
                                  <a:pt x="566547" y="481457"/>
                                  <a:pt x="560451" y="485267"/>
                                  <a:pt x="560070" y="493554"/>
                                </a:cubicBezTo>
                                <a:cubicBezTo>
                                  <a:pt x="564452" y="494125"/>
                                  <a:pt x="573310" y="490696"/>
                                  <a:pt x="568167" y="499840"/>
                                </a:cubicBezTo>
                                <a:cubicBezTo>
                                  <a:pt x="579977" y="501079"/>
                                  <a:pt x="587883" y="497173"/>
                                  <a:pt x="588645" y="486124"/>
                                </a:cubicBezTo>
                                <a:lnTo>
                                  <a:pt x="589026" y="486124"/>
                                </a:lnTo>
                                <a:close/>
                                <a:moveTo>
                                  <a:pt x="559975" y="493935"/>
                                </a:moveTo>
                                <a:lnTo>
                                  <a:pt x="559975" y="493935"/>
                                </a:lnTo>
                                <a:close/>
                                <a:moveTo>
                                  <a:pt x="1029176" y="487077"/>
                                </a:moveTo>
                                <a:cubicBezTo>
                                  <a:pt x="1028700" y="486220"/>
                                  <a:pt x="1028129" y="485458"/>
                                  <a:pt x="1027557" y="484696"/>
                                </a:cubicBezTo>
                                <a:lnTo>
                                  <a:pt x="1024985" y="486410"/>
                                </a:lnTo>
                                <a:cubicBezTo>
                                  <a:pt x="1025843" y="486982"/>
                                  <a:pt x="1026795" y="487458"/>
                                  <a:pt x="1027843" y="487839"/>
                                </a:cubicBezTo>
                                <a:cubicBezTo>
                                  <a:pt x="1028033" y="488029"/>
                                  <a:pt x="1029176" y="487172"/>
                                  <a:pt x="1029081" y="487077"/>
                                </a:cubicBezTo>
                                <a:lnTo>
                                  <a:pt x="1029272" y="487077"/>
                                </a:lnTo>
                                <a:close/>
                                <a:moveTo>
                                  <a:pt x="1140619" y="513080"/>
                                </a:moveTo>
                                <a:cubicBezTo>
                                  <a:pt x="1139190" y="515557"/>
                                  <a:pt x="1138618" y="516604"/>
                                  <a:pt x="1138047" y="517557"/>
                                </a:cubicBezTo>
                                <a:cubicBezTo>
                                  <a:pt x="1126712" y="538226"/>
                                  <a:pt x="1105948" y="542417"/>
                                  <a:pt x="1081278" y="543846"/>
                                </a:cubicBezTo>
                                <a:cubicBezTo>
                                  <a:pt x="1024604" y="546989"/>
                                  <a:pt x="968121" y="552038"/>
                                  <a:pt x="911638" y="556324"/>
                                </a:cubicBezTo>
                                <a:cubicBezTo>
                                  <a:pt x="905256" y="556800"/>
                                  <a:pt x="898779" y="556324"/>
                                  <a:pt x="888682" y="556324"/>
                                </a:cubicBezTo>
                                <a:cubicBezTo>
                                  <a:pt x="893540" y="549370"/>
                                  <a:pt x="901542" y="544894"/>
                                  <a:pt x="910400" y="543941"/>
                                </a:cubicBezTo>
                                <a:cubicBezTo>
                                  <a:pt x="920115" y="542513"/>
                                  <a:pt x="930307" y="541465"/>
                                  <a:pt x="939927" y="539274"/>
                                </a:cubicBezTo>
                                <a:cubicBezTo>
                                  <a:pt x="954024" y="536131"/>
                                  <a:pt x="967740" y="532035"/>
                                  <a:pt x="981742" y="528415"/>
                                </a:cubicBezTo>
                                <a:cubicBezTo>
                                  <a:pt x="990695" y="526130"/>
                                  <a:pt x="999554" y="523653"/>
                                  <a:pt x="1008602" y="521748"/>
                                </a:cubicBezTo>
                                <a:cubicBezTo>
                                  <a:pt x="1020794" y="519652"/>
                                  <a:pt x="1031653" y="513461"/>
                                  <a:pt x="1039177" y="504413"/>
                                </a:cubicBezTo>
                                <a:cubicBezTo>
                                  <a:pt x="1030795" y="496983"/>
                                  <a:pt x="1023461" y="500412"/>
                                  <a:pt x="1015936" y="502412"/>
                                </a:cubicBezTo>
                                <a:cubicBezTo>
                                  <a:pt x="1001363" y="506222"/>
                                  <a:pt x="986600" y="510794"/>
                                  <a:pt x="970979" y="505651"/>
                                </a:cubicBezTo>
                                <a:cubicBezTo>
                                  <a:pt x="969931" y="505365"/>
                                  <a:pt x="969169" y="504317"/>
                                  <a:pt x="966407" y="502222"/>
                                </a:cubicBezTo>
                                <a:lnTo>
                                  <a:pt x="992695" y="498602"/>
                                </a:lnTo>
                                <a:cubicBezTo>
                                  <a:pt x="992695" y="497650"/>
                                  <a:pt x="992410" y="496792"/>
                                  <a:pt x="992314" y="495840"/>
                                </a:cubicBezTo>
                                <a:lnTo>
                                  <a:pt x="936879" y="495840"/>
                                </a:lnTo>
                                <a:lnTo>
                                  <a:pt x="937641" y="504031"/>
                                </a:lnTo>
                                <a:cubicBezTo>
                                  <a:pt x="931450" y="505460"/>
                                  <a:pt x="924877" y="503460"/>
                                  <a:pt x="920877" y="498793"/>
                                </a:cubicBezTo>
                                <a:cubicBezTo>
                                  <a:pt x="913352" y="490887"/>
                                  <a:pt x="894683" y="489934"/>
                                  <a:pt x="889349" y="497650"/>
                                </a:cubicBezTo>
                                <a:cubicBezTo>
                                  <a:pt x="878014" y="514223"/>
                                  <a:pt x="860584" y="510985"/>
                                  <a:pt x="845439" y="507461"/>
                                </a:cubicBezTo>
                                <a:cubicBezTo>
                                  <a:pt x="835628" y="504317"/>
                                  <a:pt x="824865" y="504413"/>
                                  <a:pt x="815150" y="507746"/>
                                </a:cubicBezTo>
                                <a:cubicBezTo>
                                  <a:pt x="808768" y="509270"/>
                                  <a:pt x="802005" y="509080"/>
                                  <a:pt x="795718" y="507270"/>
                                </a:cubicBezTo>
                                <a:cubicBezTo>
                                  <a:pt x="814768" y="488220"/>
                                  <a:pt x="840391" y="497745"/>
                                  <a:pt x="866870" y="495554"/>
                                </a:cubicBezTo>
                                <a:cubicBezTo>
                                  <a:pt x="840105" y="489363"/>
                                  <a:pt x="813530" y="493459"/>
                                  <a:pt x="791909" y="480886"/>
                                </a:cubicBezTo>
                                <a:cubicBezTo>
                                  <a:pt x="809434" y="474123"/>
                                  <a:pt x="827246" y="481648"/>
                                  <a:pt x="847916" y="477742"/>
                                </a:cubicBezTo>
                                <a:cubicBezTo>
                                  <a:pt x="810577" y="464407"/>
                                  <a:pt x="771811" y="472885"/>
                                  <a:pt x="737521" y="460788"/>
                                </a:cubicBezTo>
                                <a:cubicBezTo>
                                  <a:pt x="737807" y="460312"/>
                                  <a:pt x="738092" y="459836"/>
                                  <a:pt x="738950" y="458026"/>
                                </a:cubicBezTo>
                                <a:cubicBezTo>
                                  <a:pt x="744760" y="457549"/>
                                  <a:pt x="751237" y="457168"/>
                                  <a:pt x="757714" y="456597"/>
                                </a:cubicBezTo>
                                <a:cubicBezTo>
                                  <a:pt x="764953" y="455930"/>
                                  <a:pt x="772287" y="455263"/>
                                  <a:pt x="779336" y="454406"/>
                                </a:cubicBezTo>
                                <a:cubicBezTo>
                                  <a:pt x="782479" y="453454"/>
                                  <a:pt x="785717" y="452882"/>
                                  <a:pt x="789051" y="452787"/>
                                </a:cubicBezTo>
                                <a:cubicBezTo>
                                  <a:pt x="817055" y="457549"/>
                                  <a:pt x="843343" y="448691"/>
                                  <a:pt x="870395" y="446310"/>
                                </a:cubicBezTo>
                                <a:cubicBezTo>
                                  <a:pt x="881539" y="445357"/>
                                  <a:pt x="892873" y="445929"/>
                                  <a:pt x="904113" y="445834"/>
                                </a:cubicBezTo>
                                <a:cubicBezTo>
                                  <a:pt x="912019" y="445834"/>
                                  <a:pt x="920020" y="446215"/>
                                  <a:pt x="927925" y="445834"/>
                                </a:cubicBezTo>
                                <a:cubicBezTo>
                                  <a:pt x="943166" y="445072"/>
                                  <a:pt x="958215" y="441357"/>
                                  <a:pt x="973360" y="446881"/>
                                </a:cubicBezTo>
                                <a:cubicBezTo>
                                  <a:pt x="977265" y="447548"/>
                                  <a:pt x="981266" y="447548"/>
                                  <a:pt x="985171" y="446881"/>
                                </a:cubicBezTo>
                                <a:cubicBezTo>
                                  <a:pt x="990409" y="446024"/>
                                  <a:pt x="995649" y="445738"/>
                                  <a:pt x="1000983" y="446024"/>
                                </a:cubicBezTo>
                                <a:cubicBezTo>
                                  <a:pt x="1026319" y="450501"/>
                                  <a:pt x="1051560" y="455263"/>
                                  <a:pt x="1076706" y="460121"/>
                                </a:cubicBezTo>
                                <a:cubicBezTo>
                                  <a:pt x="1079182" y="460597"/>
                                  <a:pt x="1082897" y="461264"/>
                                  <a:pt x="1083850" y="462884"/>
                                </a:cubicBezTo>
                                <a:cubicBezTo>
                                  <a:pt x="1090232" y="473647"/>
                                  <a:pt x="1100518" y="474218"/>
                                  <a:pt x="1112901" y="472504"/>
                                </a:cubicBezTo>
                                <a:cubicBezTo>
                                  <a:pt x="1120426" y="471456"/>
                                  <a:pt x="1127570" y="475552"/>
                                  <a:pt x="1129856" y="482219"/>
                                </a:cubicBezTo>
                                <a:cubicBezTo>
                                  <a:pt x="1133856" y="492887"/>
                                  <a:pt x="1137095" y="503841"/>
                                  <a:pt x="1140428" y="513366"/>
                                </a:cubicBezTo>
                                <a:close/>
                                <a:moveTo>
                                  <a:pt x="558165" y="396590"/>
                                </a:moveTo>
                                <a:cubicBezTo>
                                  <a:pt x="555879" y="395732"/>
                                  <a:pt x="553402" y="394970"/>
                                  <a:pt x="550926" y="394589"/>
                                </a:cubicBezTo>
                                <a:cubicBezTo>
                                  <a:pt x="523780" y="394018"/>
                                  <a:pt x="496729" y="398018"/>
                                  <a:pt x="471107" y="406115"/>
                                </a:cubicBezTo>
                                <a:cubicBezTo>
                                  <a:pt x="456152" y="411258"/>
                                  <a:pt x="436055" y="410115"/>
                                  <a:pt x="426434" y="427927"/>
                                </a:cubicBezTo>
                                <a:cubicBezTo>
                                  <a:pt x="465201" y="420021"/>
                                  <a:pt x="502158" y="412591"/>
                                  <a:pt x="539210" y="404686"/>
                                </a:cubicBezTo>
                                <a:cubicBezTo>
                                  <a:pt x="545782" y="402590"/>
                                  <a:pt x="552164" y="399828"/>
                                  <a:pt x="558165" y="396494"/>
                                </a:cubicBezTo>
                                <a:close/>
                                <a:moveTo>
                                  <a:pt x="357854" y="437071"/>
                                </a:moveTo>
                                <a:cubicBezTo>
                                  <a:pt x="357854" y="436404"/>
                                  <a:pt x="357474" y="435642"/>
                                  <a:pt x="357283" y="434880"/>
                                </a:cubicBezTo>
                                <a:lnTo>
                                  <a:pt x="328232" y="440309"/>
                                </a:lnTo>
                                <a:cubicBezTo>
                                  <a:pt x="328708" y="441833"/>
                                  <a:pt x="329184" y="443452"/>
                                  <a:pt x="329565" y="444786"/>
                                </a:cubicBezTo>
                                <a:lnTo>
                                  <a:pt x="357854" y="437071"/>
                                </a:lnTo>
                                <a:close/>
                                <a:moveTo>
                                  <a:pt x="302228" y="449929"/>
                                </a:moveTo>
                                <a:cubicBezTo>
                                  <a:pt x="301752" y="448596"/>
                                  <a:pt x="301276" y="447263"/>
                                  <a:pt x="300895" y="445834"/>
                                </a:cubicBezTo>
                                <a:lnTo>
                                  <a:pt x="277368" y="451072"/>
                                </a:lnTo>
                                <a:lnTo>
                                  <a:pt x="277939" y="456216"/>
                                </a:lnTo>
                                <a:lnTo>
                                  <a:pt x="302228" y="450025"/>
                                </a:lnTo>
                                <a:close/>
                                <a:moveTo>
                                  <a:pt x="258033" y="461074"/>
                                </a:moveTo>
                                <a:lnTo>
                                  <a:pt x="158877" y="484124"/>
                                </a:lnTo>
                                <a:cubicBezTo>
                                  <a:pt x="156972" y="484600"/>
                                  <a:pt x="155067" y="485267"/>
                                  <a:pt x="153258" y="486029"/>
                                </a:cubicBezTo>
                                <a:cubicBezTo>
                                  <a:pt x="130683" y="495649"/>
                                  <a:pt x="108204" y="505270"/>
                                  <a:pt x="85916" y="514985"/>
                                </a:cubicBezTo>
                                <a:cubicBezTo>
                                  <a:pt x="84487" y="515652"/>
                                  <a:pt x="83534" y="517176"/>
                                  <a:pt x="79057" y="521462"/>
                                </a:cubicBezTo>
                                <a:cubicBezTo>
                                  <a:pt x="94298" y="516986"/>
                                  <a:pt x="105251" y="513747"/>
                                  <a:pt x="116300" y="510604"/>
                                </a:cubicBezTo>
                                <a:cubicBezTo>
                                  <a:pt x="132016" y="506127"/>
                                  <a:pt x="147924" y="501745"/>
                                  <a:pt x="163639" y="497269"/>
                                </a:cubicBezTo>
                                <a:cubicBezTo>
                                  <a:pt x="171164" y="495078"/>
                                  <a:pt x="178594" y="492411"/>
                                  <a:pt x="186118" y="490030"/>
                                </a:cubicBezTo>
                                <a:cubicBezTo>
                                  <a:pt x="205930" y="483934"/>
                                  <a:pt x="225838" y="478028"/>
                                  <a:pt x="245364" y="471551"/>
                                </a:cubicBezTo>
                                <a:cubicBezTo>
                                  <a:pt x="249364" y="470408"/>
                                  <a:pt x="251936" y="466313"/>
                                  <a:pt x="257937" y="461169"/>
                                </a:cubicBezTo>
                                <a:close/>
                                <a:moveTo>
                                  <a:pt x="329375" y="520224"/>
                                </a:moveTo>
                                <a:lnTo>
                                  <a:pt x="330422" y="523367"/>
                                </a:lnTo>
                                <a:lnTo>
                                  <a:pt x="338233" y="521081"/>
                                </a:lnTo>
                                <a:cubicBezTo>
                                  <a:pt x="337947" y="520224"/>
                                  <a:pt x="337661" y="519271"/>
                                  <a:pt x="337471" y="518414"/>
                                </a:cubicBezTo>
                                <a:cubicBezTo>
                                  <a:pt x="334804" y="519367"/>
                                  <a:pt x="332137" y="519938"/>
                                  <a:pt x="329375" y="520510"/>
                                </a:cubicBezTo>
                                <a:lnTo>
                                  <a:pt x="329375" y="520129"/>
                                </a:lnTo>
                                <a:close/>
                                <a:moveTo>
                                  <a:pt x="178784" y="324390"/>
                                </a:moveTo>
                                <a:cubicBezTo>
                                  <a:pt x="170783" y="322199"/>
                                  <a:pt x="165545" y="321437"/>
                                  <a:pt x="162687" y="327914"/>
                                </a:cubicBezTo>
                                <a:cubicBezTo>
                                  <a:pt x="169545" y="332486"/>
                                  <a:pt x="174117" y="331724"/>
                                  <a:pt x="178784" y="324580"/>
                                </a:cubicBezTo>
                                <a:lnTo>
                                  <a:pt x="178784" y="324390"/>
                                </a:lnTo>
                                <a:close/>
                                <a:moveTo>
                                  <a:pt x="151924" y="332486"/>
                                </a:moveTo>
                                <a:cubicBezTo>
                                  <a:pt x="150305" y="332962"/>
                                  <a:pt x="148780" y="333629"/>
                                  <a:pt x="147542" y="334582"/>
                                </a:cubicBezTo>
                                <a:cubicBezTo>
                                  <a:pt x="146875" y="335248"/>
                                  <a:pt x="147828" y="336963"/>
                                  <a:pt x="148209" y="339058"/>
                                </a:cubicBezTo>
                                <a:cubicBezTo>
                                  <a:pt x="150686" y="337725"/>
                                  <a:pt x="152686" y="337249"/>
                                  <a:pt x="153448" y="336106"/>
                                </a:cubicBezTo>
                                <a:cubicBezTo>
                                  <a:pt x="154210" y="334963"/>
                                  <a:pt x="152495" y="333915"/>
                                  <a:pt x="151924" y="332677"/>
                                </a:cubicBezTo>
                                <a:lnTo>
                                  <a:pt x="151924" y="332486"/>
                                </a:lnTo>
                                <a:close/>
                                <a:moveTo>
                                  <a:pt x="326993" y="265716"/>
                                </a:moveTo>
                                <a:cubicBezTo>
                                  <a:pt x="311118" y="259112"/>
                                  <a:pt x="299815" y="259493"/>
                                  <a:pt x="293084" y="266859"/>
                                </a:cubicBezTo>
                                <a:cubicBezTo>
                                  <a:pt x="304324" y="274193"/>
                                  <a:pt x="315659" y="266859"/>
                                  <a:pt x="326993" y="265716"/>
                                </a:cubicBezTo>
                                <a:close/>
                                <a:moveTo>
                                  <a:pt x="340995" y="254667"/>
                                </a:moveTo>
                                <a:cubicBezTo>
                                  <a:pt x="349472" y="257239"/>
                                  <a:pt x="356807" y="259429"/>
                                  <a:pt x="363474" y="261334"/>
                                </a:cubicBezTo>
                                <a:lnTo>
                                  <a:pt x="375951" y="247714"/>
                                </a:lnTo>
                                <a:cubicBezTo>
                                  <a:pt x="363760" y="248380"/>
                                  <a:pt x="351568" y="240665"/>
                                  <a:pt x="340995" y="254667"/>
                                </a:cubicBezTo>
                                <a:close/>
                                <a:moveTo>
                                  <a:pt x="874871" y="342202"/>
                                </a:moveTo>
                                <a:cubicBezTo>
                                  <a:pt x="874966" y="345059"/>
                                  <a:pt x="873823" y="347821"/>
                                  <a:pt x="871633" y="349822"/>
                                </a:cubicBezTo>
                                <a:cubicBezTo>
                                  <a:pt x="866870" y="352774"/>
                                  <a:pt x="865346" y="358585"/>
                                  <a:pt x="868204" y="363157"/>
                                </a:cubicBezTo>
                                <a:cubicBezTo>
                                  <a:pt x="871633" y="369919"/>
                                  <a:pt x="867823" y="375444"/>
                                  <a:pt x="860489" y="378682"/>
                                </a:cubicBezTo>
                                <a:cubicBezTo>
                                  <a:pt x="853630" y="382207"/>
                                  <a:pt x="846487" y="385064"/>
                                  <a:pt x="838962" y="387255"/>
                                </a:cubicBezTo>
                                <a:cubicBezTo>
                                  <a:pt x="826103" y="390684"/>
                                  <a:pt x="812864" y="392684"/>
                                  <a:pt x="799529" y="393256"/>
                                </a:cubicBezTo>
                                <a:cubicBezTo>
                                  <a:pt x="755618" y="393256"/>
                                  <a:pt x="714089" y="404400"/>
                                  <a:pt x="671417" y="411067"/>
                                </a:cubicBezTo>
                                <a:cubicBezTo>
                                  <a:pt x="640652" y="415544"/>
                                  <a:pt x="609695" y="418973"/>
                                  <a:pt x="578739" y="422212"/>
                                </a:cubicBezTo>
                                <a:cubicBezTo>
                                  <a:pt x="554545" y="424688"/>
                                  <a:pt x="529876" y="425355"/>
                                  <a:pt x="505777" y="428308"/>
                                </a:cubicBezTo>
                                <a:cubicBezTo>
                                  <a:pt x="493490" y="430308"/>
                                  <a:pt x="481489" y="433642"/>
                                  <a:pt x="470059" y="438214"/>
                                </a:cubicBezTo>
                                <a:cubicBezTo>
                                  <a:pt x="455486" y="443357"/>
                                  <a:pt x="442341" y="453073"/>
                                  <a:pt x="425672" y="443071"/>
                                </a:cubicBezTo>
                                <a:cubicBezTo>
                                  <a:pt x="423767" y="442405"/>
                                  <a:pt x="421672" y="442405"/>
                                  <a:pt x="419767" y="443071"/>
                                </a:cubicBezTo>
                                <a:cubicBezTo>
                                  <a:pt x="404813" y="446310"/>
                                  <a:pt x="390334" y="451168"/>
                                  <a:pt x="376618" y="457454"/>
                                </a:cubicBezTo>
                                <a:lnTo>
                                  <a:pt x="384620" y="458597"/>
                                </a:lnTo>
                                <a:cubicBezTo>
                                  <a:pt x="385000" y="459359"/>
                                  <a:pt x="385382" y="460216"/>
                                  <a:pt x="385667" y="460978"/>
                                </a:cubicBezTo>
                                <a:lnTo>
                                  <a:pt x="303276" y="486791"/>
                                </a:lnTo>
                                <a:lnTo>
                                  <a:pt x="307657" y="494983"/>
                                </a:lnTo>
                                <a:cubicBezTo>
                                  <a:pt x="296133" y="497459"/>
                                  <a:pt x="284702" y="499745"/>
                                  <a:pt x="273368" y="502507"/>
                                </a:cubicBezTo>
                                <a:cubicBezTo>
                                  <a:pt x="270224" y="503079"/>
                                  <a:pt x="267367" y="504698"/>
                                  <a:pt x="265366" y="506984"/>
                                </a:cubicBezTo>
                                <a:cubicBezTo>
                                  <a:pt x="263461" y="510794"/>
                                  <a:pt x="261938" y="514699"/>
                                  <a:pt x="260985" y="518795"/>
                                </a:cubicBezTo>
                                <a:cubicBezTo>
                                  <a:pt x="265843" y="518795"/>
                                  <a:pt x="271558" y="520415"/>
                                  <a:pt x="275558" y="518795"/>
                                </a:cubicBezTo>
                                <a:cubicBezTo>
                                  <a:pt x="285274" y="514318"/>
                                  <a:pt x="294513" y="508413"/>
                                  <a:pt x="304609" y="502603"/>
                                </a:cubicBezTo>
                                <a:cubicBezTo>
                                  <a:pt x="317373" y="513271"/>
                                  <a:pt x="331565" y="512794"/>
                                  <a:pt x="346424" y="506698"/>
                                </a:cubicBezTo>
                                <a:lnTo>
                                  <a:pt x="346805" y="506698"/>
                                </a:lnTo>
                                <a:lnTo>
                                  <a:pt x="346424" y="506984"/>
                                </a:lnTo>
                                <a:cubicBezTo>
                                  <a:pt x="356807" y="505841"/>
                                  <a:pt x="366522" y="501174"/>
                                  <a:pt x="377761" y="504793"/>
                                </a:cubicBezTo>
                                <a:cubicBezTo>
                                  <a:pt x="382334" y="505270"/>
                                  <a:pt x="386905" y="504031"/>
                                  <a:pt x="390430" y="501460"/>
                                </a:cubicBezTo>
                                <a:cubicBezTo>
                                  <a:pt x="408432" y="490125"/>
                                  <a:pt x="429483" y="483457"/>
                                  <a:pt x="451295" y="482124"/>
                                </a:cubicBezTo>
                                <a:cubicBezTo>
                                  <a:pt x="458343" y="482124"/>
                                  <a:pt x="465296" y="482600"/>
                                  <a:pt x="472250" y="483457"/>
                                </a:cubicBezTo>
                                <a:cubicBezTo>
                                  <a:pt x="478060" y="483457"/>
                                  <a:pt x="483965" y="483838"/>
                                  <a:pt x="489775" y="483457"/>
                                </a:cubicBezTo>
                                <a:cubicBezTo>
                                  <a:pt x="496634" y="483076"/>
                                  <a:pt x="503491" y="482219"/>
                                  <a:pt x="513969" y="481267"/>
                                </a:cubicBezTo>
                                <a:cubicBezTo>
                                  <a:pt x="503015" y="490982"/>
                                  <a:pt x="496348" y="499936"/>
                                  <a:pt x="486918" y="504413"/>
                                </a:cubicBezTo>
                                <a:cubicBezTo>
                                  <a:pt x="477488" y="508889"/>
                                  <a:pt x="465487" y="510032"/>
                                  <a:pt x="459867" y="522224"/>
                                </a:cubicBezTo>
                                <a:cubicBezTo>
                                  <a:pt x="470154" y="522224"/>
                                  <a:pt x="479870" y="522891"/>
                                  <a:pt x="489395" y="522224"/>
                                </a:cubicBezTo>
                                <a:cubicBezTo>
                                  <a:pt x="504539" y="520891"/>
                                  <a:pt x="519684" y="518700"/>
                                  <a:pt x="534734" y="516604"/>
                                </a:cubicBezTo>
                                <a:cubicBezTo>
                                  <a:pt x="542354" y="515557"/>
                                  <a:pt x="549307" y="515271"/>
                                  <a:pt x="555022" y="522986"/>
                                </a:cubicBezTo>
                                <a:lnTo>
                                  <a:pt x="527399" y="531844"/>
                                </a:lnTo>
                                <a:cubicBezTo>
                                  <a:pt x="527971" y="533368"/>
                                  <a:pt x="528447" y="534892"/>
                                  <a:pt x="528924" y="536321"/>
                                </a:cubicBezTo>
                                <a:cubicBezTo>
                                  <a:pt x="551783" y="536321"/>
                                  <a:pt x="571786" y="523653"/>
                                  <a:pt x="594646" y="523748"/>
                                </a:cubicBezTo>
                                <a:lnTo>
                                  <a:pt x="665226" y="523748"/>
                                </a:lnTo>
                                <a:cubicBezTo>
                                  <a:pt x="656558" y="533940"/>
                                  <a:pt x="643700" y="525463"/>
                                  <a:pt x="634079" y="529368"/>
                                </a:cubicBezTo>
                                <a:cubicBezTo>
                                  <a:pt x="623507" y="533083"/>
                                  <a:pt x="612648" y="535940"/>
                                  <a:pt x="601599" y="538036"/>
                                </a:cubicBezTo>
                                <a:cubicBezTo>
                                  <a:pt x="590645" y="540607"/>
                                  <a:pt x="578930" y="541560"/>
                                  <a:pt x="568833" y="545465"/>
                                </a:cubicBezTo>
                                <a:cubicBezTo>
                                  <a:pt x="559784" y="548894"/>
                                  <a:pt x="545020" y="544132"/>
                                  <a:pt x="541115" y="558800"/>
                                </a:cubicBezTo>
                                <a:cubicBezTo>
                                  <a:pt x="584454" y="553180"/>
                                  <a:pt x="626269" y="547751"/>
                                  <a:pt x="668274" y="542322"/>
                                </a:cubicBezTo>
                                <a:cubicBezTo>
                                  <a:pt x="668560" y="543655"/>
                                  <a:pt x="668845" y="544989"/>
                                  <a:pt x="669131" y="546418"/>
                                </a:cubicBezTo>
                                <a:cubicBezTo>
                                  <a:pt x="644557" y="550418"/>
                                  <a:pt x="619983" y="554228"/>
                                  <a:pt x="595408" y="558229"/>
                                </a:cubicBezTo>
                                <a:cubicBezTo>
                                  <a:pt x="580358" y="560705"/>
                                  <a:pt x="565404" y="563277"/>
                                  <a:pt x="550450" y="566325"/>
                                </a:cubicBezTo>
                                <a:cubicBezTo>
                                  <a:pt x="543497" y="567944"/>
                                  <a:pt x="536162" y="567182"/>
                                  <a:pt x="529685" y="564325"/>
                                </a:cubicBezTo>
                                <a:cubicBezTo>
                                  <a:pt x="510350" y="556609"/>
                                  <a:pt x="488728" y="554990"/>
                                  <a:pt x="468249" y="559848"/>
                                </a:cubicBezTo>
                                <a:cubicBezTo>
                                  <a:pt x="452724" y="563182"/>
                                  <a:pt x="437007" y="567182"/>
                                  <a:pt x="420910" y="563086"/>
                                </a:cubicBezTo>
                                <a:cubicBezTo>
                                  <a:pt x="417576" y="562229"/>
                                  <a:pt x="415195" y="558895"/>
                                  <a:pt x="411194" y="555847"/>
                                </a:cubicBezTo>
                                <a:cubicBezTo>
                                  <a:pt x="410433" y="556324"/>
                                  <a:pt x="409575" y="556609"/>
                                  <a:pt x="408623" y="556705"/>
                                </a:cubicBezTo>
                                <a:cubicBezTo>
                                  <a:pt x="398145" y="558610"/>
                                  <a:pt x="387572" y="559943"/>
                                  <a:pt x="377285" y="562134"/>
                                </a:cubicBezTo>
                                <a:cubicBezTo>
                                  <a:pt x="368046" y="564134"/>
                                  <a:pt x="359283" y="568135"/>
                                  <a:pt x="350044" y="569659"/>
                                </a:cubicBezTo>
                                <a:cubicBezTo>
                                  <a:pt x="324993" y="574136"/>
                                  <a:pt x="324993" y="573659"/>
                                  <a:pt x="314039" y="553466"/>
                                </a:cubicBezTo>
                                <a:cubicBezTo>
                                  <a:pt x="288322" y="556419"/>
                                  <a:pt x="262033" y="557943"/>
                                  <a:pt x="236506" y="562896"/>
                                </a:cubicBezTo>
                                <a:cubicBezTo>
                                  <a:pt x="215932" y="566706"/>
                                  <a:pt x="196786" y="575659"/>
                                  <a:pt x="176403" y="580232"/>
                                </a:cubicBezTo>
                                <a:cubicBezTo>
                                  <a:pt x="146875" y="587185"/>
                                  <a:pt x="116967" y="592709"/>
                                  <a:pt x="86773" y="596805"/>
                                </a:cubicBezTo>
                                <a:cubicBezTo>
                                  <a:pt x="68294" y="598805"/>
                                  <a:pt x="49530" y="598710"/>
                                  <a:pt x="31052" y="596329"/>
                                </a:cubicBezTo>
                                <a:cubicBezTo>
                                  <a:pt x="10477" y="593947"/>
                                  <a:pt x="2953" y="583946"/>
                                  <a:pt x="2477" y="565944"/>
                                </a:cubicBezTo>
                                <a:cubicBezTo>
                                  <a:pt x="2477" y="557086"/>
                                  <a:pt x="95" y="548132"/>
                                  <a:pt x="0" y="539274"/>
                                </a:cubicBezTo>
                                <a:cubicBezTo>
                                  <a:pt x="191" y="535464"/>
                                  <a:pt x="2191" y="531940"/>
                                  <a:pt x="5620" y="529654"/>
                                </a:cubicBezTo>
                                <a:cubicBezTo>
                                  <a:pt x="22003" y="520891"/>
                                  <a:pt x="39148" y="513461"/>
                                  <a:pt x="56864" y="507365"/>
                                </a:cubicBezTo>
                                <a:lnTo>
                                  <a:pt x="38195" y="523272"/>
                                </a:lnTo>
                                <a:cubicBezTo>
                                  <a:pt x="38671" y="523939"/>
                                  <a:pt x="39052" y="524605"/>
                                  <a:pt x="39434" y="525367"/>
                                </a:cubicBezTo>
                                <a:cubicBezTo>
                                  <a:pt x="43529" y="524701"/>
                                  <a:pt x="47530" y="523653"/>
                                  <a:pt x="51435" y="522319"/>
                                </a:cubicBezTo>
                                <a:cubicBezTo>
                                  <a:pt x="81915" y="509651"/>
                                  <a:pt x="112300" y="496792"/>
                                  <a:pt x="142684" y="483743"/>
                                </a:cubicBezTo>
                                <a:cubicBezTo>
                                  <a:pt x="144113" y="483076"/>
                                  <a:pt x="144875" y="481267"/>
                                  <a:pt x="145923" y="479933"/>
                                </a:cubicBezTo>
                                <a:cubicBezTo>
                                  <a:pt x="159925" y="476790"/>
                                  <a:pt x="174117" y="474409"/>
                                  <a:pt x="187833" y="470503"/>
                                </a:cubicBezTo>
                                <a:cubicBezTo>
                                  <a:pt x="223171" y="460407"/>
                                  <a:pt x="258318" y="449548"/>
                                  <a:pt x="293561" y="439357"/>
                                </a:cubicBezTo>
                                <a:cubicBezTo>
                                  <a:pt x="299180" y="437642"/>
                                  <a:pt x="304991" y="436309"/>
                                  <a:pt x="310896" y="435356"/>
                                </a:cubicBezTo>
                                <a:cubicBezTo>
                                  <a:pt x="319088" y="434404"/>
                                  <a:pt x="326136" y="433451"/>
                                  <a:pt x="329660" y="425260"/>
                                </a:cubicBezTo>
                                <a:cubicBezTo>
                                  <a:pt x="331184" y="421831"/>
                                  <a:pt x="338138" y="420211"/>
                                  <a:pt x="344234" y="416973"/>
                                </a:cubicBezTo>
                                <a:lnTo>
                                  <a:pt x="344234" y="428498"/>
                                </a:lnTo>
                                <a:lnTo>
                                  <a:pt x="366426" y="419164"/>
                                </a:lnTo>
                                <a:cubicBezTo>
                                  <a:pt x="373761" y="416116"/>
                                  <a:pt x="376142" y="411734"/>
                                  <a:pt x="371761" y="405352"/>
                                </a:cubicBezTo>
                                <a:cubicBezTo>
                                  <a:pt x="359664" y="406591"/>
                                  <a:pt x="347758" y="408400"/>
                                  <a:pt x="335852" y="410972"/>
                                </a:cubicBezTo>
                                <a:cubicBezTo>
                                  <a:pt x="322802" y="414496"/>
                                  <a:pt x="312420" y="414401"/>
                                  <a:pt x="306800" y="404686"/>
                                </a:cubicBezTo>
                                <a:cubicBezTo>
                                  <a:pt x="284131" y="408591"/>
                                  <a:pt x="263176" y="411163"/>
                                  <a:pt x="242507" y="415925"/>
                                </a:cubicBezTo>
                                <a:cubicBezTo>
                                  <a:pt x="218313" y="421640"/>
                                  <a:pt x="194500" y="429832"/>
                                  <a:pt x="170307" y="435928"/>
                                </a:cubicBezTo>
                                <a:cubicBezTo>
                                  <a:pt x="156876" y="439452"/>
                                  <a:pt x="142970" y="441357"/>
                                  <a:pt x="129064" y="441452"/>
                                </a:cubicBezTo>
                                <a:cubicBezTo>
                                  <a:pt x="117443" y="440881"/>
                                  <a:pt x="106109" y="438214"/>
                                  <a:pt x="95631" y="433642"/>
                                </a:cubicBezTo>
                                <a:cubicBezTo>
                                  <a:pt x="78200" y="426688"/>
                                  <a:pt x="69818" y="399542"/>
                                  <a:pt x="79629" y="382207"/>
                                </a:cubicBezTo>
                                <a:cubicBezTo>
                                  <a:pt x="92107" y="359918"/>
                                  <a:pt x="107442" y="340773"/>
                                  <a:pt x="136017" y="330105"/>
                                </a:cubicBezTo>
                                <a:cubicBezTo>
                                  <a:pt x="153734" y="323533"/>
                                  <a:pt x="169926" y="316008"/>
                                  <a:pt x="190024" y="314008"/>
                                </a:cubicBezTo>
                                <a:cubicBezTo>
                                  <a:pt x="203740" y="312579"/>
                                  <a:pt x="221075" y="311055"/>
                                  <a:pt x="224790" y="294291"/>
                                </a:cubicBezTo>
                                <a:cubicBezTo>
                                  <a:pt x="225266" y="292386"/>
                                  <a:pt x="229934" y="291338"/>
                                  <a:pt x="234125" y="289052"/>
                                </a:cubicBezTo>
                                <a:cubicBezTo>
                                  <a:pt x="234601" y="293529"/>
                                  <a:pt x="234886" y="296482"/>
                                  <a:pt x="235172" y="299911"/>
                                </a:cubicBezTo>
                                <a:cubicBezTo>
                                  <a:pt x="245078" y="296577"/>
                                  <a:pt x="255080" y="293815"/>
                                  <a:pt x="265366" y="291624"/>
                                </a:cubicBezTo>
                                <a:cubicBezTo>
                                  <a:pt x="275082" y="290100"/>
                                  <a:pt x="284798" y="290195"/>
                                  <a:pt x="295180" y="281242"/>
                                </a:cubicBezTo>
                                <a:cubicBezTo>
                                  <a:pt x="288703" y="281527"/>
                                  <a:pt x="285464" y="281718"/>
                                  <a:pt x="282226" y="281718"/>
                                </a:cubicBezTo>
                                <a:cubicBezTo>
                                  <a:pt x="278987" y="281718"/>
                                  <a:pt x="274511" y="282861"/>
                                  <a:pt x="272510" y="281432"/>
                                </a:cubicBezTo>
                                <a:cubicBezTo>
                                  <a:pt x="256508" y="268478"/>
                                  <a:pt x="240887" y="278194"/>
                                  <a:pt x="225933" y="282289"/>
                                </a:cubicBezTo>
                                <a:cubicBezTo>
                                  <a:pt x="206502" y="287528"/>
                                  <a:pt x="196882" y="284956"/>
                                  <a:pt x="188595" y="269240"/>
                                </a:cubicBezTo>
                                <a:cubicBezTo>
                                  <a:pt x="186690" y="264478"/>
                                  <a:pt x="185451" y="259525"/>
                                  <a:pt x="184880" y="254381"/>
                                </a:cubicBezTo>
                                <a:cubicBezTo>
                                  <a:pt x="183452" y="247523"/>
                                  <a:pt x="182309" y="240665"/>
                                  <a:pt x="180689" y="232093"/>
                                </a:cubicBezTo>
                                <a:cubicBezTo>
                                  <a:pt x="182785" y="229140"/>
                                  <a:pt x="184690" y="226092"/>
                                  <a:pt x="186214" y="222853"/>
                                </a:cubicBezTo>
                                <a:cubicBezTo>
                                  <a:pt x="190405" y="213233"/>
                                  <a:pt x="198501" y="205423"/>
                                  <a:pt x="208883" y="201136"/>
                                </a:cubicBezTo>
                                <a:cubicBezTo>
                                  <a:pt x="225171" y="192945"/>
                                  <a:pt x="243268" y="187801"/>
                                  <a:pt x="258223" y="176562"/>
                                </a:cubicBezTo>
                                <a:cubicBezTo>
                                  <a:pt x="272415" y="165989"/>
                                  <a:pt x="291370" y="159703"/>
                                  <a:pt x="308991" y="152845"/>
                                </a:cubicBezTo>
                                <a:cubicBezTo>
                                  <a:pt x="337280" y="141700"/>
                                  <a:pt x="366141" y="131604"/>
                                  <a:pt x="394907" y="121317"/>
                                </a:cubicBezTo>
                                <a:cubicBezTo>
                                  <a:pt x="400908" y="119126"/>
                                  <a:pt x="407670" y="118650"/>
                                  <a:pt x="413766" y="116840"/>
                                </a:cubicBezTo>
                                <a:cubicBezTo>
                                  <a:pt x="419862" y="115030"/>
                                  <a:pt x="428625" y="112935"/>
                                  <a:pt x="432721" y="108649"/>
                                </a:cubicBezTo>
                                <a:cubicBezTo>
                                  <a:pt x="440817" y="99981"/>
                                  <a:pt x="452151" y="97028"/>
                                  <a:pt x="462820" y="92742"/>
                                </a:cubicBezTo>
                                <a:cubicBezTo>
                                  <a:pt x="491871" y="81598"/>
                                  <a:pt x="520541" y="69787"/>
                                  <a:pt x="549307" y="58071"/>
                                </a:cubicBezTo>
                                <a:cubicBezTo>
                                  <a:pt x="550164" y="57785"/>
                                  <a:pt x="550164" y="56166"/>
                                  <a:pt x="550736" y="55023"/>
                                </a:cubicBezTo>
                                <a:cubicBezTo>
                                  <a:pt x="504634" y="51022"/>
                                  <a:pt x="459105" y="55023"/>
                                  <a:pt x="413671" y="60262"/>
                                </a:cubicBezTo>
                                <a:cubicBezTo>
                                  <a:pt x="401764" y="61595"/>
                                  <a:pt x="389477" y="61786"/>
                                  <a:pt x="377761" y="63119"/>
                                </a:cubicBezTo>
                                <a:cubicBezTo>
                                  <a:pt x="368618" y="64072"/>
                                  <a:pt x="359569" y="65881"/>
                                  <a:pt x="350520" y="67596"/>
                                </a:cubicBezTo>
                                <a:cubicBezTo>
                                  <a:pt x="346710" y="68548"/>
                                  <a:pt x="342805" y="69406"/>
                                  <a:pt x="338900" y="69977"/>
                                </a:cubicBezTo>
                                <a:cubicBezTo>
                                  <a:pt x="295846" y="73120"/>
                                  <a:pt x="253079" y="79502"/>
                                  <a:pt x="211074" y="89027"/>
                                </a:cubicBezTo>
                                <a:cubicBezTo>
                                  <a:pt x="169545" y="97885"/>
                                  <a:pt x="129635" y="109792"/>
                                  <a:pt x="89345" y="121412"/>
                                </a:cubicBezTo>
                                <a:cubicBezTo>
                                  <a:pt x="76676" y="125032"/>
                                  <a:pt x="61626" y="124174"/>
                                  <a:pt x="48006" y="123317"/>
                                </a:cubicBezTo>
                                <a:cubicBezTo>
                                  <a:pt x="41720" y="122079"/>
                                  <a:pt x="36576" y="118078"/>
                                  <a:pt x="34004" y="112649"/>
                                </a:cubicBezTo>
                                <a:cubicBezTo>
                                  <a:pt x="30480" y="103124"/>
                                  <a:pt x="29051" y="92932"/>
                                  <a:pt x="29909" y="82836"/>
                                </a:cubicBezTo>
                                <a:cubicBezTo>
                                  <a:pt x="30385" y="78359"/>
                                  <a:pt x="38386" y="72358"/>
                                  <a:pt x="44482" y="70644"/>
                                </a:cubicBezTo>
                                <a:cubicBezTo>
                                  <a:pt x="64675" y="64929"/>
                                  <a:pt x="85249" y="60452"/>
                                  <a:pt x="106013" y="56166"/>
                                </a:cubicBezTo>
                                <a:cubicBezTo>
                                  <a:pt x="130493" y="51118"/>
                                  <a:pt x="155162" y="46450"/>
                                  <a:pt x="179927" y="42355"/>
                                </a:cubicBezTo>
                                <a:cubicBezTo>
                                  <a:pt x="200692" y="39021"/>
                                  <a:pt x="220980" y="34354"/>
                                  <a:pt x="242411" y="33496"/>
                                </a:cubicBezTo>
                                <a:cubicBezTo>
                                  <a:pt x="266605" y="32353"/>
                                  <a:pt x="292894" y="30829"/>
                                  <a:pt x="315087" y="23019"/>
                                </a:cubicBezTo>
                                <a:cubicBezTo>
                                  <a:pt x="345567" y="12351"/>
                                  <a:pt x="377000" y="13875"/>
                                  <a:pt x="407861" y="9112"/>
                                </a:cubicBezTo>
                                <a:cubicBezTo>
                                  <a:pt x="429387" y="5779"/>
                                  <a:pt x="450818" y="9112"/>
                                  <a:pt x="472154" y="6922"/>
                                </a:cubicBezTo>
                                <a:cubicBezTo>
                                  <a:pt x="474821" y="6922"/>
                                  <a:pt x="477488" y="6731"/>
                                  <a:pt x="480060" y="6255"/>
                                </a:cubicBezTo>
                                <a:cubicBezTo>
                                  <a:pt x="516731" y="-2889"/>
                                  <a:pt x="554069" y="254"/>
                                  <a:pt x="591312" y="1778"/>
                                </a:cubicBezTo>
                                <a:cubicBezTo>
                                  <a:pt x="599218" y="2064"/>
                                  <a:pt x="607219" y="1969"/>
                                  <a:pt x="615220" y="1778"/>
                                </a:cubicBezTo>
                                <a:cubicBezTo>
                                  <a:pt x="643224" y="921"/>
                                  <a:pt x="671227" y="3874"/>
                                  <a:pt x="698278" y="10636"/>
                                </a:cubicBezTo>
                                <a:cubicBezTo>
                                  <a:pt x="727329" y="17590"/>
                                  <a:pt x="734473" y="39021"/>
                                  <a:pt x="732187" y="55118"/>
                                </a:cubicBezTo>
                                <a:cubicBezTo>
                                  <a:pt x="731901" y="63500"/>
                                  <a:pt x="726472" y="71025"/>
                                  <a:pt x="718185" y="74454"/>
                                </a:cubicBezTo>
                                <a:cubicBezTo>
                                  <a:pt x="703136" y="80550"/>
                                  <a:pt x="688181" y="86741"/>
                                  <a:pt x="672751" y="92266"/>
                                </a:cubicBezTo>
                                <a:cubicBezTo>
                                  <a:pt x="632174" y="106553"/>
                                  <a:pt x="591408" y="120460"/>
                                  <a:pt x="550736" y="134557"/>
                                </a:cubicBezTo>
                                <a:cubicBezTo>
                                  <a:pt x="542734" y="137319"/>
                                  <a:pt x="534258" y="139605"/>
                                  <a:pt x="526542" y="143034"/>
                                </a:cubicBezTo>
                                <a:cubicBezTo>
                                  <a:pt x="511397" y="149892"/>
                                  <a:pt x="496729" y="157702"/>
                                  <a:pt x="481679" y="164751"/>
                                </a:cubicBezTo>
                                <a:cubicBezTo>
                                  <a:pt x="473202" y="169132"/>
                                  <a:pt x="464248" y="172466"/>
                                  <a:pt x="454914" y="174752"/>
                                </a:cubicBezTo>
                                <a:cubicBezTo>
                                  <a:pt x="441770" y="177324"/>
                                  <a:pt x="430054" y="183801"/>
                                  <a:pt x="421386" y="193231"/>
                                </a:cubicBezTo>
                                <a:cubicBezTo>
                                  <a:pt x="425577" y="193516"/>
                                  <a:pt x="429768" y="193516"/>
                                  <a:pt x="433959" y="193231"/>
                                </a:cubicBezTo>
                                <a:cubicBezTo>
                                  <a:pt x="463010" y="188754"/>
                                  <a:pt x="491871" y="184849"/>
                                  <a:pt x="520541" y="179515"/>
                                </a:cubicBezTo>
                                <a:cubicBezTo>
                                  <a:pt x="545116" y="175038"/>
                                  <a:pt x="569309" y="168561"/>
                                  <a:pt x="593884" y="163513"/>
                                </a:cubicBezTo>
                                <a:cubicBezTo>
                                  <a:pt x="614458" y="158941"/>
                                  <a:pt x="635222" y="155416"/>
                                  <a:pt x="656177" y="152940"/>
                                </a:cubicBezTo>
                                <a:cubicBezTo>
                                  <a:pt x="665893" y="151987"/>
                                  <a:pt x="676561" y="155988"/>
                                  <a:pt x="689324" y="158274"/>
                                </a:cubicBezTo>
                                <a:cubicBezTo>
                                  <a:pt x="697039" y="169609"/>
                                  <a:pt x="712470" y="180562"/>
                                  <a:pt x="707803" y="198755"/>
                                </a:cubicBezTo>
                                <a:cubicBezTo>
                                  <a:pt x="707327" y="200660"/>
                                  <a:pt x="709041" y="203232"/>
                                  <a:pt x="709993" y="205232"/>
                                </a:cubicBezTo>
                                <a:cubicBezTo>
                                  <a:pt x="716566" y="219710"/>
                                  <a:pt x="715423" y="218758"/>
                                  <a:pt x="702373" y="227616"/>
                                </a:cubicBezTo>
                                <a:cubicBezTo>
                                  <a:pt x="687800" y="237617"/>
                                  <a:pt x="670370" y="238093"/>
                                  <a:pt x="653892" y="240951"/>
                                </a:cubicBezTo>
                                <a:cubicBezTo>
                                  <a:pt x="620649" y="247142"/>
                                  <a:pt x="586359" y="250190"/>
                                  <a:pt x="554260" y="259144"/>
                                </a:cubicBezTo>
                                <a:cubicBezTo>
                                  <a:pt x="529495" y="266002"/>
                                  <a:pt x="502348" y="268002"/>
                                  <a:pt x="479774" y="281432"/>
                                </a:cubicBezTo>
                                <a:cubicBezTo>
                                  <a:pt x="470535" y="287052"/>
                                  <a:pt x="457295" y="288195"/>
                                  <a:pt x="445865" y="290957"/>
                                </a:cubicBezTo>
                                <a:cubicBezTo>
                                  <a:pt x="423291" y="295529"/>
                                  <a:pt x="401288" y="302101"/>
                                  <a:pt x="380048" y="310579"/>
                                </a:cubicBezTo>
                                <a:cubicBezTo>
                                  <a:pt x="363664" y="317627"/>
                                  <a:pt x="345377" y="321628"/>
                                  <a:pt x="327755" y="326771"/>
                                </a:cubicBezTo>
                                <a:cubicBezTo>
                                  <a:pt x="321469" y="328581"/>
                                  <a:pt x="314992" y="329248"/>
                                  <a:pt x="312039" y="335629"/>
                                </a:cubicBezTo>
                                <a:cubicBezTo>
                                  <a:pt x="311086" y="337725"/>
                                  <a:pt x="305752" y="338392"/>
                                  <a:pt x="302323" y="339439"/>
                                </a:cubicBezTo>
                                <a:cubicBezTo>
                                  <a:pt x="279845" y="346393"/>
                                  <a:pt x="254984" y="346774"/>
                                  <a:pt x="233839" y="357632"/>
                                </a:cubicBezTo>
                                <a:cubicBezTo>
                                  <a:pt x="221170" y="364585"/>
                                  <a:pt x="208312" y="370015"/>
                                  <a:pt x="195929" y="377158"/>
                                </a:cubicBezTo>
                                <a:cubicBezTo>
                                  <a:pt x="213265" y="377825"/>
                                  <a:pt x="229838" y="384207"/>
                                  <a:pt x="247555" y="376206"/>
                                </a:cubicBezTo>
                                <a:cubicBezTo>
                                  <a:pt x="256794" y="372682"/>
                                  <a:pt x="266986" y="372110"/>
                                  <a:pt x="276606" y="374682"/>
                                </a:cubicBezTo>
                                <a:cubicBezTo>
                                  <a:pt x="286321" y="375730"/>
                                  <a:pt x="296227" y="375063"/>
                                  <a:pt x="305658" y="372586"/>
                                </a:cubicBezTo>
                                <a:cubicBezTo>
                                  <a:pt x="327089" y="368491"/>
                                  <a:pt x="348329" y="363347"/>
                                  <a:pt x="369761" y="359251"/>
                                </a:cubicBezTo>
                                <a:cubicBezTo>
                                  <a:pt x="371094" y="358966"/>
                                  <a:pt x="373380" y="361728"/>
                                  <a:pt x="375190" y="363252"/>
                                </a:cubicBezTo>
                                <a:lnTo>
                                  <a:pt x="374523" y="363538"/>
                                </a:lnTo>
                                <a:cubicBezTo>
                                  <a:pt x="369665" y="363919"/>
                                  <a:pt x="363950" y="363252"/>
                                  <a:pt x="359283" y="371729"/>
                                </a:cubicBezTo>
                                <a:lnTo>
                                  <a:pt x="374523" y="363538"/>
                                </a:lnTo>
                                <a:lnTo>
                                  <a:pt x="375380" y="363538"/>
                                </a:lnTo>
                                <a:lnTo>
                                  <a:pt x="375380" y="363252"/>
                                </a:lnTo>
                                <a:cubicBezTo>
                                  <a:pt x="390525" y="365824"/>
                                  <a:pt x="406146" y="363347"/>
                                  <a:pt x="419386" y="356394"/>
                                </a:cubicBezTo>
                                <a:cubicBezTo>
                                  <a:pt x="429863" y="350965"/>
                                  <a:pt x="440436" y="344583"/>
                                  <a:pt x="454438" y="347250"/>
                                </a:cubicBezTo>
                                <a:cubicBezTo>
                                  <a:pt x="458343" y="347917"/>
                                  <a:pt x="463201" y="344964"/>
                                  <a:pt x="467583" y="343726"/>
                                </a:cubicBezTo>
                                <a:cubicBezTo>
                                  <a:pt x="488537" y="337344"/>
                                  <a:pt x="510921" y="336106"/>
                                  <a:pt x="532448" y="340106"/>
                                </a:cubicBezTo>
                                <a:cubicBezTo>
                                  <a:pt x="538258" y="341059"/>
                                  <a:pt x="544163" y="341059"/>
                                  <a:pt x="549973" y="340106"/>
                                </a:cubicBezTo>
                                <a:cubicBezTo>
                                  <a:pt x="562547" y="338487"/>
                                  <a:pt x="575024" y="336677"/>
                                  <a:pt x="587311" y="334010"/>
                                </a:cubicBezTo>
                                <a:cubicBezTo>
                                  <a:pt x="592074" y="332391"/>
                                  <a:pt x="596551" y="330105"/>
                                  <a:pt x="600551" y="327343"/>
                                </a:cubicBezTo>
                                <a:cubicBezTo>
                                  <a:pt x="605028" y="324866"/>
                                  <a:pt x="609314" y="321247"/>
                                  <a:pt x="613696" y="327819"/>
                                </a:cubicBezTo>
                                <a:cubicBezTo>
                                  <a:pt x="614267" y="328581"/>
                                  <a:pt x="619030" y="327819"/>
                                  <a:pt x="621697" y="326962"/>
                                </a:cubicBezTo>
                                <a:cubicBezTo>
                                  <a:pt x="648462" y="319913"/>
                                  <a:pt x="675323" y="315913"/>
                                  <a:pt x="703136" y="322485"/>
                                </a:cubicBezTo>
                                <a:cubicBezTo>
                                  <a:pt x="708374" y="323342"/>
                                  <a:pt x="713708" y="323437"/>
                                  <a:pt x="718947" y="322961"/>
                                </a:cubicBezTo>
                                <a:cubicBezTo>
                                  <a:pt x="720852" y="322961"/>
                                  <a:pt x="722757" y="321723"/>
                                  <a:pt x="724758" y="321628"/>
                                </a:cubicBezTo>
                                <a:cubicBezTo>
                                  <a:pt x="752951" y="320104"/>
                                  <a:pt x="779050" y="311531"/>
                                  <a:pt x="805720" y="304864"/>
                                </a:cubicBezTo>
                                <a:cubicBezTo>
                                  <a:pt x="810768" y="303625"/>
                                  <a:pt x="816293" y="303435"/>
                                  <a:pt x="821531" y="302578"/>
                                </a:cubicBezTo>
                                <a:cubicBezTo>
                                  <a:pt x="846011" y="298006"/>
                                  <a:pt x="873157" y="318865"/>
                                  <a:pt x="874776" y="341725"/>
                                </a:cubicBezTo>
                                <a:close/>
                                <a:moveTo>
                                  <a:pt x="145923" y="479457"/>
                                </a:moveTo>
                                <a:cubicBezTo>
                                  <a:pt x="145923" y="479457"/>
                                  <a:pt x="145923" y="479647"/>
                                  <a:pt x="145923" y="479743"/>
                                </a:cubicBezTo>
                                <a:lnTo>
                                  <a:pt x="145637" y="479743"/>
                                </a:lnTo>
                                <a:lnTo>
                                  <a:pt x="145923" y="479457"/>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23"/>
                        <wps:cNvSpPr/>
                        <wps:spPr>
                          <a:xfrm>
                            <a:off x="277540" y="4952869"/>
                            <a:ext cx="1289085" cy="870715"/>
                          </a:xfrm>
                          <a:custGeom>
                            <a:avLst/>
                            <a:gdLst>
                              <a:gd name="connsiteX0" fmla="*/ 1027860 w 1289085"/>
                              <a:gd name="connsiteY0" fmla="*/ 838806 h 870715"/>
                              <a:gd name="connsiteX1" fmla="*/ 1025956 w 1289085"/>
                              <a:gd name="connsiteY1" fmla="*/ 837854 h 870715"/>
                              <a:gd name="connsiteX2" fmla="*/ 930324 w 1289085"/>
                              <a:gd name="connsiteY2" fmla="*/ 820518 h 870715"/>
                              <a:gd name="connsiteX3" fmla="*/ 764113 w 1289085"/>
                              <a:gd name="connsiteY3" fmla="*/ 869762 h 870715"/>
                              <a:gd name="connsiteX4" fmla="*/ 871365 w 1289085"/>
                              <a:gd name="connsiteY4" fmla="*/ 869762 h 870715"/>
                              <a:gd name="connsiteX5" fmla="*/ 903273 w 1289085"/>
                              <a:gd name="connsiteY5" fmla="*/ 863000 h 870715"/>
                              <a:gd name="connsiteX6" fmla="*/ 929372 w 1289085"/>
                              <a:gd name="connsiteY6" fmla="*/ 869762 h 870715"/>
                              <a:gd name="connsiteX7" fmla="*/ 1080153 w 1289085"/>
                              <a:gd name="connsiteY7" fmla="*/ 869762 h 870715"/>
                              <a:gd name="connsiteX8" fmla="*/ 1069485 w 1289085"/>
                              <a:gd name="connsiteY8" fmla="*/ 857189 h 870715"/>
                              <a:gd name="connsiteX9" fmla="*/ 1027956 w 1289085"/>
                              <a:gd name="connsiteY9" fmla="*/ 838806 h 870715"/>
                              <a:gd name="connsiteX10" fmla="*/ 1279130 w 1289085"/>
                              <a:gd name="connsiteY10" fmla="*/ 725840 h 870715"/>
                              <a:gd name="connsiteX11" fmla="*/ 1017288 w 1289085"/>
                              <a:gd name="connsiteY11" fmla="*/ 299120 h 870715"/>
                              <a:gd name="connsiteX12" fmla="*/ 998904 w 1289085"/>
                              <a:gd name="connsiteY12" fmla="*/ 277879 h 870715"/>
                              <a:gd name="connsiteX13" fmla="*/ 1018240 w 1289085"/>
                              <a:gd name="connsiteY13" fmla="*/ 227682 h 870715"/>
                              <a:gd name="connsiteX14" fmla="*/ 1069485 w 1289085"/>
                              <a:gd name="connsiteY14" fmla="*/ 200631 h 870715"/>
                              <a:gd name="connsiteX15" fmla="*/ 1083010 w 1289085"/>
                              <a:gd name="connsiteY15" fmla="*/ 182248 h 870715"/>
                              <a:gd name="connsiteX16" fmla="*/ 1058817 w 1289085"/>
                              <a:gd name="connsiteY16" fmla="*/ 165865 h 870715"/>
                              <a:gd name="connsiteX17" fmla="*/ 997952 w 1289085"/>
                              <a:gd name="connsiteY17" fmla="*/ 157197 h 870715"/>
                              <a:gd name="connsiteX18" fmla="*/ 1030813 w 1289085"/>
                              <a:gd name="connsiteY18" fmla="*/ 114716 h 870715"/>
                              <a:gd name="connsiteX19" fmla="*/ 1036623 w 1289085"/>
                              <a:gd name="connsiteY19" fmla="*/ 95380 h 870715"/>
                              <a:gd name="connsiteX20" fmla="*/ 1020240 w 1289085"/>
                              <a:gd name="connsiteY20" fmla="*/ 87665 h 870715"/>
                              <a:gd name="connsiteX21" fmla="*/ 941945 w 1289085"/>
                              <a:gd name="connsiteY21" fmla="*/ 108905 h 870715"/>
                              <a:gd name="connsiteX22" fmla="*/ 953565 w 1289085"/>
                              <a:gd name="connsiteY22" fmla="*/ 43279 h 870715"/>
                              <a:gd name="connsiteX23" fmla="*/ 952613 w 1289085"/>
                              <a:gd name="connsiteY23" fmla="*/ 29753 h 870715"/>
                              <a:gd name="connsiteX24" fmla="*/ 930420 w 1289085"/>
                              <a:gd name="connsiteY24" fmla="*/ 28800 h 870715"/>
                              <a:gd name="connsiteX25" fmla="*/ 860887 w 1289085"/>
                              <a:gd name="connsiteY25" fmla="*/ 76139 h 870715"/>
                              <a:gd name="connsiteX26" fmla="*/ 838694 w 1289085"/>
                              <a:gd name="connsiteY26" fmla="*/ 14322 h 870715"/>
                              <a:gd name="connsiteX27" fmla="*/ 828026 w 1289085"/>
                              <a:gd name="connsiteY27" fmla="*/ 797 h 870715"/>
                              <a:gd name="connsiteX28" fmla="*/ 770019 w 1289085"/>
                              <a:gd name="connsiteY28" fmla="*/ 67377 h 870715"/>
                              <a:gd name="connsiteX29" fmla="*/ 736205 w 1289085"/>
                              <a:gd name="connsiteY29" fmla="*/ 36516 h 870715"/>
                              <a:gd name="connsiteX30" fmla="*/ 699534 w 1289085"/>
                              <a:gd name="connsiteY30" fmla="*/ 41373 h 870715"/>
                              <a:gd name="connsiteX31" fmla="*/ 703439 w 1289085"/>
                              <a:gd name="connsiteY31" fmla="*/ 54899 h 870715"/>
                              <a:gd name="connsiteX32" fmla="*/ 673530 w 1289085"/>
                              <a:gd name="connsiteY32" fmla="*/ 128241 h 870715"/>
                              <a:gd name="connsiteX33" fmla="*/ 591425 w 1289085"/>
                              <a:gd name="connsiteY33" fmla="*/ 150435 h 870715"/>
                              <a:gd name="connsiteX34" fmla="*/ 234904 w 1289085"/>
                              <a:gd name="connsiteY34" fmla="*/ 269211 h 870715"/>
                              <a:gd name="connsiteX35" fmla="*/ 9733 w 1289085"/>
                              <a:gd name="connsiteY35" fmla="*/ 622494 h 870715"/>
                              <a:gd name="connsiteX36" fmla="*/ 8781 w 1289085"/>
                              <a:gd name="connsiteY36" fmla="*/ 627351 h 870715"/>
                              <a:gd name="connsiteX37" fmla="*/ 24211 w 1289085"/>
                              <a:gd name="connsiteY37" fmla="*/ 869667 h 870715"/>
                              <a:gd name="connsiteX38" fmla="*/ 151751 w 1289085"/>
                              <a:gd name="connsiteY38" fmla="*/ 869667 h 870715"/>
                              <a:gd name="connsiteX39" fmla="*/ 105364 w 1289085"/>
                              <a:gd name="connsiteY39" fmla="*/ 676596 h 870715"/>
                              <a:gd name="connsiteX40" fmla="*/ 253192 w 1289085"/>
                              <a:gd name="connsiteY40" fmla="*/ 348364 h 870715"/>
                              <a:gd name="connsiteX41" fmla="*/ 561421 w 1289085"/>
                              <a:gd name="connsiteY41" fmla="*/ 242160 h 870715"/>
                              <a:gd name="connsiteX42" fmla="*/ 894796 w 1289085"/>
                              <a:gd name="connsiteY42" fmla="*/ 301977 h 870715"/>
                              <a:gd name="connsiteX43" fmla="*/ 1169211 w 1289085"/>
                              <a:gd name="connsiteY43" fmla="*/ 626304 h 870715"/>
                              <a:gd name="connsiteX44" fmla="*/ 1198167 w 1289085"/>
                              <a:gd name="connsiteY44" fmla="*/ 868620 h 870715"/>
                              <a:gd name="connsiteX45" fmla="*/ 1287036 w 1289085"/>
                              <a:gd name="connsiteY45" fmla="*/ 868620 h 870715"/>
                              <a:gd name="connsiteX46" fmla="*/ 1288941 w 1289085"/>
                              <a:gd name="connsiteY46" fmla="*/ 834806 h 870715"/>
                              <a:gd name="connsiteX47" fmla="*/ 1279320 w 1289085"/>
                              <a:gd name="connsiteY47" fmla="*/ 725745 h 870715"/>
                              <a:gd name="connsiteX48" fmla="*/ 719631 w 1289085"/>
                              <a:gd name="connsiteY48" fmla="*/ 363795 h 870715"/>
                              <a:gd name="connsiteX49" fmla="*/ 656862 w 1289085"/>
                              <a:gd name="connsiteY49" fmla="*/ 320361 h 870715"/>
                              <a:gd name="connsiteX50" fmla="*/ 469410 w 1289085"/>
                              <a:gd name="connsiteY50" fmla="*/ 307787 h 870715"/>
                              <a:gd name="connsiteX51" fmla="*/ 210425 w 1289085"/>
                              <a:gd name="connsiteY51" fmla="*/ 570392 h 870715"/>
                              <a:gd name="connsiteX52" fmla="*/ 199757 w 1289085"/>
                              <a:gd name="connsiteY52" fmla="*/ 769274 h 870715"/>
                              <a:gd name="connsiteX53" fmla="*/ 222903 w 1289085"/>
                              <a:gd name="connsiteY53" fmla="*/ 869667 h 870715"/>
                              <a:gd name="connsiteX54" fmla="*/ 273195 w 1289085"/>
                              <a:gd name="connsiteY54" fmla="*/ 869667 h 870715"/>
                              <a:gd name="connsiteX55" fmla="*/ 271290 w 1289085"/>
                              <a:gd name="connsiteY55" fmla="*/ 859095 h 870715"/>
                              <a:gd name="connsiteX56" fmla="*/ 278052 w 1289085"/>
                              <a:gd name="connsiteY56" fmla="*/ 832996 h 870715"/>
                              <a:gd name="connsiteX57" fmla="*/ 285768 w 1289085"/>
                              <a:gd name="connsiteY57" fmla="*/ 826233 h 870715"/>
                              <a:gd name="connsiteX58" fmla="*/ 286720 w 1289085"/>
                              <a:gd name="connsiteY58" fmla="*/ 826233 h 870715"/>
                              <a:gd name="connsiteX59" fmla="*/ 305103 w 1289085"/>
                              <a:gd name="connsiteY59" fmla="*/ 831091 h 870715"/>
                              <a:gd name="connsiteX60" fmla="*/ 337965 w 1289085"/>
                              <a:gd name="connsiteY60" fmla="*/ 869667 h 870715"/>
                              <a:gd name="connsiteX61" fmla="*/ 369873 w 1289085"/>
                              <a:gd name="connsiteY61" fmla="*/ 869667 h 870715"/>
                              <a:gd name="connsiteX62" fmla="*/ 359205 w 1289085"/>
                              <a:gd name="connsiteY62" fmla="*/ 858047 h 870715"/>
                              <a:gd name="connsiteX63" fmla="*/ 353395 w 1289085"/>
                              <a:gd name="connsiteY63" fmla="*/ 748986 h 870715"/>
                              <a:gd name="connsiteX64" fmla="*/ 381399 w 1289085"/>
                              <a:gd name="connsiteY64" fmla="*/ 718125 h 870715"/>
                              <a:gd name="connsiteX65" fmla="*/ 396829 w 1289085"/>
                              <a:gd name="connsiteY65" fmla="*/ 715267 h 870715"/>
                              <a:gd name="connsiteX66" fmla="*/ 397782 w 1289085"/>
                              <a:gd name="connsiteY66" fmla="*/ 715267 h 870715"/>
                              <a:gd name="connsiteX67" fmla="*/ 419022 w 1289085"/>
                              <a:gd name="connsiteY67" fmla="*/ 735556 h 870715"/>
                              <a:gd name="connsiteX68" fmla="*/ 433500 w 1289085"/>
                              <a:gd name="connsiteY68" fmla="*/ 835949 h 870715"/>
                              <a:gd name="connsiteX69" fmla="*/ 422832 w 1289085"/>
                              <a:gd name="connsiteY69" fmla="*/ 863952 h 870715"/>
                              <a:gd name="connsiteX70" fmla="*/ 417022 w 1289085"/>
                              <a:gd name="connsiteY70" fmla="*/ 870715 h 870715"/>
                              <a:gd name="connsiteX71" fmla="*/ 555230 w 1289085"/>
                              <a:gd name="connsiteY71" fmla="*/ 870715 h 870715"/>
                              <a:gd name="connsiteX72" fmla="*/ 563898 w 1289085"/>
                              <a:gd name="connsiteY72" fmla="*/ 795372 h 870715"/>
                              <a:gd name="connsiteX73" fmla="*/ 676959 w 1289085"/>
                              <a:gd name="connsiteY73" fmla="*/ 477809 h 870715"/>
                              <a:gd name="connsiteX74" fmla="*/ 714678 w 1289085"/>
                              <a:gd name="connsiteY74" fmla="*/ 425707 h 870715"/>
                              <a:gd name="connsiteX75" fmla="*/ 719536 w 1289085"/>
                              <a:gd name="connsiteY75" fmla="*/ 363890 h 870715"/>
                              <a:gd name="connsiteX76" fmla="*/ 338917 w 1289085"/>
                              <a:gd name="connsiteY76" fmla="*/ 709362 h 870715"/>
                              <a:gd name="connsiteX77" fmla="*/ 329297 w 1289085"/>
                              <a:gd name="connsiteY77" fmla="*/ 732507 h 870715"/>
                              <a:gd name="connsiteX78" fmla="*/ 309009 w 1289085"/>
                              <a:gd name="connsiteY78" fmla="*/ 745081 h 870715"/>
                              <a:gd name="connsiteX79" fmla="*/ 278052 w 1289085"/>
                              <a:gd name="connsiteY79" fmla="*/ 726697 h 870715"/>
                              <a:gd name="connsiteX80" fmla="*/ 274147 w 1289085"/>
                              <a:gd name="connsiteY80" fmla="*/ 636876 h 870715"/>
                              <a:gd name="connsiteX81" fmla="*/ 298341 w 1289085"/>
                              <a:gd name="connsiteY81" fmla="*/ 611731 h 870715"/>
                              <a:gd name="connsiteX82" fmla="*/ 310914 w 1289085"/>
                              <a:gd name="connsiteY82" fmla="*/ 609825 h 870715"/>
                              <a:gd name="connsiteX83" fmla="*/ 311866 w 1289085"/>
                              <a:gd name="connsiteY83" fmla="*/ 609825 h 870715"/>
                              <a:gd name="connsiteX84" fmla="*/ 329297 w 1289085"/>
                              <a:gd name="connsiteY84" fmla="*/ 626208 h 870715"/>
                              <a:gd name="connsiteX85" fmla="*/ 338917 w 1289085"/>
                              <a:gd name="connsiteY85" fmla="*/ 709266 h 870715"/>
                              <a:gd name="connsiteX86" fmla="*/ 380446 w 1289085"/>
                              <a:gd name="connsiteY86" fmla="*/ 546199 h 870715"/>
                              <a:gd name="connsiteX87" fmla="*/ 351490 w 1289085"/>
                              <a:gd name="connsiteY87" fmla="*/ 541341 h 870715"/>
                              <a:gd name="connsiteX88" fmla="*/ 337012 w 1289085"/>
                              <a:gd name="connsiteY88" fmla="*/ 498859 h 870715"/>
                              <a:gd name="connsiteX89" fmla="*/ 407592 w 1289085"/>
                              <a:gd name="connsiteY89" fmla="*/ 414848 h 870715"/>
                              <a:gd name="connsiteX90" fmla="*/ 449121 w 1289085"/>
                              <a:gd name="connsiteY90" fmla="*/ 411991 h 870715"/>
                              <a:gd name="connsiteX91" fmla="*/ 462647 w 1289085"/>
                              <a:gd name="connsiteY91" fmla="*/ 420659 h 870715"/>
                              <a:gd name="connsiteX92" fmla="*/ 463599 w 1289085"/>
                              <a:gd name="connsiteY92" fmla="*/ 421611 h 870715"/>
                              <a:gd name="connsiteX93" fmla="*/ 465504 w 1289085"/>
                              <a:gd name="connsiteY93" fmla="*/ 450567 h 870715"/>
                              <a:gd name="connsiteX94" fmla="*/ 407497 w 1289085"/>
                              <a:gd name="connsiteY94" fmla="*/ 533625 h 870715"/>
                              <a:gd name="connsiteX95" fmla="*/ 380446 w 1289085"/>
                              <a:gd name="connsiteY95" fmla="*/ 546199 h 870715"/>
                              <a:gd name="connsiteX96" fmla="*/ 426833 w 1289085"/>
                              <a:gd name="connsiteY96" fmla="*/ 672690 h 870715"/>
                              <a:gd name="connsiteX97" fmla="*/ 403687 w 1289085"/>
                              <a:gd name="connsiteY97" fmla="*/ 657260 h 870715"/>
                              <a:gd name="connsiteX98" fmla="*/ 405592 w 1289085"/>
                              <a:gd name="connsiteY98" fmla="*/ 588680 h 870715"/>
                              <a:gd name="connsiteX99" fmla="*/ 424928 w 1289085"/>
                              <a:gd name="connsiteY99" fmla="*/ 570296 h 870715"/>
                              <a:gd name="connsiteX100" fmla="*/ 434548 w 1289085"/>
                              <a:gd name="connsiteY100" fmla="*/ 569344 h 870715"/>
                              <a:gd name="connsiteX101" fmla="*/ 435501 w 1289085"/>
                              <a:gd name="connsiteY101" fmla="*/ 569344 h 870715"/>
                              <a:gd name="connsiteX102" fmla="*/ 448074 w 1289085"/>
                              <a:gd name="connsiteY102" fmla="*/ 582870 h 870715"/>
                              <a:gd name="connsiteX103" fmla="*/ 451979 w 1289085"/>
                              <a:gd name="connsiteY103" fmla="*/ 646592 h 870715"/>
                              <a:gd name="connsiteX104" fmla="*/ 443311 w 1289085"/>
                              <a:gd name="connsiteY104" fmla="*/ 663927 h 870715"/>
                              <a:gd name="connsiteX105" fmla="*/ 426928 w 1289085"/>
                              <a:gd name="connsiteY105" fmla="*/ 672595 h 870715"/>
                              <a:gd name="connsiteX106" fmla="*/ 514749 w 1289085"/>
                              <a:gd name="connsiteY106" fmla="*/ 789467 h 870715"/>
                              <a:gd name="connsiteX107" fmla="*/ 499318 w 1289085"/>
                              <a:gd name="connsiteY107" fmla="*/ 808803 h 870715"/>
                              <a:gd name="connsiteX108" fmla="*/ 476172 w 1289085"/>
                              <a:gd name="connsiteY108" fmla="*/ 815565 h 870715"/>
                              <a:gd name="connsiteX109" fmla="*/ 451026 w 1289085"/>
                              <a:gd name="connsiteY109" fmla="*/ 789467 h 870715"/>
                              <a:gd name="connsiteX110" fmla="*/ 471315 w 1289085"/>
                              <a:gd name="connsiteY110" fmla="*/ 703551 h 870715"/>
                              <a:gd name="connsiteX111" fmla="*/ 500271 w 1289085"/>
                              <a:gd name="connsiteY111" fmla="*/ 685168 h 870715"/>
                              <a:gd name="connsiteX112" fmla="*/ 512844 w 1289085"/>
                              <a:gd name="connsiteY112" fmla="*/ 686121 h 870715"/>
                              <a:gd name="connsiteX113" fmla="*/ 513796 w 1289085"/>
                              <a:gd name="connsiteY113" fmla="*/ 686121 h 870715"/>
                              <a:gd name="connsiteX114" fmla="*/ 526369 w 1289085"/>
                              <a:gd name="connsiteY114" fmla="*/ 707361 h 870715"/>
                              <a:gd name="connsiteX115" fmla="*/ 514749 w 1289085"/>
                              <a:gd name="connsiteY115" fmla="*/ 789371 h 870715"/>
                              <a:gd name="connsiteX116" fmla="*/ 536942 w 1289085"/>
                              <a:gd name="connsiteY116" fmla="*/ 627256 h 870715"/>
                              <a:gd name="connsiteX117" fmla="*/ 519511 w 1289085"/>
                              <a:gd name="connsiteY117" fmla="*/ 645640 h 870715"/>
                              <a:gd name="connsiteX118" fmla="*/ 495318 w 1289085"/>
                              <a:gd name="connsiteY118" fmla="*/ 650497 h 870715"/>
                              <a:gd name="connsiteX119" fmla="*/ 473124 w 1289085"/>
                              <a:gd name="connsiteY119" fmla="*/ 622494 h 870715"/>
                              <a:gd name="connsiteX120" fmla="*/ 503033 w 1289085"/>
                              <a:gd name="connsiteY120" fmla="*/ 535625 h 870715"/>
                              <a:gd name="connsiteX121" fmla="*/ 533989 w 1289085"/>
                              <a:gd name="connsiteY121" fmla="*/ 521148 h 870715"/>
                              <a:gd name="connsiteX122" fmla="*/ 546562 w 1289085"/>
                              <a:gd name="connsiteY122" fmla="*/ 524005 h 870715"/>
                              <a:gd name="connsiteX123" fmla="*/ 547515 w 1289085"/>
                              <a:gd name="connsiteY123" fmla="*/ 524005 h 870715"/>
                              <a:gd name="connsiteX124" fmla="*/ 557135 w 1289085"/>
                              <a:gd name="connsiteY124" fmla="*/ 546199 h 870715"/>
                              <a:gd name="connsiteX125" fmla="*/ 536847 w 1289085"/>
                              <a:gd name="connsiteY125" fmla="*/ 627256 h 870715"/>
                              <a:gd name="connsiteX126" fmla="*/ 620000 w 1289085"/>
                              <a:gd name="connsiteY126" fmla="*/ 382082 h 870715"/>
                              <a:gd name="connsiteX127" fmla="*/ 577518 w 1289085"/>
                              <a:gd name="connsiteY127" fmla="*/ 453520 h 870715"/>
                              <a:gd name="connsiteX128" fmla="*/ 556278 w 1289085"/>
                              <a:gd name="connsiteY128" fmla="*/ 466093 h 870715"/>
                              <a:gd name="connsiteX129" fmla="*/ 532084 w 1289085"/>
                              <a:gd name="connsiteY129" fmla="*/ 463236 h 870715"/>
                              <a:gd name="connsiteX130" fmla="*/ 518559 w 1289085"/>
                              <a:gd name="connsiteY130" fmla="*/ 429422 h 870715"/>
                              <a:gd name="connsiteX131" fmla="*/ 570756 w 1289085"/>
                              <a:gd name="connsiteY131" fmla="*/ 356079 h 870715"/>
                              <a:gd name="connsiteX132" fmla="*/ 604569 w 1289085"/>
                              <a:gd name="connsiteY132" fmla="*/ 351221 h 870715"/>
                              <a:gd name="connsiteX133" fmla="*/ 616190 w 1289085"/>
                              <a:gd name="connsiteY133" fmla="*/ 357032 h 870715"/>
                              <a:gd name="connsiteX134" fmla="*/ 617142 w 1289085"/>
                              <a:gd name="connsiteY134" fmla="*/ 357984 h 870715"/>
                              <a:gd name="connsiteX135" fmla="*/ 620000 w 1289085"/>
                              <a:gd name="connsiteY135" fmla="*/ 382082 h 870715"/>
                              <a:gd name="connsiteX136" fmla="*/ 1094440 w 1289085"/>
                              <a:gd name="connsiteY136" fmla="*/ 596395 h 870715"/>
                              <a:gd name="connsiteX137" fmla="*/ 1051006 w 1289085"/>
                              <a:gd name="connsiteY137" fmla="*/ 533625 h 870715"/>
                              <a:gd name="connsiteX138" fmla="*/ 976616 w 1289085"/>
                              <a:gd name="connsiteY138" fmla="*/ 421611 h 870715"/>
                              <a:gd name="connsiteX139" fmla="*/ 861649 w 1289085"/>
                              <a:gd name="connsiteY139" fmla="*/ 360746 h 870715"/>
                              <a:gd name="connsiteX140" fmla="*/ 816215 w 1289085"/>
                              <a:gd name="connsiteY140" fmla="*/ 390655 h 870715"/>
                              <a:gd name="connsiteX141" fmla="*/ 789164 w 1289085"/>
                              <a:gd name="connsiteY141" fmla="*/ 459235 h 870715"/>
                              <a:gd name="connsiteX142" fmla="*/ 736014 w 1289085"/>
                              <a:gd name="connsiteY142" fmla="*/ 591442 h 870715"/>
                              <a:gd name="connsiteX143" fmla="*/ 692485 w 1289085"/>
                              <a:gd name="connsiteY143" fmla="*/ 672500 h 870715"/>
                              <a:gd name="connsiteX144" fmla="*/ 703153 w 1289085"/>
                              <a:gd name="connsiteY144" fmla="*/ 759368 h 870715"/>
                              <a:gd name="connsiteX145" fmla="*/ 792974 w 1289085"/>
                              <a:gd name="connsiteY145" fmla="*/ 788324 h 870715"/>
                              <a:gd name="connsiteX146" fmla="*/ 1026813 w 1289085"/>
                              <a:gd name="connsiteY146" fmla="*/ 786419 h 870715"/>
                              <a:gd name="connsiteX147" fmla="*/ 1111871 w 1289085"/>
                              <a:gd name="connsiteY147" fmla="*/ 747843 h 870715"/>
                              <a:gd name="connsiteX148" fmla="*/ 1123491 w 1289085"/>
                              <a:gd name="connsiteY148" fmla="*/ 657069 h 870715"/>
                              <a:gd name="connsiteX149" fmla="*/ 1094536 w 1289085"/>
                              <a:gd name="connsiteY149" fmla="*/ 596300 h 870715"/>
                              <a:gd name="connsiteX150" fmla="*/ 932134 w 1289085"/>
                              <a:gd name="connsiteY150" fmla="*/ 463140 h 870715"/>
                              <a:gd name="connsiteX151" fmla="*/ 956328 w 1289085"/>
                              <a:gd name="connsiteY151" fmla="*/ 451520 h 870715"/>
                              <a:gd name="connsiteX152" fmla="*/ 965948 w 1289085"/>
                              <a:gd name="connsiteY152" fmla="*/ 453425 h 870715"/>
                              <a:gd name="connsiteX153" fmla="*/ 966900 w 1289085"/>
                              <a:gd name="connsiteY153" fmla="*/ 453425 h 870715"/>
                              <a:gd name="connsiteX154" fmla="*/ 974616 w 1289085"/>
                              <a:gd name="connsiteY154" fmla="*/ 469808 h 870715"/>
                              <a:gd name="connsiteX155" fmla="*/ 960138 w 1289085"/>
                              <a:gd name="connsiteY155" fmla="*/ 531625 h 870715"/>
                              <a:gd name="connsiteX156" fmla="*/ 947565 w 1289085"/>
                              <a:gd name="connsiteY156" fmla="*/ 545150 h 870715"/>
                              <a:gd name="connsiteX157" fmla="*/ 929181 w 1289085"/>
                              <a:gd name="connsiteY157" fmla="*/ 549056 h 870715"/>
                              <a:gd name="connsiteX158" fmla="*/ 911751 w 1289085"/>
                              <a:gd name="connsiteY158" fmla="*/ 527815 h 870715"/>
                              <a:gd name="connsiteX159" fmla="*/ 932039 w 1289085"/>
                              <a:gd name="connsiteY159" fmla="*/ 463140 h 870715"/>
                              <a:gd name="connsiteX160" fmla="*/ 834503 w 1289085"/>
                              <a:gd name="connsiteY160" fmla="*/ 423516 h 870715"/>
                              <a:gd name="connsiteX161" fmla="*/ 852886 w 1289085"/>
                              <a:gd name="connsiteY161" fmla="*/ 404180 h 870715"/>
                              <a:gd name="connsiteX162" fmla="*/ 862506 w 1289085"/>
                              <a:gd name="connsiteY162" fmla="*/ 402275 h 870715"/>
                              <a:gd name="connsiteX163" fmla="*/ 863459 w 1289085"/>
                              <a:gd name="connsiteY163" fmla="*/ 402275 h 870715"/>
                              <a:gd name="connsiteX164" fmla="*/ 876984 w 1289085"/>
                              <a:gd name="connsiteY164" fmla="*/ 415801 h 870715"/>
                              <a:gd name="connsiteX165" fmla="*/ 883747 w 1289085"/>
                              <a:gd name="connsiteY165" fmla="*/ 479523 h 870715"/>
                              <a:gd name="connsiteX166" fmla="*/ 876032 w 1289085"/>
                              <a:gd name="connsiteY166" fmla="*/ 496859 h 870715"/>
                              <a:gd name="connsiteX167" fmla="*/ 859649 w 1289085"/>
                              <a:gd name="connsiteY167" fmla="*/ 506479 h 870715"/>
                              <a:gd name="connsiteX168" fmla="*/ 836503 w 1289085"/>
                              <a:gd name="connsiteY168" fmla="*/ 492001 h 870715"/>
                              <a:gd name="connsiteX169" fmla="*/ 834598 w 1289085"/>
                              <a:gd name="connsiteY169" fmla="*/ 423421 h 870715"/>
                              <a:gd name="connsiteX170" fmla="*/ 782306 w 1289085"/>
                              <a:gd name="connsiteY170" fmla="*/ 675453 h 870715"/>
                              <a:gd name="connsiteX171" fmla="*/ 767828 w 1289085"/>
                              <a:gd name="connsiteY171" fmla="*/ 633923 h 870715"/>
                              <a:gd name="connsiteX172" fmla="*/ 835455 w 1289085"/>
                              <a:gd name="connsiteY172" fmla="*/ 548008 h 870715"/>
                              <a:gd name="connsiteX173" fmla="*/ 876984 w 1289085"/>
                              <a:gd name="connsiteY173" fmla="*/ 544103 h 870715"/>
                              <a:gd name="connsiteX174" fmla="*/ 890510 w 1289085"/>
                              <a:gd name="connsiteY174" fmla="*/ 551818 h 870715"/>
                              <a:gd name="connsiteX175" fmla="*/ 891462 w 1289085"/>
                              <a:gd name="connsiteY175" fmla="*/ 552771 h 870715"/>
                              <a:gd name="connsiteX176" fmla="*/ 894320 w 1289085"/>
                              <a:gd name="connsiteY176" fmla="*/ 581727 h 870715"/>
                              <a:gd name="connsiteX177" fmla="*/ 838313 w 1289085"/>
                              <a:gd name="connsiteY177" fmla="*/ 665737 h 870715"/>
                              <a:gd name="connsiteX178" fmla="*/ 811262 w 1289085"/>
                              <a:gd name="connsiteY178" fmla="*/ 679262 h 870715"/>
                              <a:gd name="connsiteX179" fmla="*/ 782306 w 1289085"/>
                              <a:gd name="connsiteY179" fmla="*/ 675357 h 870715"/>
                              <a:gd name="connsiteX180" fmla="*/ 904035 w 1289085"/>
                              <a:gd name="connsiteY180" fmla="*/ 711172 h 870715"/>
                              <a:gd name="connsiteX181" fmla="*/ 894415 w 1289085"/>
                              <a:gd name="connsiteY181" fmla="*/ 727554 h 870715"/>
                              <a:gd name="connsiteX182" fmla="*/ 835455 w 1289085"/>
                              <a:gd name="connsiteY182" fmla="*/ 751653 h 870715"/>
                              <a:gd name="connsiteX183" fmla="*/ 817072 w 1289085"/>
                              <a:gd name="connsiteY183" fmla="*/ 748795 h 870715"/>
                              <a:gd name="connsiteX184" fmla="*/ 803547 w 1289085"/>
                              <a:gd name="connsiteY184" fmla="*/ 736222 h 870715"/>
                              <a:gd name="connsiteX185" fmla="*/ 811262 w 1289085"/>
                              <a:gd name="connsiteY185" fmla="*/ 709171 h 870715"/>
                              <a:gd name="connsiteX186" fmla="*/ 876984 w 1289085"/>
                              <a:gd name="connsiteY186" fmla="*/ 688883 h 870715"/>
                              <a:gd name="connsiteX187" fmla="*/ 900130 w 1289085"/>
                              <a:gd name="connsiteY187" fmla="*/ 701456 h 870715"/>
                              <a:gd name="connsiteX188" fmla="*/ 904035 w 1289085"/>
                              <a:gd name="connsiteY188" fmla="*/ 710123 h 870715"/>
                              <a:gd name="connsiteX189" fmla="*/ 904035 w 1289085"/>
                              <a:gd name="connsiteY189" fmla="*/ 711076 h 870715"/>
                              <a:gd name="connsiteX190" fmla="*/ 934992 w 1289085"/>
                              <a:gd name="connsiteY190" fmla="*/ 671547 h 870715"/>
                              <a:gd name="connsiteX191" fmla="*/ 910798 w 1289085"/>
                              <a:gd name="connsiteY191" fmla="*/ 671547 h 870715"/>
                              <a:gd name="connsiteX192" fmla="*/ 894415 w 1289085"/>
                              <a:gd name="connsiteY192" fmla="*/ 639734 h 870715"/>
                              <a:gd name="connsiteX193" fmla="*/ 938897 w 1289085"/>
                              <a:gd name="connsiteY193" fmla="*/ 561534 h 870715"/>
                              <a:gd name="connsiteX194" fmla="*/ 971758 w 1289085"/>
                              <a:gd name="connsiteY194" fmla="*/ 552866 h 870715"/>
                              <a:gd name="connsiteX195" fmla="*/ 983379 w 1289085"/>
                              <a:gd name="connsiteY195" fmla="*/ 557723 h 870715"/>
                              <a:gd name="connsiteX196" fmla="*/ 984331 w 1289085"/>
                              <a:gd name="connsiteY196" fmla="*/ 558676 h 870715"/>
                              <a:gd name="connsiteX197" fmla="*/ 990141 w 1289085"/>
                              <a:gd name="connsiteY197" fmla="*/ 581822 h 870715"/>
                              <a:gd name="connsiteX198" fmla="*/ 955375 w 1289085"/>
                              <a:gd name="connsiteY198" fmla="*/ 657164 h 870715"/>
                              <a:gd name="connsiteX199" fmla="*/ 935087 w 1289085"/>
                              <a:gd name="connsiteY199" fmla="*/ 671643 h 870715"/>
                              <a:gd name="connsiteX200" fmla="*/ 1049958 w 1289085"/>
                              <a:gd name="connsiteY200" fmla="*/ 668690 h 870715"/>
                              <a:gd name="connsiteX201" fmla="*/ 1009382 w 1289085"/>
                              <a:gd name="connsiteY201" fmla="*/ 717934 h 870715"/>
                              <a:gd name="connsiteX202" fmla="*/ 991951 w 1289085"/>
                              <a:gd name="connsiteY202" fmla="*/ 724697 h 870715"/>
                              <a:gd name="connsiteX203" fmla="*/ 974520 w 1289085"/>
                              <a:gd name="connsiteY203" fmla="*/ 719839 h 870715"/>
                              <a:gd name="connsiteX204" fmla="*/ 968710 w 1289085"/>
                              <a:gd name="connsiteY204" fmla="*/ 692788 h 870715"/>
                              <a:gd name="connsiteX205" fmla="*/ 1017002 w 1289085"/>
                              <a:gd name="connsiteY205" fmla="*/ 643544 h 870715"/>
                              <a:gd name="connsiteX206" fmla="*/ 1043100 w 1289085"/>
                              <a:gd name="connsiteY206" fmla="*/ 643544 h 870715"/>
                              <a:gd name="connsiteX207" fmla="*/ 1050816 w 1289085"/>
                              <a:gd name="connsiteY207" fmla="*/ 649354 h 870715"/>
                              <a:gd name="connsiteX208" fmla="*/ 1050816 w 1289085"/>
                              <a:gd name="connsiteY208" fmla="*/ 650307 h 870715"/>
                              <a:gd name="connsiteX209" fmla="*/ 1049863 w 1289085"/>
                              <a:gd name="connsiteY209" fmla="*/ 668690 h 870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Lst>
                            <a:rect l="l" t="t" r="r" b="b"/>
                            <a:pathLst>
                              <a:path w="1289085" h="870715">
                                <a:moveTo>
                                  <a:pt x="1027860" y="838806"/>
                                </a:moveTo>
                                <a:cubicBezTo>
                                  <a:pt x="1026908" y="838806"/>
                                  <a:pt x="1025956" y="837854"/>
                                  <a:pt x="1025956" y="837854"/>
                                </a:cubicBezTo>
                                <a:cubicBezTo>
                                  <a:pt x="994999" y="828234"/>
                                  <a:pt x="963186" y="821471"/>
                                  <a:pt x="930324" y="820518"/>
                                </a:cubicBezTo>
                                <a:cubicBezTo>
                                  <a:pt x="871365" y="818613"/>
                                  <a:pt x="813453" y="837854"/>
                                  <a:pt x="764113" y="869762"/>
                                </a:cubicBezTo>
                                <a:lnTo>
                                  <a:pt x="871365" y="869762"/>
                                </a:lnTo>
                                <a:cubicBezTo>
                                  <a:pt x="882033" y="865857"/>
                                  <a:pt x="893558" y="863000"/>
                                  <a:pt x="903273" y="863000"/>
                                </a:cubicBezTo>
                                <a:cubicBezTo>
                                  <a:pt x="911941" y="863000"/>
                                  <a:pt x="921657" y="864905"/>
                                  <a:pt x="929372" y="869762"/>
                                </a:cubicBezTo>
                                <a:lnTo>
                                  <a:pt x="1080153" y="869762"/>
                                </a:lnTo>
                                <a:cubicBezTo>
                                  <a:pt x="1077295" y="864905"/>
                                  <a:pt x="1073390" y="861095"/>
                                  <a:pt x="1069485" y="857189"/>
                                </a:cubicBezTo>
                                <a:cubicBezTo>
                                  <a:pt x="1057864" y="847569"/>
                                  <a:pt x="1042434" y="842712"/>
                                  <a:pt x="1027956" y="838806"/>
                                </a:cubicBezTo>
                                <a:close/>
                                <a:moveTo>
                                  <a:pt x="1279130" y="725840"/>
                                </a:moveTo>
                                <a:cubicBezTo>
                                  <a:pt x="1248174" y="560771"/>
                                  <a:pt x="1143875" y="411134"/>
                                  <a:pt x="1017288" y="299120"/>
                                </a:cubicBezTo>
                                <a:cubicBezTo>
                                  <a:pt x="1010525" y="292357"/>
                                  <a:pt x="1002810" y="286547"/>
                                  <a:pt x="998904" y="277879"/>
                                </a:cubicBezTo>
                                <a:cubicBezTo>
                                  <a:pt x="991189" y="259496"/>
                                  <a:pt x="1002810" y="239303"/>
                                  <a:pt x="1018240" y="227682"/>
                                </a:cubicBezTo>
                                <a:cubicBezTo>
                                  <a:pt x="1033671" y="216062"/>
                                  <a:pt x="1053007" y="210347"/>
                                  <a:pt x="1069485" y="200631"/>
                                </a:cubicBezTo>
                                <a:cubicBezTo>
                                  <a:pt x="1076248" y="196726"/>
                                  <a:pt x="1083963" y="190059"/>
                                  <a:pt x="1083010" y="182248"/>
                                </a:cubicBezTo>
                                <a:cubicBezTo>
                                  <a:pt x="1082058" y="171675"/>
                                  <a:pt x="1069485" y="167770"/>
                                  <a:pt x="1058817" y="165865"/>
                                </a:cubicBezTo>
                                <a:cubicBezTo>
                                  <a:pt x="1038528" y="163007"/>
                                  <a:pt x="1018240" y="160055"/>
                                  <a:pt x="997952" y="157197"/>
                                </a:cubicBezTo>
                                <a:cubicBezTo>
                                  <a:pt x="1008620" y="142719"/>
                                  <a:pt x="1020145" y="129194"/>
                                  <a:pt x="1030813" y="114716"/>
                                </a:cubicBezTo>
                                <a:cubicBezTo>
                                  <a:pt x="1035671" y="108905"/>
                                  <a:pt x="1039481" y="101190"/>
                                  <a:pt x="1036623" y="95380"/>
                                </a:cubicBezTo>
                                <a:cubicBezTo>
                                  <a:pt x="1033766" y="87665"/>
                                  <a:pt x="1025956" y="87665"/>
                                  <a:pt x="1020240" y="87665"/>
                                </a:cubicBezTo>
                                <a:cubicBezTo>
                                  <a:pt x="993189" y="89570"/>
                                  <a:pt x="966139" y="97285"/>
                                  <a:pt x="941945" y="108905"/>
                                </a:cubicBezTo>
                                <a:cubicBezTo>
                                  <a:pt x="945850" y="86713"/>
                                  <a:pt x="949660" y="65471"/>
                                  <a:pt x="953565" y="43279"/>
                                </a:cubicBezTo>
                                <a:cubicBezTo>
                                  <a:pt x="954518" y="38421"/>
                                  <a:pt x="955470" y="33658"/>
                                  <a:pt x="952613" y="29753"/>
                                </a:cubicBezTo>
                                <a:cubicBezTo>
                                  <a:pt x="947755" y="22990"/>
                                  <a:pt x="938135" y="24895"/>
                                  <a:pt x="930420" y="28800"/>
                                </a:cubicBezTo>
                                <a:cubicBezTo>
                                  <a:pt x="905274" y="40421"/>
                                  <a:pt x="881175" y="56804"/>
                                  <a:pt x="860887" y="76139"/>
                                </a:cubicBezTo>
                                <a:cubicBezTo>
                                  <a:pt x="856029" y="54899"/>
                                  <a:pt x="848314" y="33658"/>
                                  <a:pt x="838694" y="14322"/>
                                </a:cubicBezTo>
                                <a:cubicBezTo>
                                  <a:pt x="835836" y="9464"/>
                                  <a:pt x="832884" y="3750"/>
                                  <a:pt x="828026" y="797"/>
                                </a:cubicBezTo>
                                <a:cubicBezTo>
                                  <a:pt x="813548" y="-7871"/>
                                  <a:pt x="782592" y="56804"/>
                                  <a:pt x="770019" y="67377"/>
                                </a:cubicBezTo>
                                <a:cubicBezTo>
                                  <a:pt x="754588" y="64519"/>
                                  <a:pt x="746873" y="48041"/>
                                  <a:pt x="736205" y="36516"/>
                                </a:cubicBezTo>
                                <a:cubicBezTo>
                                  <a:pt x="725537" y="25943"/>
                                  <a:pt x="700486" y="24895"/>
                                  <a:pt x="699534" y="41373"/>
                                </a:cubicBezTo>
                                <a:cubicBezTo>
                                  <a:pt x="699534" y="46231"/>
                                  <a:pt x="702391" y="50041"/>
                                  <a:pt x="703439" y="54899"/>
                                </a:cubicBezTo>
                                <a:cubicBezTo>
                                  <a:pt x="715059" y="80997"/>
                                  <a:pt x="697629" y="112811"/>
                                  <a:pt x="673530" y="128241"/>
                                </a:cubicBezTo>
                                <a:cubicBezTo>
                                  <a:pt x="649432" y="143672"/>
                                  <a:pt x="619428" y="147577"/>
                                  <a:pt x="591425" y="150435"/>
                                </a:cubicBezTo>
                                <a:cubicBezTo>
                                  <a:pt x="467790" y="166818"/>
                                  <a:pt x="339203" y="195773"/>
                                  <a:pt x="234904" y="269211"/>
                                </a:cubicBezTo>
                                <a:cubicBezTo>
                                  <a:pt x="120890" y="351221"/>
                                  <a:pt x="38784" y="485429"/>
                                  <a:pt x="9733" y="622494"/>
                                </a:cubicBezTo>
                                <a:cubicBezTo>
                                  <a:pt x="9733" y="623446"/>
                                  <a:pt x="8781" y="625351"/>
                                  <a:pt x="8781" y="627351"/>
                                </a:cubicBezTo>
                                <a:cubicBezTo>
                                  <a:pt x="-6650" y="707457"/>
                                  <a:pt x="-1887" y="792420"/>
                                  <a:pt x="24211" y="869667"/>
                                </a:cubicBezTo>
                                <a:lnTo>
                                  <a:pt x="151751" y="869667"/>
                                </a:lnTo>
                                <a:cubicBezTo>
                                  <a:pt x="122795" y="808803"/>
                                  <a:pt x="106317" y="743175"/>
                                  <a:pt x="105364" y="676596"/>
                                </a:cubicBezTo>
                                <a:cubicBezTo>
                                  <a:pt x="103459" y="551056"/>
                                  <a:pt x="158514" y="430470"/>
                                  <a:pt x="253192" y="348364"/>
                                </a:cubicBezTo>
                                <a:cubicBezTo>
                                  <a:pt x="338250" y="275021"/>
                                  <a:pt x="453217" y="248923"/>
                                  <a:pt x="561421" y="242160"/>
                                </a:cubicBezTo>
                                <a:cubicBezTo>
                                  <a:pt x="675435" y="236350"/>
                                  <a:pt x="792307" y="250828"/>
                                  <a:pt x="894796" y="301977"/>
                                </a:cubicBezTo>
                                <a:cubicBezTo>
                                  <a:pt x="1024241" y="367605"/>
                                  <a:pt x="1120920" y="489239"/>
                                  <a:pt x="1169211" y="626304"/>
                                </a:cubicBezTo>
                                <a:cubicBezTo>
                                  <a:pt x="1196262" y="703551"/>
                                  <a:pt x="1207883" y="787562"/>
                                  <a:pt x="1198167" y="868620"/>
                                </a:cubicBezTo>
                                <a:lnTo>
                                  <a:pt x="1287036" y="868620"/>
                                </a:lnTo>
                                <a:cubicBezTo>
                                  <a:pt x="1287988" y="856999"/>
                                  <a:pt x="1288941" y="845474"/>
                                  <a:pt x="1288941" y="834806"/>
                                </a:cubicBezTo>
                                <a:cubicBezTo>
                                  <a:pt x="1289893" y="798135"/>
                                  <a:pt x="1286083" y="761463"/>
                                  <a:pt x="1279320" y="725745"/>
                                </a:cubicBezTo>
                                <a:close/>
                                <a:moveTo>
                                  <a:pt x="719631" y="363795"/>
                                </a:moveTo>
                                <a:cubicBezTo>
                                  <a:pt x="708963" y="339697"/>
                                  <a:pt x="681912" y="328076"/>
                                  <a:pt x="656862" y="320361"/>
                                </a:cubicBezTo>
                                <a:cubicBezTo>
                                  <a:pt x="596949" y="301977"/>
                                  <a:pt x="532179" y="296263"/>
                                  <a:pt x="469410" y="307787"/>
                                </a:cubicBezTo>
                                <a:cubicBezTo>
                                  <a:pt x="336060" y="332934"/>
                                  <a:pt x="243286" y="441995"/>
                                  <a:pt x="210425" y="570392"/>
                                </a:cubicBezTo>
                                <a:cubicBezTo>
                                  <a:pt x="194042" y="635066"/>
                                  <a:pt x="192042" y="702599"/>
                                  <a:pt x="199757" y="769274"/>
                                </a:cubicBezTo>
                                <a:cubicBezTo>
                                  <a:pt x="203662" y="804040"/>
                                  <a:pt x="211377" y="837854"/>
                                  <a:pt x="222903" y="869667"/>
                                </a:cubicBezTo>
                                <a:lnTo>
                                  <a:pt x="273195" y="869667"/>
                                </a:lnTo>
                                <a:cubicBezTo>
                                  <a:pt x="272242" y="865762"/>
                                  <a:pt x="271290" y="861952"/>
                                  <a:pt x="271290" y="859095"/>
                                </a:cubicBezTo>
                                <a:cubicBezTo>
                                  <a:pt x="270337" y="850427"/>
                                  <a:pt x="272242" y="840711"/>
                                  <a:pt x="278052" y="832996"/>
                                </a:cubicBezTo>
                                <a:cubicBezTo>
                                  <a:pt x="279957" y="830139"/>
                                  <a:pt x="282910" y="828138"/>
                                  <a:pt x="285768" y="826233"/>
                                </a:cubicBezTo>
                                <a:lnTo>
                                  <a:pt x="286720" y="826233"/>
                                </a:lnTo>
                                <a:cubicBezTo>
                                  <a:pt x="292530" y="824329"/>
                                  <a:pt x="299293" y="827186"/>
                                  <a:pt x="305103" y="831091"/>
                                </a:cubicBezTo>
                                <a:cubicBezTo>
                                  <a:pt x="319581" y="840711"/>
                                  <a:pt x="331202" y="854237"/>
                                  <a:pt x="337965" y="869667"/>
                                </a:cubicBezTo>
                                <a:lnTo>
                                  <a:pt x="369873" y="869667"/>
                                </a:lnTo>
                                <a:cubicBezTo>
                                  <a:pt x="365968" y="865762"/>
                                  <a:pt x="362158" y="861952"/>
                                  <a:pt x="359205" y="858047"/>
                                </a:cubicBezTo>
                                <a:cubicBezTo>
                                  <a:pt x="340822" y="829091"/>
                                  <a:pt x="338917" y="780799"/>
                                  <a:pt x="353395" y="748986"/>
                                </a:cubicBezTo>
                                <a:cubicBezTo>
                                  <a:pt x="359205" y="735460"/>
                                  <a:pt x="368826" y="723839"/>
                                  <a:pt x="381399" y="718125"/>
                                </a:cubicBezTo>
                                <a:cubicBezTo>
                                  <a:pt x="386256" y="716220"/>
                                  <a:pt x="392067" y="714219"/>
                                  <a:pt x="396829" y="715267"/>
                                </a:cubicBezTo>
                                <a:lnTo>
                                  <a:pt x="397782" y="715267"/>
                                </a:lnTo>
                                <a:cubicBezTo>
                                  <a:pt x="407402" y="717172"/>
                                  <a:pt x="414165" y="725840"/>
                                  <a:pt x="419022" y="735556"/>
                                </a:cubicBezTo>
                                <a:cubicBezTo>
                                  <a:pt x="435405" y="765464"/>
                                  <a:pt x="440263" y="802135"/>
                                  <a:pt x="433500" y="835949"/>
                                </a:cubicBezTo>
                                <a:cubicBezTo>
                                  <a:pt x="431595" y="845569"/>
                                  <a:pt x="428643" y="855285"/>
                                  <a:pt x="422832" y="863952"/>
                                </a:cubicBezTo>
                                <a:cubicBezTo>
                                  <a:pt x="420927" y="865857"/>
                                  <a:pt x="418927" y="868810"/>
                                  <a:pt x="417022" y="870715"/>
                                </a:cubicBezTo>
                                <a:lnTo>
                                  <a:pt x="555230" y="870715"/>
                                </a:lnTo>
                                <a:cubicBezTo>
                                  <a:pt x="559135" y="845569"/>
                                  <a:pt x="561040" y="820518"/>
                                  <a:pt x="563898" y="795372"/>
                                </a:cubicBezTo>
                                <a:cubicBezTo>
                                  <a:pt x="576471" y="682406"/>
                                  <a:pt x="607332" y="567534"/>
                                  <a:pt x="676959" y="477809"/>
                                </a:cubicBezTo>
                                <a:cubicBezTo>
                                  <a:pt x="690485" y="461426"/>
                                  <a:pt x="704963" y="444948"/>
                                  <a:pt x="714678" y="425707"/>
                                </a:cubicBezTo>
                                <a:cubicBezTo>
                                  <a:pt x="724299" y="406372"/>
                                  <a:pt x="728204" y="383225"/>
                                  <a:pt x="719536" y="363890"/>
                                </a:cubicBezTo>
                                <a:close/>
                                <a:moveTo>
                                  <a:pt x="338917" y="709362"/>
                                </a:moveTo>
                                <a:cubicBezTo>
                                  <a:pt x="337012" y="717077"/>
                                  <a:pt x="334059" y="725745"/>
                                  <a:pt x="329297" y="732507"/>
                                </a:cubicBezTo>
                                <a:cubicBezTo>
                                  <a:pt x="324439" y="739270"/>
                                  <a:pt x="316724" y="744128"/>
                                  <a:pt x="309009" y="745081"/>
                                </a:cubicBezTo>
                                <a:cubicBezTo>
                                  <a:pt x="296436" y="746985"/>
                                  <a:pt x="284815" y="737365"/>
                                  <a:pt x="278052" y="726697"/>
                                </a:cubicBezTo>
                                <a:cubicBezTo>
                                  <a:pt x="262622" y="701551"/>
                                  <a:pt x="261669" y="662022"/>
                                  <a:pt x="274147" y="636876"/>
                                </a:cubicBezTo>
                                <a:cubicBezTo>
                                  <a:pt x="279005" y="626304"/>
                                  <a:pt x="287673" y="616588"/>
                                  <a:pt x="298341" y="611731"/>
                                </a:cubicBezTo>
                                <a:cubicBezTo>
                                  <a:pt x="302246" y="609825"/>
                                  <a:pt x="307008" y="608873"/>
                                  <a:pt x="310914" y="609825"/>
                                </a:cubicBezTo>
                                <a:lnTo>
                                  <a:pt x="311866" y="609825"/>
                                </a:lnTo>
                                <a:cubicBezTo>
                                  <a:pt x="319581" y="611731"/>
                                  <a:pt x="325392" y="619446"/>
                                  <a:pt x="329297" y="626208"/>
                                </a:cubicBezTo>
                                <a:cubicBezTo>
                                  <a:pt x="341870" y="651354"/>
                                  <a:pt x="345680" y="681263"/>
                                  <a:pt x="338917" y="709266"/>
                                </a:cubicBezTo>
                                <a:close/>
                                <a:moveTo>
                                  <a:pt x="380446" y="546199"/>
                                </a:moveTo>
                                <a:cubicBezTo>
                                  <a:pt x="370826" y="548104"/>
                                  <a:pt x="360158" y="547151"/>
                                  <a:pt x="351490" y="541341"/>
                                </a:cubicBezTo>
                                <a:cubicBezTo>
                                  <a:pt x="337965" y="531720"/>
                                  <a:pt x="334059" y="513337"/>
                                  <a:pt x="337012" y="498859"/>
                                </a:cubicBezTo>
                                <a:cubicBezTo>
                                  <a:pt x="343775" y="465045"/>
                                  <a:pt x="375684" y="428374"/>
                                  <a:pt x="407592" y="414848"/>
                                </a:cubicBezTo>
                                <a:cubicBezTo>
                                  <a:pt x="421118" y="409038"/>
                                  <a:pt x="435596" y="407133"/>
                                  <a:pt x="449121" y="411991"/>
                                </a:cubicBezTo>
                                <a:cubicBezTo>
                                  <a:pt x="453979" y="413896"/>
                                  <a:pt x="458742" y="415897"/>
                                  <a:pt x="462647" y="420659"/>
                                </a:cubicBezTo>
                                <a:cubicBezTo>
                                  <a:pt x="462647" y="420659"/>
                                  <a:pt x="462647" y="421611"/>
                                  <a:pt x="463599" y="421611"/>
                                </a:cubicBezTo>
                                <a:cubicBezTo>
                                  <a:pt x="469410" y="429327"/>
                                  <a:pt x="468457" y="440947"/>
                                  <a:pt x="465504" y="450567"/>
                                </a:cubicBezTo>
                                <a:cubicBezTo>
                                  <a:pt x="456837" y="483428"/>
                                  <a:pt x="435596" y="513337"/>
                                  <a:pt x="407497" y="533625"/>
                                </a:cubicBezTo>
                                <a:cubicBezTo>
                                  <a:pt x="398829" y="539436"/>
                                  <a:pt x="390066" y="544198"/>
                                  <a:pt x="380446" y="546199"/>
                                </a:cubicBezTo>
                                <a:close/>
                                <a:moveTo>
                                  <a:pt x="426833" y="672690"/>
                                </a:moveTo>
                                <a:cubicBezTo>
                                  <a:pt x="417213" y="673643"/>
                                  <a:pt x="408450" y="665928"/>
                                  <a:pt x="403687" y="657260"/>
                                </a:cubicBezTo>
                                <a:cubicBezTo>
                                  <a:pt x="394067" y="637924"/>
                                  <a:pt x="395019" y="607063"/>
                                  <a:pt x="405592" y="588680"/>
                                </a:cubicBezTo>
                                <a:cubicBezTo>
                                  <a:pt x="409497" y="580964"/>
                                  <a:pt x="416260" y="574202"/>
                                  <a:pt x="424928" y="570296"/>
                                </a:cubicBezTo>
                                <a:cubicBezTo>
                                  <a:pt x="427785" y="569344"/>
                                  <a:pt x="431691" y="568391"/>
                                  <a:pt x="434548" y="569344"/>
                                </a:cubicBezTo>
                                <a:lnTo>
                                  <a:pt x="435501" y="569344"/>
                                </a:lnTo>
                                <a:cubicBezTo>
                                  <a:pt x="441311" y="571249"/>
                                  <a:pt x="445121" y="577059"/>
                                  <a:pt x="448074" y="582870"/>
                                </a:cubicBezTo>
                                <a:cubicBezTo>
                                  <a:pt x="456741" y="603158"/>
                                  <a:pt x="457694" y="625351"/>
                                  <a:pt x="451979" y="646592"/>
                                </a:cubicBezTo>
                                <a:cubicBezTo>
                                  <a:pt x="450074" y="652402"/>
                                  <a:pt x="447121" y="659165"/>
                                  <a:pt x="443311" y="663927"/>
                                </a:cubicBezTo>
                                <a:cubicBezTo>
                                  <a:pt x="438453" y="668785"/>
                                  <a:pt x="432643" y="672595"/>
                                  <a:pt x="426928" y="672595"/>
                                </a:cubicBezTo>
                                <a:close/>
                                <a:moveTo>
                                  <a:pt x="514749" y="789467"/>
                                </a:moveTo>
                                <a:cubicBezTo>
                                  <a:pt x="510843" y="797182"/>
                                  <a:pt x="506081" y="803945"/>
                                  <a:pt x="499318" y="808803"/>
                                </a:cubicBezTo>
                                <a:cubicBezTo>
                                  <a:pt x="492555" y="813660"/>
                                  <a:pt x="483888" y="817470"/>
                                  <a:pt x="476172" y="815565"/>
                                </a:cubicBezTo>
                                <a:cubicBezTo>
                                  <a:pt x="463599" y="813660"/>
                                  <a:pt x="453979" y="802040"/>
                                  <a:pt x="451026" y="789467"/>
                                </a:cubicBezTo>
                                <a:cubicBezTo>
                                  <a:pt x="443311" y="764321"/>
                                  <a:pt x="452931" y="725745"/>
                                  <a:pt x="471315" y="703551"/>
                                </a:cubicBezTo>
                                <a:cubicBezTo>
                                  <a:pt x="479030" y="694884"/>
                                  <a:pt x="489698" y="688121"/>
                                  <a:pt x="500271" y="685168"/>
                                </a:cubicBezTo>
                                <a:cubicBezTo>
                                  <a:pt x="505128" y="684216"/>
                                  <a:pt x="508938" y="684216"/>
                                  <a:pt x="512844" y="686121"/>
                                </a:cubicBezTo>
                                <a:lnTo>
                                  <a:pt x="513796" y="686121"/>
                                </a:lnTo>
                                <a:cubicBezTo>
                                  <a:pt x="521511" y="690026"/>
                                  <a:pt x="524464" y="698694"/>
                                  <a:pt x="526369" y="707361"/>
                                </a:cubicBezTo>
                                <a:cubicBezTo>
                                  <a:pt x="532179" y="735365"/>
                                  <a:pt x="527322" y="764321"/>
                                  <a:pt x="514749" y="789371"/>
                                </a:cubicBezTo>
                                <a:close/>
                                <a:moveTo>
                                  <a:pt x="536942" y="627256"/>
                                </a:moveTo>
                                <a:cubicBezTo>
                                  <a:pt x="532084" y="634019"/>
                                  <a:pt x="526274" y="640782"/>
                                  <a:pt x="519511" y="645640"/>
                                </a:cubicBezTo>
                                <a:cubicBezTo>
                                  <a:pt x="512748" y="650497"/>
                                  <a:pt x="504081" y="652402"/>
                                  <a:pt x="495318" y="650497"/>
                                </a:cubicBezTo>
                                <a:cubicBezTo>
                                  <a:pt x="482745" y="647639"/>
                                  <a:pt x="475029" y="635066"/>
                                  <a:pt x="473124" y="622494"/>
                                </a:cubicBezTo>
                                <a:cubicBezTo>
                                  <a:pt x="468267" y="592585"/>
                                  <a:pt x="482745" y="554961"/>
                                  <a:pt x="503033" y="535625"/>
                                </a:cubicBezTo>
                                <a:cubicBezTo>
                                  <a:pt x="511701" y="527910"/>
                                  <a:pt x="522369" y="521148"/>
                                  <a:pt x="533989" y="521148"/>
                                </a:cubicBezTo>
                                <a:cubicBezTo>
                                  <a:pt x="538847" y="521148"/>
                                  <a:pt x="542657" y="521148"/>
                                  <a:pt x="546562" y="524005"/>
                                </a:cubicBezTo>
                                <a:lnTo>
                                  <a:pt x="547515" y="524005"/>
                                </a:lnTo>
                                <a:cubicBezTo>
                                  <a:pt x="554277" y="528863"/>
                                  <a:pt x="557135" y="537530"/>
                                  <a:pt x="557135" y="546199"/>
                                </a:cubicBezTo>
                                <a:cubicBezTo>
                                  <a:pt x="559992" y="574202"/>
                                  <a:pt x="552277" y="603158"/>
                                  <a:pt x="536847" y="627256"/>
                                </a:cubicBezTo>
                                <a:close/>
                                <a:moveTo>
                                  <a:pt x="620000" y="382082"/>
                                </a:moveTo>
                                <a:cubicBezTo>
                                  <a:pt x="614190" y="410086"/>
                                  <a:pt x="598759" y="435137"/>
                                  <a:pt x="577518" y="453520"/>
                                </a:cubicBezTo>
                                <a:cubicBezTo>
                                  <a:pt x="570756" y="458378"/>
                                  <a:pt x="563993" y="463140"/>
                                  <a:pt x="556278" y="466093"/>
                                </a:cubicBezTo>
                                <a:cubicBezTo>
                                  <a:pt x="548562" y="467998"/>
                                  <a:pt x="538847" y="467998"/>
                                  <a:pt x="532084" y="463236"/>
                                </a:cubicBezTo>
                                <a:cubicBezTo>
                                  <a:pt x="520464" y="457425"/>
                                  <a:pt x="516654" y="442947"/>
                                  <a:pt x="518559" y="429422"/>
                                </a:cubicBezTo>
                                <a:cubicBezTo>
                                  <a:pt x="522464" y="401418"/>
                                  <a:pt x="545610" y="369605"/>
                                  <a:pt x="570756" y="356079"/>
                                </a:cubicBezTo>
                                <a:cubicBezTo>
                                  <a:pt x="581424" y="350269"/>
                                  <a:pt x="592949" y="348364"/>
                                  <a:pt x="604569" y="351221"/>
                                </a:cubicBezTo>
                                <a:cubicBezTo>
                                  <a:pt x="608475" y="352174"/>
                                  <a:pt x="613237" y="354079"/>
                                  <a:pt x="616190" y="357032"/>
                                </a:cubicBezTo>
                                <a:lnTo>
                                  <a:pt x="617142" y="357984"/>
                                </a:lnTo>
                                <a:cubicBezTo>
                                  <a:pt x="622953" y="364747"/>
                                  <a:pt x="622000" y="373415"/>
                                  <a:pt x="620000" y="382082"/>
                                </a:cubicBezTo>
                                <a:close/>
                                <a:moveTo>
                                  <a:pt x="1094440" y="596395"/>
                                </a:moveTo>
                                <a:cubicBezTo>
                                  <a:pt x="1080915" y="575154"/>
                                  <a:pt x="1064532" y="554866"/>
                                  <a:pt x="1051006" y="533625"/>
                                </a:cubicBezTo>
                                <a:cubicBezTo>
                                  <a:pt x="1025860" y="496002"/>
                                  <a:pt x="1005572" y="455425"/>
                                  <a:pt x="976616" y="421611"/>
                                </a:cubicBezTo>
                                <a:cubicBezTo>
                                  <a:pt x="947660" y="387798"/>
                                  <a:pt x="906036" y="359794"/>
                                  <a:pt x="861649" y="360746"/>
                                </a:cubicBezTo>
                                <a:cubicBezTo>
                                  <a:pt x="836503" y="360746"/>
                                  <a:pt x="827835" y="369415"/>
                                  <a:pt x="816215" y="390655"/>
                                </a:cubicBezTo>
                                <a:cubicBezTo>
                                  <a:pt x="804594" y="411896"/>
                                  <a:pt x="796879" y="435994"/>
                                  <a:pt x="789164" y="459235"/>
                                </a:cubicBezTo>
                                <a:cubicBezTo>
                                  <a:pt x="774686" y="504574"/>
                                  <a:pt x="759255" y="550008"/>
                                  <a:pt x="736014" y="591442"/>
                                </a:cubicBezTo>
                                <a:cubicBezTo>
                                  <a:pt x="720584" y="618493"/>
                                  <a:pt x="702201" y="643544"/>
                                  <a:pt x="692485" y="672500"/>
                                </a:cubicBezTo>
                                <a:cubicBezTo>
                                  <a:pt x="682865" y="701456"/>
                                  <a:pt x="682865" y="737175"/>
                                  <a:pt x="703153" y="759368"/>
                                </a:cubicBezTo>
                                <a:cubicBezTo>
                                  <a:pt x="724394" y="783466"/>
                                  <a:pt x="760208" y="786419"/>
                                  <a:pt x="792974" y="788324"/>
                                </a:cubicBezTo>
                                <a:cubicBezTo>
                                  <a:pt x="871269" y="792229"/>
                                  <a:pt x="949470" y="796991"/>
                                  <a:pt x="1026813" y="786419"/>
                                </a:cubicBezTo>
                                <a:cubicBezTo>
                                  <a:pt x="1058721" y="781561"/>
                                  <a:pt x="1092535" y="772893"/>
                                  <a:pt x="1111871" y="747843"/>
                                </a:cubicBezTo>
                                <a:cubicBezTo>
                                  <a:pt x="1131207" y="722696"/>
                                  <a:pt x="1132159" y="688025"/>
                                  <a:pt x="1123491" y="657069"/>
                                </a:cubicBezTo>
                                <a:cubicBezTo>
                                  <a:pt x="1116729" y="634876"/>
                                  <a:pt x="1106061" y="615540"/>
                                  <a:pt x="1094536" y="596300"/>
                                </a:cubicBezTo>
                                <a:close/>
                                <a:moveTo>
                                  <a:pt x="932134" y="463140"/>
                                </a:moveTo>
                                <a:cubicBezTo>
                                  <a:pt x="938897" y="456378"/>
                                  <a:pt x="946612" y="452568"/>
                                  <a:pt x="956328" y="451520"/>
                                </a:cubicBezTo>
                                <a:cubicBezTo>
                                  <a:pt x="959185" y="451520"/>
                                  <a:pt x="963090" y="451520"/>
                                  <a:pt x="965948" y="453425"/>
                                </a:cubicBezTo>
                                <a:lnTo>
                                  <a:pt x="966900" y="453425"/>
                                </a:lnTo>
                                <a:cubicBezTo>
                                  <a:pt x="972711" y="456282"/>
                                  <a:pt x="973663" y="463998"/>
                                  <a:pt x="974616" y="469808"/>
                                </a:cubicBezTo>
                                <a:cubicBezTo>
                                  <a:pt x="977473" y="491048"/>
                                  <a:pt x="971758" y="514194"/>
                                  <a:pt x="960138" y="531625"/>
                                </a:cubicBezTo>
                                <a:cubicBezTo>
                                  <a:pt x="956232" y="537435"/>
                                  <a:pt x="952423" y="542198"/>
                                  <a:pt x="947565" y="545150"/>
                                </a:cubicBezTo>
                                <a:cubicBezTo>
                                  <a:pt x="941754" y="549056"/>
                                  <a:pt x="935944" y="550008"/>
                                  <a:pt x="929181" y="549056"/>
                                </a:cubicBezTo>
                                <a:cubicBezTo>
                                  <a:pt x="919561" y="547151"/>
                                  <a:pt x="913751" y="537435"/>
                                  <a:pt x="911751" y="527815"/>
                                </a:cubicBezTo>
                                <a:cubicBezTo>
                                  <a:pt x="905940" y="506574"/>
                                  <a:pt x="916608" y="477618"/>
                                  <a:pt x="932039" y="463140"/>
                                </a:cubicBezTo>
                                <a:close/>
                                <a:moveTo>
                                  <a:pt x="834503" y="423516"/>
                                </a:moveTo>
                                <a:cubicBezTo>
                                  <a:pt x="838408" y="415801"/>
                                  <a:pt x="845171" y="408086"/>
                                  <a:pt x="852886" y="404180"/>
                                </a:cubicBezTo>
                                <a:cubicBezTo>
                                  <a:pt x="855744" y="403228"/>
                                  <a:pt x="859649" y="402275"/>
                                  <a:pt x="862506" y="402275"/>
                                </a:cubicBezTo>
                                <a:lnTo>
                                  <a:pt x="863459" y="402275"/>
                                </a:lnTo>
                                <a:cubicBezTo>
                                  <a:pt x="869269" y="403228"/>
                                  <a:pt x="874127" y="409991"/>
                                  <a:pt x="876984" y="415801"/>
                                </a:cubicBezTo>
                                <a:cubicBezTo>
                                  <a:pt x="886605" y="435137"/>
                                  <a:pt x="888605" y="458282"/>
                                  <a:pt x="883747" y="479523"/>
                                </a:cubicBezTo>
                                <a:cubicBezTo>
                                  <a:pt x="881842" y="485334"/>
                                  <a:pt x="879842" y="492097"/>
                                  <a:pt x="876032" y="496859"/>
                                </a:cubicBezTo>
                                <a:cubicBezTo>
                                  <a:pt x="872127" y="501716"/>
                                  <a:pt x="866412" y="505527"/>
                                  <a:pt x="859649" y="506479"/>
                                </a:cubicBezTo>
                                <a:cubicBezTo>
                                  <a:pt x="850029" y="507432"/>
                                  <a:pt x="841266" y="500669"/>
                                  <a:pt x="836503" y="492001"/>
                                </a:cubicBezTo>
                                <a:cubicBezTo>
                                  <a:pt x="824883" y="473618"/>
                                  <a:pt x="824883" y="442757"/>
                                  <a:pt x="834598" y="423421"/>
                                </a:cubicBezTo>
                                <a:close/>
                                <a:moveTo>
                                  <a:pt x="782306" y="675453"/>
                                </a:moveTo>
                                <a:cubicBezTo>
                                  <a:pt x="769733" y="666785"/>
                                  <a:pt x="764875" y="649354"/>
                                  <a:pt x="767828" y="633923"/>
                                </a:cubicBezTo>
                                <a:cubicBezTo>
                                  <a:pt x="773638" y="600110"/>
                                  <a:pt x="804499" y="562486"/>
                                  <a:pt x="835455" y="548008"/>
                                </a:cubicBezTo>
                                <a:cubicBezTo>
                                  <a:pt x="848028" y="542198"/>
                                  <a:pt x="863459" y="539340"/>
                                  <a:pt x="876984" y="544103"/>
                                </a:cubicBezTo>
                                <a:cubicBezTo>
                                  <a:pt x="881842" y="546008"/>
                                  <a:pt x="886605" y="548008"/>
                                  <a:pt x="890510" y="551818"/>
                                </a:cubicBezTo>
                                <a:lnTo>
                                  <a:pt x="891462" y="552771"/>
                                </a:lnTo>
                                <a:cubicBezTo>
                                  <a:pt x="897273" y="560486"/>
                                  <a:pt x="896320" y="572106"/>
                                  <a:pt x="894320" y="581727"/>
                                </a:cubicBezTo>
                                <a:cubicBezTo>
                                  <a:pt x="886605" y="615540"/>
                                  <a:pt x="866316" y="645449"/>
                                  <a:pt x="838313" y="665737"/>
                                </a:cubicBezTo>
                                <a:cubicBezTo>
                                  <a:pt x="830598" y="671547"/>
                                  <a:pt x="820882" y="677357"/>
                                  <a:pt x="811262" y="679262"/>
                                </a:cubicBezTo>
                                <a:cubicBezTo>
                                  <a:pt x="801642" y="682120"/>
                                  <a:pt x="790974" y="681168"/>
                                  <a:pt x="782306" y="675357"/>
                                </a:cubicBezTo>
                                <a:close/>
                                <a:moveTo>
                                  <a:pt x="904035" y="711172"/>
                                </a:moveTo>
                                <a:cubicBezTo>
                                  <a:pt x="904035" y="716982"/>
                                  <a:pt x="899178" y="722792"/>
                                  <a:pt x="894415" y="727554"/>
                                </a:cubicBezTo>
                                <a:cubicBezTo>
                                  <a:pt x="878032" y="742032"/>
                                  <a:pt x="856696" y="750700"/>
                                  <a:pt x="835455" y="751653"/>
                                </a:cubicBezTo>
                                <a:cubicBezTo>
                                  <a:pt x="828693" y="751653"/>
                                  <a:pt x="822882" y="751653"/>
                                  <a:pt x="817072" y="748795"/>
                                </a:cubicBezTo>
                                <a:cubicBezTo>
                                  <a:pt x="811262" y="746890"/>
                                  <a:pt x="805452" y="742032"/>
                                  <a:pt x="803547" y="736222"/>
                                </a:cubicBezTo>
                                <a:cubicBezTo>
                                  <a:pt x="799641" y="727554"/>
                                  <a:pt x="804499" y="716886"/>
                                  <a:pt x="811262" y="709171"/>
                                </a:cubicBezTo>
                                <a:cubicBezTo>
                                  <a:pt x="825740" y="693741"/>
                                  <a:pt x="855744" y="685073"/>
                                  <a:pt x="876984" y="688883"/>
                                </a:cubicBezTo>
                                <a:cubicBezTo>
                                  <a:pt x="885652" y="690788"/>
                                  <a:pt x="894415" y="694693"/>
                                  <a:pt x="900130" y="701456"/>
                                </a:cubicBezTo>
                                <a:cubicBezTo>
                                  <a:pt x="902035" y="704313"/>
                                  <a:pt x="904035" y="707266"/>
                                  <a:pt x="904035" y="710123"/>
                                </a:cubicBezTo>
                                <a:lnTo>
                                  <a:pt x="904035" y="711076"/>
                                </a:lnTo>
                                <a:close/>
                                <a:moveTo>
                                  <a:pt x="934992" y="671547"/>
                                </a:moveTo>
                                <a:cubicBezTo>
                                  <a:pt x="927276" y="674405"/>
                                  <a:pt x="918609" y="675453"/>
                                  <a:pt x="910798" y="671547"/>
                                </a:cubicBezTo>
                                <a:cubicBezTo>
                                  <a:pt x="899178" y="665737"/>
                                  <a:pt x="893367" y="652212"/>
                                  <a:pt x="894415" y="639734"/>
                                </a:cubicBezTo>
                                <a:cubicBezTo>
                                  <a:pt x="894415" y="611731"/>
                                  <a:pt x="915656" y="576964"/>
                                  <a:pt x="938897" y="561534"/>
                                </a:cubicBezTo>
                                <a:cubicBezTo>
                                  <a:pt x="948517" y="554771"/>
                                  <a:pt x="961090" y="551913"/>
                                  <a:pt x="971758" y="552866"/>
                                </a:cubicBezTo>
                                <a:cubicBezTo>
                                  <a:pt x="975664" y="553818"/>
                                  <a:pt x="980426" y="554771"/>
                                  <a:pt x="983379" y="557723"/>
                                </a:cubicBezTo>
                                <a:lnTo>
                                  <a:pt x="984331" y="558676"/>
                                </a:lnTo>
                                <a:cubicBezTo>
                                  <a:pt x="990141" y="564486"/>
                                  <a:pt x="991094" y="574107"/>
                                  <a:pt x="990141" y="581822"/>
                                </a:cubicBezTo>
                                <a:cubicBezTo>
                                  <a:pt x="987284" y="609825"/>
                                  <a:pt x="974711" y="636876"/>
                                  <a:pt x="955375" y="657164"/>
                                </a:cubicBezTo>
                                <a:cubicBezTo>
                                  <a:pt x="949565" y="662975"/>
                                  <a:pt x="942802" y="668785"/>
                                  <a:pt x="935087" y="671643"/>
                                </a:cubicBezTo>
                                <a:close/>
                                <a:moveTo>
                                  <a:pt x="1049958" y="668690"/>
                                </a:moveTo>
                                <a:cubicBezTo>
                                  <a:pt x="1042243" y="688978"/>
                                  <a:pt x="1027765" y="706314"/>
                                  <a:pt x="1009382" y="717934"/>
                                </a:cubicBezTo>
                                <a:cubicBezTo>
                                  <a:pt x="1003572" y="720791"/>
                                  <a:pt x="997761" y="723744"/>
                                  <a:pt x="991951" y="724697"/>
                                </a:cubicBezTo>
                                <a:cubicBezTo>
                                  <a:pt x="986141" y="725649"/>
                                  <a:pt x="978426" y="723744"/>
                                  <a:pt x="974520" y="719839"/>
                                </a:cubicBezTo>
                                <a:cubicBezTo>
                                  <a:pt x="966805" y="713076"/>
                                  <a:pt x="965853" y="702504"/>
                                  <a:pt x="968710" y="692788"/>
                                </a:cubicBezTo>
                                <a:cubicBezTo>
                                  <a:pt x="974520" y="671547"/>
                                  <a:pt x="996714" y="650307"/>
                                  <a:pt x="1017002" y="643544"/>
                                </a:cubicBezTo>
                                <a:cubicBezTo>
                                  <a:pt x="1025670" y="640686"/>
                                  <a:pt x="1035385" y="640686"/>
                                  <a:pt x="1043100" y="643544"/>
                                </a:cubicBezTo>
                                <a:cubicBezTo>
                                  <a:pt x="1045958" y="644497"/>
                                  <a:pt x="1048911" y="646401"/>
                                  <a:pt x="1050816" y="649354"/>
                                </a:cubicBezTo>
                                <a:lnTo>
                                  <a:pt x="1050816" y="650307"/>
                                </a:lnTo>
                                <a:cubicBezTo>
                                  <a:pt x="1053673" y="656117"/>
                                  <a:pt x="1051768" y="662880"/>
                                  <a:pt x="1049863" y="668690"/>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0F88A0" id="Group 45" o:spid="_x0000_s1026" alt="&quot;&quot;" style="position:absolute;margin-left:-30.4pt;margin-top:-22.5pt;width:11in;height:612pt;z-index:-251669504;mso-width-relative:margin;mso-height-relative:margin" coordorigin="-71"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">
                <v:shape id="Freeform 19" o:spid="_x0000_s1027" style="position:absolute;left:-71;width:75437;height:58293;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" path="m,l7543800,r,5829300l,5829300,,xe" fillcolor="#fdfbf2 [3205]" stroked="f">
                  <v:stroke joinstyle="miter"/>
                  <v:path arrowok="t" o:connecttype="custom" o:connectlocs="0,0;7543800,0;7543800,5829300;0,5829300" o:connectangles="0,0,0,0"/>
                </v:shape>
                <v:shape id="Freeform 21" o:spid="_x0000_s1028" style="position:absolute;left:1992;top:2124;width:18899;height:6751;visibility:visible;mso-wrap-style:square;v-text-anchor:middle" coordsize="1889872,675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" path="m540996,454222v-33719,-1809,-67532,-3333,-101156,-5619c432982,448126,426601,444507,420028,442316v4191,-3429,7239,-8001,12764,-10001c457938,423361,482989,413836,509659,406978v36385,-9334,74390,-16192,111442,-24479c644628,377260,667393,370879,691110,366021v25908,-5239,52673,-8954,78772,-13907c806077,345256,841605,336779,878181,330778v48196,-7905,97060,-14097,145637,-20955c1050012,306109,1076301,302299,1102685,299251v15240,-1715,30957,-2096,46387,-3048c1165169,295250,1181267,293536,1197364,293440v22860,-190,45815,286,68580,1524c1271373,295250,1276326,299536,1286042,304108v-11240,4477,-20098,7525,-28099,11335c1225081,330874,1187553,340399,1148977,348495v-2667,571,-7239,857,-7620,1905c1137547,359449,1124021,357353,1114687,359449v-20955,4762,-42291,9048,-63627,13335c1027342,377546,1003435,381928,979717,386690v-34575,6858,-68961,14097,-103632,20765c856940,411169,837223,413551,817983,417170v-39148,7239,-77819,15431,-117158,22289c648628,448603,596050,457175,540805,454127r191,95xm390787,464128v23907,3906,48291,6858,74009,10383c461462,475368,457748,476892,453747,477273v-55912,4762,-111728,10287,-167926,13430c266104,491846,245435,487084,225242,484893v-7906,-857,-17145,-476,-23241,-3048c181332,473272,163139,456413,171997,437077v4668,-10287,11716,-20288,20003,-29622c198667,399930,209716,396215,225528,398406v8858,1238,18955,-476,28289,-1524c277725,394215,301633,391167,325540,388405v24003,-2858,48102,-5525,72105,-8287c451270,373927,504896,367450,558713,361735v26669,-2858,53911,-3810,80581,-6763c661106,352591,682538,348590,704159,345447v2953,-476,6287,,12573,c712160,348019,710255,349924,707588,350400v-24384,4572,-49054,8668,-73342,13430c602908,369926,571476,376117,540615,383166v-30004,6858,-59531,14383,-88678,22384c432030,411074,412313,417170,394120,424504v-9048,3620,-16287,10097,-21145,16288c365069,450793,373642,461366,391072,464224r-285,-96xm263533,360592v8286,-4191,16478,-8478,25622,-11811c310396,341065,332113,333826,353830,326778v24860,-8192,49720,-16478,75247,-23717c445651,298298,463272,294679,480893,291535v43434,-7715,86678,-16287,130874,-21717c672250,262389,733592,257436,794551,251435v48578,-4858,97155,-10001,145828,-14383c972574,234100,1004959,232099,1037249,229718v23431,-1810,46863,-3905,70389,-5239c1129641,223241,1151834,222670,1173932,222003v39719,-1238,79439,-2286,119158,-3334c1311950,218193,1330904,218193,1349764,217526v18764,-571,37528,-3048,56102,-2191c1441585,216859,1477113,220193,1506831,222289,1086969,281725,661963,345161,223718,381737v14954,-7906,27242,-14573,39910,-20955l263628,360782r-95,-190xm673298,638722v-5143,-15907,-12382,-32481,-10001,-48292c669393,550234,711779,526136,768072,509944v35243,-10097,70485,-20289,106013,-30099c883991,477082,885896,473177,883515,467272v-5144,-12288,-15335,-16479,-36481,-16479c818650,450793,790265,450127,761785,449841v-16192,-95,-32480,,-48672,95c712827,448603,712541,447364,712255,446031v22098,-4096,43911,-9430,66485,-12097c817697,429267,853606,418789,891135,411646v33528,-6382,68675,-8668,101346,-18669c1026676,382404,1065728,378022,1102209,370212v19526,-4191,38576,-9335,57245,-14764c1170980,352114,1181171,344018,1192220,343732v22956,-476,38862,-7524,55055,-15621c1249370,327064,1251561,325921,1254038,325349v22574,-5429,45338,-10763,64484,-15335c1324142,276772,1289661,274486,1252895,273343v5143,-2572,8953,-3906,13049,-4477c1305568,263151,1345192,257245,1385006,251911v31623,-4286,63437,-7810,95250,-11715c1504355,237338,1528453,234195,1552646,231718v24670,-2476,49530,-4191,74295,-6381c1636752,224479,1646372,222955,1655993,221717v3714,-476,7429,-1619,11144,-1619c1682567,220098,1698093,220955,1713524,220765v22860,-286,45719,-1239,68580,-1715c1788009,218955,1794010,219241,1799915,219622v19336,1333,38577,3810,57817,3905c1867733,223527,1881354,221146,1886974,216764v9239,-7144,-5144,-19050,-21527,-18669c1835158,198762,1804963,200000,1774674,200857v-39624,1048,-79153,1810,-118777,2858c1639419,204191,1623036,205620,1606653,205525v-18955,-191,-37814,-2001,-56769,-2382c1520166,202477,1490353,202381,1460539,202286v-30194,-190,-60483,-952,-90677,c1317855,203810,1265944,206191,1214128,208477v-46673,2096,-93345,4382,-139923,7144c1050869,216955,1027819,219907,1004482,221622v-47148,3429,-94488,6096,-141541,10001c800362,236862,737878,242863,675489,248959v-35052,3429,-70104,6762,-104585,11811c535471,265913,500229,272104,465844,279439v-36957,7905,-72867,17716,-109157,26860c346781,308776,336875,311538,327541,314776v-15050,5239,-28766,12288,-44577,16383c251722,339160,229528,353924,205240,367354v-15145,8382,-25337,22384,-52388,18479c145423,384785,137041,384785,129611,385833v-24765,3524,-47530,-1334,-70485,-5429c45220,377927,38743,370212,42934,363449,52935,347352,61222,330112,84272,318586v32004,-16002,65437,-30956,96107,-47815c204954,257245,233053,248006,261437,238386v27813,-9430,54959,-19717,82106,-29813c357354,203429,370117,197238,384310,192571v20955,-6858,42672,-12764,64008,-19146c472321,166282,496133,158852,520422,152185v23336,-6382,46958,-12383,70866,-17717c625959,126753,661011,119800,695873,112465v15525,-3238,31623,-5905,46100,-10382c758166,97035,780645,103417,792265,90939v286,-286,2953,571,4573,571c806648,91129,816840,91510,826270,90082v28575,-4191,56864,-8954,85249,-13621c920186,75032,928568,72556,937331,71984v25718,-1619,51626,-1905,77153,-4000c1037534,66079,1060013,60935,1083064,59697v48291,-2572,96107,-8001,144875,-8477c1257371,50934,1286613,47505,1316045,45695v26004,-1619,52293,-1905,78105,-4477c1439870,36646,1485019,31408,1531025,40361v13239,2572,36671,-7525,36385,-15907c1567220,18644,1559790,8548,1553789,8071,1509022,4166,1463873,547,1418725,70v-50864,-476,-101918,1524,-152686,4287c1190982,8357,1116020,13596,1041154,19025v-36767,2667,-73152,7144,-109633,10763c888277,34075,844939,37980,801886,42838,747307,49029,692920,55601,638627,62650,578048,70555,518422,80652,459557,92558v-38481,7811,-78867,11811,-114967,24479c320302,125515,293727,131611,269248,139993v-17241,5905,-36576,10953,-41434,25431c224194,176092,229528,183236,246864,183998v11906,572,24193,-1524,36290,-2476c283440,180474,283726,179521,284011,178474v-3048,-1715,-5905,-3525,-9048,-5144c266866,169330,266581,164472,274677,161138v12287,-5048,25527,-9049,38671,-13240c318778,146184,324969,145231,330589,143612v22098,-6286,43624,-13430,66389,-18764c421457,119133,446984,115037,472035,110179v38767,-7524,77534,-15144,116395,-22669c590526,87129,592907,87224,595098,87034v20479,-2096,40862,-4287,61341,-6477c686157,77413,711875,62364,745021,69412v1525,286,3906,-1143,6001,-1619c761690,65507,772168,62554,783121,61316v12288,-1429,25051,-952,37434,-2191c839700,57316,859512,51505,877514,53315v25241,2572,44577,-6858,67913,-7429c972955,45124,1000006,39790,1027438,37408v46863,-4191,93821,-7715,140779,-11430c1174789,25502,1181838,26931,1188125,25978v29146,-4381,58293,-6477,88201,-3048c1282231,23597,1289280,23788,1294709,22359v15812,-4001,31052,-8192,48101,-2477c1344525,20454,1348430,20549,1349097,19882v9716,-8382,18859,191,28575,286c1373005,22264,1368052,23692,1363004,23978v-23908,1524,-47911,2572,-71724,4286c1274612,29503,1258229,31884,1241560,33217v-43815,3334,-87916,5525,-131636,9525c1044297,48743,978955,55982,913423,62269v-6953,666,-14477,-1334,-19716,-1810c885992,63412,880276,66745,873609,67793v-18859,3048,-38481,4477,-57245,7811c765786,84367,715208,93130,665202,103131v-40958,8287,-81248,17907,-121253,27908c508897,139707,474321,149232,440126,159138v-35147,10096,-70009,20574,-104108,32004c310586,199619,286869,210001,261913,219050v-26479,9620,-54864,17621,-80010,28385c148471,261817,117419,278391,85034,293726,49220,310776,20359,330969,3595,357448v-7810,12383,-857,23908,1810,35529c6739,398882,55316,414217,65413,413836v18002,-666,36004,-1238,54102,-1809c126849,411836,134278,411646,143613,411360v-2000,4286,-2572,6763,-4096,8858c129611,433458,127325,447460,128373,461652v476,6763,1714,14859,8001,19717c156281,496704,178379,510515,214955,508420v10287,-572,20955,2190,31528,3238c251436,512134,256579,512896,261437,512515v22765,-1714,45530,-3429,68104,-5810c344209,505181,358402,502038,373070,500228v27908,-3524,56007,-6286,83820,-10001c511087,482988,564713,473463,619387,468319v33337,-3143,68103,-7239,102489,-1524c724924,467272,728543,466414,731972,466319v18193,-381,36291,-1048,54483,-952c796456,465367,806553,466700,816554,467367v-6286,4762,-12763,7525,-20002,9049c756642,484893,717494,494608,685490,511944v-20002,10858,-40005,22860,-53149,36862c622244,559569,624340,574523,618148,587096v-6858,13907,10669,23241,14193,35243c635960,634531,648724,645484,654820,657486v5810,11335,20574,12859,36861,17621c684919,661677,677489,650533,673679,638912r,l673298,638722xe" fillcolor="#fed495 [1302]" stroked="f">
                  <v:stroke joinstyle="miter"/>
                  <v:path arrowok="t" o:connecttype="custom" o:connectlocs="540996,454222;439840,448603;420028,442316;432792,432315;509659,406978;621101,382499;691110,366021;769882,352114;878181,330778;1023818,309823;1102685,299251;1149072,296203;1197364,293440;1265944,294964;1286042,304108;1257943,315443;1148977,348495;1141357,350400;1114687,359449;1051060,372784;979717,386690;876085,407455;817983,417170;700825,439459;540805,454127;390787,464128;464796,474511;453747,477273;285821,490703;225242,484893;202001,481845;171997,437077;192000,407455;225528,398406;253817,396882;325540,388405;397645,380118;558713,361735;639294,354972;704159,345447;716732,345447;707588,350400;634246,363830;540615,383166;451937,405550;394120,424504;372975,440792;391072,464224;263533,360592;289155,348781;353830,326778;429077,303061;480893,291535;611767,269818;794551,251435;940379,237052;1037249,229718;1107638,224479;1173932,222003;1293090,218669;1349764,217526;1405866,215335;1506831,222289;223718,381737;263628,360782;263628,360782;673298,638722;663297,590430;768072,509944;874085,479845;883515,467272;847034,450793;761785,449841;713113,449936;712255,446031;778740,433934;891135,411646;992481,392977;1102209,370212;1159454,355448;1192220,343732;1247275,328111;1254038,325349;1318522,310014;1252895,273343;1265944,268866;1385006,251911;1480256,240196;1552646,231718;1626941,225337;1655993,221717;1667137,220098;1713524,220765;1782104,219050;1799915,219622;1857732,223527;1886974,216764;1865447,198095;1774674,200857;1655897,203715;1606653,205525;1549884,203143;1460539,202286;1369862,202286;1214128,208477;1074205,215621;1004482,221622;862941,231623;675489,248959;570904,260770;465844,279439;356687,306299;327541,314776;282964,331159;205240,367354;152852,385833;129611,385833;59126,380404;42934,363449;84272,318586;180379,270771;261437,238386;343543,208573;384310,192571;448318,173425;520422,152185;591288,134468;695873,112465;741973,102083;792265,90939;796838,91510;826270,90082;911519,76461;937331,71984;1014484,67984;1083064,59697;1227939,51220;1316045,45695;1394150,41218;1531025,40361;1567410,24454;1553789,8071;1418725,70;1266039,4357;1041154,19025;931521,29788;801886,42838;638627,62650;459557,92558;344590,117037;269248,139993;227814,165424;246864,183998;283154,181522;284011,178474;274963,173330;274677,161138;313348,147898;330589,143612;396978,124848;472035,110179;588430,87510;595098,87034;656439,80557;745021,69412;751022,67793;783121,61316;820555,59125;877514,53315;945427,45886;1027438,37408;1168217,25978;1188125,25978;1276326,22930;1294709,22359;1342810,19882;1349097,19882;1377672,20168;1363004,23978;1291280,28264;1241560,33217;1109924,42742;913423,62269;893707,60459;873609,67793;816364,75604;665202,103131;543949,131039;440126,159138;336018,191142;261913,219050;181903,247435;85034,293726;3595,357448;5405,392977;65413,413836;119515,412027;143613,411360;139517,420218;128373,461652;136374,481369;214955,508420;246483,511658;261437,512515;329541,506705;373070,500228;456890,490227;619387,468319;721876,466795;731972,466319;786455,465367;816554,467367;796552,476416;685490,511944;632341,548806;618148,587096;632341,622339;654820,657486;691681,675107;673679,638912;673679,638912" o:connectangles="0,0,0,0,0,0,0,0,0,0,0,0,0,0,0,0,0,0,0,0,0,0,0,0,0,0,0,0,0,0,0,0,0,0,0,0,0,0,0,0,0,0,0,0,0,0,0,0,0,0,0,0,0,0,0,0,0,0,0,0,0,0,0,0,0,0,0,0,0,0,0,0,0,0,0,0,0,0,0,0,0,0,0,0,0,0,0,0,0,0,0,0,0,0,0,0,0,0,0,0,0,0,0,0,0,0,0,0,0,0,0,0,0,0,0,0,0,0,0,0,0,0,0,0,0,0,0,0,0,0,0,0,0,0,0,0,0,0,0,0,0,0,0,0,0,0,0,0,0,0,0,0,0,0,0,0,0,0,0,0,0,0,0,0,0,0,0,0,0,0,0,0,0,0,0,0,0,0,0,0,0,0,0,0,0,0,0,0,0,0,0,0,0,0,0,0,0,0,0,0,0,0,0,0,0,0,0,0,0,0,0,0,0,0,0,0,0,0,0,0,0"/>
                </v:shape>
                <v:shape id="Freeform 22" o:spid="_x0000_s1029" style="position:absolute;left:61269;top:2145;width:11406;height:5982;visibility:visible;mso-wrap-style:square;v-text-anchor:middle" coordsize="1140618,59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" path="m935069,508413v-952,571,-1810,1143,-2667,1810c933450,510699,934402,511175,935355,511556v476,-857,952,-1619,1334,-2572c936689,508984,935450,508222,935164,508318r-95,95xm337566,506127r8477,762c346424,497173,341090,504031,337566,506127xm826198,435642v1143,952,2382,1714,3715,2286c830485,437928,831532,436594,832485,435928v-1048,-667,-2000,-1619,-2858,-1619c828770,434309,827532,435166,826198,435642xm1013555,531940v1048,476,2381,1428,3143,1238c1018032,532416,1019270,531559,1020413,530511r-3715,-1714l1013555,531940xm743808,475742v285,857,571,1810,952,2667l753809,476218v-286,-857,-572,-1714,-858,-2571l743808,475742xm559308,494125r-10573,-6096c549688,494983,553974,495459,559308,493935r,190xm559689,494125r,xm567024,500507r-23813,3715c552164,507556,560261,507175,567024,500507xm542449,504413r762,c543211,504413,542925,504413,542734,504413v-95,,-190,,-285,xm567785,500412r,l567309,500793v,,286,-191,476,-381xm290893,563658r1334,3905l310610,563467v-476,-1619,-952,-3238,-1524,-4762c302990,560324,296894,561943,290893,563658xm394430,360966v5906,-2667,11811,-5144,17717,-7715c411385,351822,410527,350488,409861,348774r-17812,6763c392811,357632,393573,359156,394430,360966xm867727,540512r-26765,l840962,543655r26956,c867442,542703,867442,541655,867442,540607r381,l867727,540512xm762762,515176r34671,-2572c780161,510762,768509,511651,762476,515271r382,l762762,515176xm542544,504127v,,286,,286,286c542830,504317,542830,504222,542830,504127r-286,xm506635,504127r35909,c534162,494125,516541,494221,506254,504127r381,xm688372,538226v18859,762,37719,-1714,55530,-7429c724472,530130,705326,528225,688086,538322r381,l688372,538226xm568261,500126r-381,l567880,500412v,,,-191,,-191l568261,500221r,-95xm589026,486124v6667,,13240,-1905,18764,-5334c595693,480790,585311,480124,575024,480790v-8477,667,-14573,4477,-14954,12764c564452,494125,573310,490696,568167,499840v11810,1239,19716,-2667,20478,-13716l589026,486124xm559975,493935r,xm1029176,487077v-476,-857,-1047,-1619,-1619,-2381l1024985,486410v858,572,1810,1048,2858,1429c1028033,488029,1029176,487172,1029081,487077r191,l1029176,487077xm1140619,513080v-1429,2477,-2001,3524,-2572,4477c1126712,538226,1105948,542417,1081278,543846v-56674,3143,-113157,8192,-169640,12478c905256,556800,898779,556324,888682,556324v4858,-6954,12860,-11430,21718,-12383c920115,542513,930307,541465,939927,539274v14097,-3143,27813,-7239,41815,-10859c990695,526130,999554,523653,1008602,521748v12192,-2096,23051,-8287,30575,-17335c1030795,496983,1023461,500412,1015936,502412v-14573,3810,-29336,8382,-44957,3239c969931,505365,969169,504317,966407,502222r26288,-3620c992695,497650,992410,496792,992314,495840r-55435,l937641,504031v-6191,1429,-12764,-571,-16764,-5238c913352,490887,894683,489934,889349,497650v-11335,16573,-28765,13335,-43910,9811c835628,504317,824865,504413,815150,507746v-6382,1524,-13145,1334,-19432,-476c814768,488220,840391,497745,866870,495554v-26765,-6191,-53340,-2095,-74961,-14668c809434,474123,827246,481648,847916,477742,810577,464407,771811,472885,737521,460788v286,-476,571,-952,1429,-2762c744760,457549,751237,457168,757714,456597v7239,-667,14573,-1334,21622,-2191c782479,453454,785717,452882,789051,452787v28004,4762,54292,-4096,81344,-6477c881539,445357,892873,445929,904113,445834v7906,,15907,381,23812,c943166,445072,958215,441357,973360,446881v3905,667,7906,667,11811,c990409,446024,995649,445738,1000983,446024v25336,4477,50577,9239,75723,14097c1079182,460597,1082897,461264,1083850,462884v6382,10763,16668,11334,29051,9620c1120426,471456,1127570,475552,1129856,482219v4000,10668,7239,21622,10572,31147l1140619,513080xm558165,396590v-2286,-858,-4763,-1620,-7239,-2001c523780,394018,496729,398018,471107,406115v-14955,5143,-35052,4000,-44673,21812c465201,420021,502158,412591,539210,404686v6572,-2096,12954,-4858,18955,-8192l558165,396590xm357854,437071v,-667,-380,-1429,-571,-2191l328232,440309v476,1524,952,3143,1333,4477l357854,437071xm302228,449929v-476,-1333,-952,-2666,-1333,-4095l277368,451072r571,5144l302228,450025r,-96xm258033,461074r-99156,23050c156972,484600,155067,485267,153258,486029v-22575,9620,-45054,19241,-67342,28956c84487,515652,83534,517176,79057,521462v15241,-4476,26194,-7715,37243,-10858c132016,506127,147924,501745,163639,497269v7525,-2191,14955,-4858,22479,-7239c205930,483934,225838,478028,245364,471551v4000,-1143,6572,-5238,12573,-10382l258033,461074xm329375,520224r1047,3143l338233,521081v-286,-857,-572,-1810,-762,-2667c334804,519367,332137,519938,329375,520510r,-381l329375,520224xm178784,324390v-8001,-2191,-13239,-2953,-16097,3524c169545,332486,174117,331724,178784,324580r,-190xm151924,332486v-1619,476,-3144,1143,-4382,2096c146875,335248,147828,336963,148209,339058v2477,-1333,4477,-1809,5239,-2952c154210,334963,152495,333915,151924,332677r,-191xm326993,265716v-15875,-6604,-27178,-6223,-33909,1143c304324,274193,315659,266859,326993,265716xm340995,254667v8477,2572,15812,4762,22479,6667l375951,247714v-12191,666,-24383,-7049,-34956,6953xm874871,342202v95,2857,-1048,5619,-3238,7620c866870,352774,865346,358585,868204,363157v3429,6762,-381,12287,-7715,15525c853630,382207,846487,385064,838962,387255v-12859,3429,-26098,5429,-39433,6001c755618,393256,714089,404400,671417,411067v-30765,4477,-61722,7906,-92678,11145c554545,424688,529876,425355,505777,428308v-12287,2000,-24288,5334,-35718,9906c455486,443357,442341,453073,425672,443071v-1905,-666,-4000,-666,-5905,c404813,446310,390334,451168,376618,457454r8002,1143c385000,459359,385382,460216,385667,460978r-82391,25813l307657,494983v-11524,2476,-22955,4762,-34289,7524c270224,503079,267367,504698,265366,506984v-1905,3810,-3428,7715,-4381,11811c265843,518795,271558,520415,275558,518795v9716,-4477,18955,-10382,29051,-16192c317373,513271,331565,512794,346424,506698r381,l346424,506984v10383,-1143,20098,-5810,31337,-2191c382334,505270,386905,504031,390430,501460v18002,-11335,39053,-18003,60865,-19336c458343,482124,465296,482600,472250,483457v5810,,11715,381,17525,c496634,483076,503491,482219,513969,481267v-10954,9715,-17621,18669,-27051,23146c477488,508889,465487,510032,459867,522224v10287,,20003,667,29528,c504539,520891,519684,518700,534734,516604v7620,-1047,14573,-1333,20288,6382l527399,531844v572,1524,1048,3048,1525,4477c551783,536321,571786,523653,594646,523748r70580,c656558,533940,643700,525463,634079,529368v-10572,3715,-21431,6572,-32480,8668c590645,540607,578930,541560,568833,545465v-9049,3429,-23813,-1333,-27718,13335c584454,553180,626269,547751,668274,542322v286,1333,571,2667,857,4096c644557,550418,619983,554228,595408,558229v-15050,2476,-30004,5048,-44958,8096c543497,567944,536162,567182,529685,564325v-19335,-7716,-40957,-9335,-61436,-4477c452724,563182,437007,567182,420910,563086v-3334,-857,-5715,-4191,-9716,-7239c410433,556324,409575,556609,408623,556705v-10478,1905,-21051,3238,-31338,5429c368046,564134,359283,568135,350044,569659v-25051,4477,-25051,4000,-36005,-16193c288322,556419,262033,557943,236506,562896v-20574,3810,-39720,12763,-60103,17336c146875,587185,116967,592709,86773,596805v-18479,2000,-37243,1905,-55721,-476c10477,593947,2953,583946,2477,565944,2477,557086,95,548132,,539274v191,-3810,2191,-7334,5620,-9620c22003,520891,39148,513461,56864,507365l38195,523272v476,667,857,1333,1239,2095c43529,524701,47530,523653,51435,522319v30480,-12668,60865,-25527,91249,-38576c144113,483076,144875,481267,145923,479933v14002,-3143,28194,-5524,41910,-9430c223171,460407,258318,449548,293561,439357v5619,-1715,11430,-3048,17335,-4001c319088,434404,326136,433451,329660,425260v1524,-3429,8478,-5049,14574,-8287l344234,428498r22192,-9334c373761,416116,376142,411734,371761,405352v-12097,1239,-24003,3048,-35909,5620c322802,414496,312420,414401,306800,404686v-22669,3905,-43624,6477,-64293,11239c218313,421640,194500,429832,170307,435928v-13431,3524,-27337,5429,-41243,5524c117443,440881,106109,438214,95631,433642,78200,426688,69818,399542,79629,382207v12478,-22289,27813,-41434,56388,-52102c153734,323533,169926,316008,190024,314008v13716,-1429,31051,-2953,34766,-19717c225266,292386,229934,291338,234125,289052v476,4477,761,7430,1047,10859c245078,296577,255080,293815,265366,291624v9716,-1524,19432,-1429,29814,-10382c288703,281527,285464,281718,282226,281718v-3239,,-7715,1143,-9716,-286c256508,268478,240887,278194,225933,282289v-19431,5239,-29051,2667,-37338,-13049c186690,264478,185451,259525,184880,254381v-1428,-6858,-2571,-13716,-4191,-22288c182785,229140,184690,226092,186214,222853v4191,-9620,12287,-17430,22669,-21717c225171,192945,243268,187801,258223,176562v14192,-10573,33147,-16859,50768,-23717c337280,141700,366141,131604,394907,121317v6001,-2191,12763,-2667,18859,-4477c419862,115030,428625,112935,432721,108649v8096,-8668,19430,-11621,30099,-15907c491871,81598,520541,69787,549307,58071v857,-286,857,-1905,1429,-3048c504634,51022,459105,55023,413671,60262v-11907,1333,-24194,1524,-35910,2857c368618,64072,359569,65881,350520,67596v-3810,952,-7715,1810,-11620,2381c295846,73120,253079,79502,211074,89027v-41529,8858,-81439,20765,-121729,32385c76676,125032,61626,124174,48006,123317,41720,122079,36576,118078,34004,112649,30480,103124,29051,92932,29909,82836v476,-4477,8477,-10478,14573,-12192c64675,64929,85249,60452,106013,56166v24480,-5048,49149,-9716,73914,-13811c200692,39021,220980,34354,242411,33496v24194,-1143,50483,-2667,72676,-10477c345567,12351,377000,13875,407861,9112v21526,-3333,42957,,64293,-2190c474821,6922,477488,6731,480060,6255,516731,-2889,554069,254,591312,1778v7906,286,15907,191,23908,c643224,921,671227,3874,698278,10636v29051,6954,36195,28385,33909,44482c731901,63500,726472,71025,718185,74454v-15049,6096,-30004,12287,-45434,17812c632174,106553,591408,120460,550736,134557v-8002,2762,-16478,5048,-24194,8477c511397,149892,496729,157702,481679,164751v-8477,4381,-17431,7715,-26765,10001c441770,177324,430054,183801,421386,193231v4191,285,8382,285,12573,c463010,188754,491871,184849,520541,179515v24575,-4477,48768,-10954,73343,-16002c614458,158941,635222,155416,656177,152940v9716,-953,20384,3048,33147,5334c697039,169609,712470,180562,707803,198755v-476,1905,1238,4477,2190,6477c716566,219710,715423,218758,702373,227616v-14573,10001,-32003,10477,-48481,13335c620649,247142,586359,250190,554260,259144v-24765,6858,-51912,8858,-74486,22288c470535,287052,457295,288195,445865,290957v-22574,4572,-44577,11144,-65817,19622c363664,317627,345377,321628,327755,326771v-6286,1810,-12763,2477,-15716,8858c311086,337725,305752,338392,302323,339439v-22478,6954,-47339,7335,-68484,18193c221170,364585,208312,370015,195929,377158v17336,667,33909,7049,51626,-952c256794,372682,266986,372110,276606,374682v9715,1048,19621,381,29052,-2096c327089,368491,348329,363347,369761,359251v1333,-285,3619,2477,5429,4001l374523,363538v-4858,381,-10573,-286,-15240,8191l374523,363538r857,l375380,363252v15145,2572,30766,95,44006,-6858c429863,350965,440436,344583,454438,347250v3905,667,8763,-2286,13145,-3524c488537,337344,510921,336106,532448,340106v5810,953,11715,953,17525,c562547,338487,575024,336677,587311,334010v4763,-1619,9240,-3905,13240,-6667c605028,324866,609314,321247,613696,327819v571,762,5334,,8001,-857c648462,319913,675323,315913,703136,322485v5238,857,10572,952,15811,476c720852,322961,722757,321723,724758,321628v28193,-1524,54292,-10097,80962,-16764c810768,303625,816293,303435,821531,302578v24480,-4572,51626,16287,53245,39147l874871,342202xm145923,479457v,,,190,,286l145637,479743r286,-286xe" fillcolor="#fed495 [1302]" stroked="f">
                  <v:stroke joinstyle="miter"/>
                  <v:path arrowok="t" o:connecttype="custom" o:connectlocs="935069,508413;932402,510223;935355,511556;936689,508984;935164,508318;337566,506127;346043,506889;337566,506127;826198,435642;829913,437928;832485,435928;829627,434309;826198,435642;1013555,531940;1016698,533178;1020413,530511;1016698,528797;1013555,531940;743808,475742;744760,478409;753809,476218;752951,473647;743808,475742;559308,494125;548735,488029;559308,493935;559308,494125;559689,494125;559689,494125;567024,500507;543211,504222;567024,500507;542449,504413;543211,504413;542734,504413;542449,504413;567785,500412;567785,500412;567309,500793;567785,500412;290893,563658;292227,567563;310610,563467;309086,558705;290893,563658;394430,360966;412147,353251;409861,348774;392049,355537;394430,360966;867727,540512;840962,540512;840962,543655;867918,543655;867442,540607;867823,540607;762762,515176;797433,512604;762476,515271;762858,515271;542544,504127;542830,504413;542830,504127;542544,504127;506635,504127;542544,504127;506254,504127;506635,504127;688372,538226;743902,530797;688086,538322;688467,538322;568261,500126;567880,500126;567880,500412;567880,500221;568261,500221;589026,486124;607790,480790;575024,480790;560070,493554;568167,499840;588645,486124;589026,486124;559975,493935;559975,493935;1029176,487077;1027557,484696;1024985,486410;1027843,487839;1029081,487077;1029272,487077;1140619,513080;1138047,517557;1081278,543846;911638,556324;888682,556324;910400,543941;939927,539274;981742,528415;1008602,521748;1039177,504413;1015936,502412;970979,505651;966407,502222;992695,498602;992314,495840;936879,495840;937641,504031;920877,498793;889349,497650;845439,507461;815150,507746;795718,507270;866870,495554;791909,480886;847916,477742;737521,460788;738950,458026;757714,456597;779336,454406;789051,452787;870395,446310;904113,445834;927925,445834;973360,446881;985171,446881;1000983,446024;1076706,460121;1083850,462884;1112901,472504;1129856,482219;1140428,513366;558165,396590;550926,394589;471107,406115;426434,427927;539210,404686;558165,396494;357854,437071;357283,434880;328232,440309;329565,444786;357854,437071;302228,449929;300895,445834;277368,451072;277939,456216;302228,450025;258033,461074;158877,484124;153258,486029;85916,514985;79057,521462;116300,510604;163639,497269;186118,490030;245364,471551;257937,461169;329375,520224;330422,523367;338233,521081;337471,518414;329375,520510;329375,520129;178784,324390;162687,327914;178784,324580;178784,324390;151924,332486;147542,334582;148209,339058;153448,336106;151924,332677;151924,332486;326993,265716;293084,266859;326993,265716;340995,254667;363474,261334;375951,247714;340995,254667;874871,342202;871633,349822;868204,363157;860489,378682;838962,387255;799529,393256;671417,411067;578739,422212;505777,428308;470059,438214;425672,443071;419767,443071;376618,457454;384620,458597;385667,460978;303276,486791;307657,494983;273368,502507;265366,506984;260985,518795;275558,518795;304609,502603;346424,506698;346805,506698;346424,506984;377761,504793;390430,501460;451295,482124;472250,483457;489775,483457;513969,481267;486918,504413;459867,522224;489395,522224;534734,516604;555022,522986;527399,531844;528924,536321;594646,523748;665226,523748;634079,529368;601599,538036;568833,545465;541115,558800;668274,542322;669131,546418;595408,558229;550450,566325;529685,564325;468249,559848;420910,563086;411194,555847;408623,556705;377285,562134;350044,569659;314039,553466;236506,562896;176403,580232;86773,596805;31052,596329;2477,565944;0,539274;5620,529654;56864,507365;38195,523272;39434,525367;51435,522319;142684,483743;145923,479933;187833,470503;293561,439357;310896,435356;329660,425260;344234,416973;344234,428498;366426,419164;371761,405352;335852,410972;306800,404686;242507,415925;170307,435928;129064,441452;95631,433642;79629,382207;136017,330105;190024,314008;224790,294291;234125,289052;235172,299911;265366,291624;295180,281242;282226,281718;272510,281432;225933,282289;188595,269240;184880,254381;180689,232093;186214,222853;208883,201136;258223,176562;308991,152845;394907,121317;413766,116840;432721,108649;462820,92742;549307,58071;550736,55023;413671,60262;377761,63119;350520,67596;338900,69977;211074,89027;89345,121412;48006,123317;34004,112649;29909,82836;44482,70644;106013,56166;179927,42355;242411,33496;315087,23019;407861,9112;472154,6922;480060,6255;591312,1778;615220,1778;698278,10636;732187,55118;718185,74454;672751,92266;550736,134557;526542,143034;481679,164751;454914,174752;421386,193231;433959,193231;520541,179515;593884,163513;656177,152940;689324,158274;707803,198755;709993,205232;702373,227616;653892,240951;554260,259144;479774,281432;445865,290957;380048,310579;327755,326771;312039,335629;302323,339439;233839,357632;195929,377158;247555,376206;276606,374682;305658,372586;369761,359251;375190,363252;374523,363538;359283,371729;374523,363538;375380,363538;375380,363252;419386,356394;454438,347250;467583,343726;532448,340106;549973,340106;587311,334010;600551,327343;613696,327819;621697,326962;703136,322485;718947,322961;724758,321628;805720,304864;821531,302578;874776,341725;145923,479457;145923,479743;145637,479743;145923,47945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23" o:spid="_x0000_s1030" style="position:absolute;left:2775;top:49528;width:12891;height:8707;visibility:visible;mso-wrap-style:square;v-text-anchor:middle" coordsize="1289085,870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" path="m1027860,838806v-952,,-1904,-952,-1904,-952c994999,828234,963186,821471,930324,820518v-58959,-1905,-116871,17336,-166211,49244l871365,869762v10668,-3905,22193,-6762,31908,-6762c911941,863000,921657,864905,929372,869762r150781,c1077295,864905,1073390,861095,1069485,857189v-11621,-9620,-27051,-14477,-41529,-18383l1027860,838806xm1279130,725840c1248174,560771,1143875,411134,1017288,299120v-6763,-6763,-14478,-12573,-18384,-21241c991189,259496,1002810,239303,1018240,227682v15431,-11620,34767,-17335,51245,-27051c1076248,196726,1083963,190059,1083010,182248v-952,-10573,-13525,-14478,-24193,-16383c1038528,163007,1018240,160055,997952,157197v10668,-14478,22193,-28003,32861,-42481c1035671,108905,1039481,101190,1036623,95380v-2857,-7715,-10667,-7715,-16383,-7715c993189,89570,966139,97285,941945,108905v3905,-22192,7715,-43434,11620,-65626c954518,38421,955470,33658,952613,29753v-4858,-6763,-14478,-4858,-22193,-953c905274,40421,881175,56804,860887,76139,856029,54899,848314,33658,838694,14322,835836,9464,832884,3750,828026,797,813548,-7871,782592,56804,770019,67377,754588,64519,746873,48041,736205,36516,725537,25943,700486,24895,699534,41373v,4858,2857,8668,3905,13526c715059,80997,697629,112811,673530,128241v-24098,15431,-54102,19336,-82105,22194c467790,166818,339203,195773,234904,269211,120890,351221,38784,485429,9733,622494v,952,-952,2857,-952,4857c-6650,707457,-1887,792420,24211,869667r127540,c122795,808803,106317,743175,105364,676596,103459,551056,158514,430470,253192,348364,338250,275021,453217,248923,561421,242160v114014,-5810,230886,8668,333375,59817c1024241,367605,1120920,489239,1169211,626304v27051,77247,38672,161258,28956,242316l1287036,868620v952,-11621,1905,-23146,1905,-33814c1289893,798135,1286083,761463,1279320,725745r-190,95xm719631,363795c708963,339697,681912,328076,656862,320361,596949,301977,532179,296263,469410,307787,336060,332934,243286,441995,210425,570392v-16383,64674,-18383,132207,-10668,198882c203662,804040,211377,837854,222903,869667r50292,c272242,865762,271290,861952,271290,859095v-953,-8668,952,-18384,6762,-26099c279957,830139,282910,828138,285768,826233r952,c292530,824329,299293,827186,305103,831091v14478,9620,26099,23146,32862,38576l369873,869667v-3905,-3905,-7715,-7715,-10668,-11620c340822,829091,338917,780799,353395,748986v5810,-13526,15431,-25147,28004,-30861c386256,716220,392067,714219,396829,715267r953,c407402,717172,414165,725840,419022,735556v16383,29908,21241,66579,14478,100393c431595,845569,428643,855285,422832,863952v-1905,1905,-3905,4858,-5810,6763l555230,870715v3905,-25146,5810,-50197,8668,-75343c576471,682406,607332,567534,676959,477809v13526,-16383,28004,-32861,37719,-52102c724299,406372,728204,383225,719536,363890r95,-95xm338917,709362v-1905,7715,-4858,16383,-9620,23145c324439,739270,316724,744128,309009,745081v-12573,1904,-24194,-7716,-30957,-18384c262622,701551,261669,662022,274147,636876v4858,-10572,13526,-20288,24194,-25145c302246,609825,307008,608873,310914,609825r952,c319581,611731,325392,619446,329297,626208v12573,25146,16383,55055,9620,83058l338917,709362xm380446,546199v-9620,1905,-20288,952,-28956,-4858c337965,531720,334059,513337,337012,498859v6763,-33814,38672,-70485,70580,-84011c421118,409038,435596,407133,449121,411991v4858,1905,9621,3906,13526,8668c462647,420659,462647,421611,463599,421611v5811,7716,4858,19336,1905,28956c456837,483428,435596,513337,407497,533625v-8668,5811,-17431,10573,-27051,12574xm426833,672690v-9620,953,-18383,-6762,-23146,-15430c394067,637924,395019,607063,405592,588680v3905,-7716,10668,-14478,19336,-18384c427785,569344,431691,568391,434548,569344r953,c441311,571249,445121,577059,448074,582870v8667,20288,9620,42481,3905,63722c450074,652402,447121,659165,443311,663927v-4858,4858,-10668,8668,-16383,8668l426833,672690xm514749,789467v-3906,7715,-8668,14478,-15431,19336c492555,813660,483888,817470,476172,815565v-12573,-1905,-22193,-13525,-25146,-26098c443311,764321,452931,725745,471315,703551v7715,-8667,18383,-15430,28956,-18383c505128,684216,508938,684216,512844,686121r952,c521511,690026,524464,698694,526369,707361v5810,28004,953,56960,-11620,82010l514749,789467xm536942,627256v-4858,6763,-10668,13526,-17431,18384c512748,650497,504081,652402,495318,650497v-12573,-2858,-20289,-15431,-22194,-28003c468267,592585,482745,554961,503033,535625v8668,-7715,19336,-14477,30956,-14477c538847,521148,542657,521148,546562,524005r953,c554277,528863,557135,537530,557135,546199v2857,28003,-4858,56959,-20288,81057l536942,627256xm620000,382082v-5810,28004,-21241,53055,-42482,71438c570756,458378,563993,463140,556278,466093v-7716,1905,-17431,1905,-24194,-2857c520464,457425,516654,442947,518559,429422v3905,-28004,27051,-59817,52197,-73343c581424,350269,592949,348364,604569,351221v3906,953,8668,2858,11621,5811l617142,357984v5811,6763,4858,15431,2858,24098xm1094440,596395v-13525,-21241,-29908,-41529,-43434,-62770c1025860,496002,1005572,455425,976616,421611,947660,387798,906036,359794,861649,360746v-25146,,-33814,8669,-45434,29909c804594,411896,796879,435994,789164,459235v-14478,45339,-29909,90773,-53150,132207c720584,618493,702201,643544,692485,672500v-9620,28956,-9620,64675,10668,86868c724394,783466,760208,786419,792974,788324v78295,3905,156496,8667,233839,-1905c1058721,781561,1092535,772893,1111871,747843v19336,-25147,20288,-59818,11620,-90774c1116729,634876,1106061,615540,1094536,596300r-96,95xm932134,463140v6763,-6762,14478,-10572,24194,-11620c959185,451520,963090,451520,965948,453425r952,c972711,456282,973663,463998,974616,469808v2857,21240,-2858,44386,-14478,61817c956232,537435,952423,542198,947565,545150v-5811,3906,-11621,4858,-18384,3906c919561,547151,913751,537435,911751,527815v-5811,-21241,4857,-50197,20288,-64675l932134,463140xm834503,423516v3905,-7715,10668,-15430,18383,-19336c855744,403228,859649,402275,862506,402275r953,c869269,403228,874127,409991,876984,415801v9621,19336,11621,42481,6763,63722c881842,485334,879842,492097,876032,496859v-3905,4857,-9620,8668,-16383,9620c850029,507432,841266,500669,836503,492001v-11620,-18383,-11620,-49244,-1905,-68580l834503,423516xm782306,675453v-12573,-8668,-17431,-26099,-14478,-41530c773638,600110,804499,562486,835455,548008v12573,-5810,28004,-8668,41529,-3905c881842,546008,886605,548008,890510,551818r952,953c897273,560486,896320,572106,894320,581727v-7715,33813,-28004,63722,-56007,84010c830598,671547,820882,677357,811262,679262v-9620,2858,-20288,1906,-28956,-3905l782306,675453xm904035,711172v,5810,-4857,11620,-9620,16382c878032,742032,856696,750700,835455,751653v-6762,,-12573,,-18383,-2858c811262,746890,805452,742032,803547,736222v-3906,-8668,952,-19336,7715,-27051c825740,693741,855744,685073,876984,688883v8668,1905,17431,5810,23146,12573c902035,704313,904035,707266,904035,710123r,953l904035,711172xm934992,671547v-7716,2858,-16383,3906,-24194,c899178,665737,893367,652212,894415,639734v,-28003,21241,-62770,44482,-78200c948517,554771,961090,551913,971758,552866v3906,952,8668,1905,11621,4857l984331,558676v5810,5810,6763,15431,5810,23146c987284,609825,974711,636876,955375,657164v-5810,5811,-12573,11621,-20288,14479l934992,671547xm1049958,668690v-7715,20288,-22193,37624,-40576,49244c1003572,720791,997761,723744,991951,724697v-5810,952,-13525,-953,-17431,-4858c966805,713076,965853,702504,968710,692788v5810,-21241,28004,-42481,48292,-49244c1025670,640686,1035385,640686,1043100,643544v2858,953,5811,2857,7716,5810l1050816,650307v2857,5810,952,12573,-953,18383l1049958,668690xe" fillcolor="#febe60 [1942]" stroked="f">
                  <v:stroke joinstyle="miter"/>
                  <v:path arrowok="t" o:connecttype="custom" o:connectlocs="1027860,838806;1025956,837854;930324,820518;764113,869762;871365,869762;903273,863000;929372,869762;1080153,869762;1069485,857189;1027956,838806;1279130,725840;1017288,299120;998904,277879;1018240,227682;1069485,200631;1083010,182248;1058817,165865;997952,157197;1030813,114716;1036623,95380;1020240,87665;941945,108905;953565,43279;952613,29753;930420,28800;860887,76139;838694,14322;828026,797;770019,67377;736205,36516;699534,41373;703439,54899;673530,128241;591425,150435;234904,269211;9733,622494;8781,627351;24211,869667;151751,869667;105364,676596;253192,348364;561421,242160;894796,301977;1169211,626304;1198167,868620;1287036,868620;1288941,834806;1279320,725745;719631,363795;656862,320361;469410,307787;210425,570392;199757,769274;222903,869667;273195,869667;271290,859095;278052,832996;285768,826233;286720,826233;305103,831091;337965,869667;369873,869667;359205,858047;353395,748986;381399,718125;396829,715267;397782,715267;419022,735556;433500,835949;422832,863952;417022,870715;555230,870715;563898,795372;676959,477809;714678,425707;719536,363890;338917,709362;329297,732507;309009,745081;278052,726697;274147,636876;298341,611731;310914,609825;311866,609825;329297,626208;338917,709266;380446,546199;351490,541341;337012,498859;407592,414848;449121,411991;462647,420659;463599,421611;465504,450567;407497,533625;380446,546199;426833,672690;403687,657260;405592,588680;424928,570296;434548,569344;435501,569344;448074,582870;451979,646592;443311,663927;426928,672595;514749,789467;499318,808803;476172,815565;451026,789467;471315,703551;500271,685168;512844,686121;513796,686121;526369,707361;514749,789371;536942,627256;519511,645640;495318,650497;473124,622494;503033,535625;533989,521148;546562,524005;547515,524005;557135,546199;536847,627256;620000,382082;577518,453520;556278,466093;532084,463236;518559,429422;570756,356079;604569,351221;616190,357032;617142,357984;620000,382082;1094440,596395;1051006,533625;976616,421611;861649,360746;816215,390655;789164,459235;736014,591442;692485,672500;703153,759368;792974,788324;1026813,786419;1111871,747843;1123491,657069;1094536,596300;932134,463140;956328,451520;965948,453425;966900,453425;974616,469808;960138,531625;947565,545150;929181,549056;911751,527815;932039,463140;834503,423516;852886,404180;862506,402275;863459,402275;876984,415801;883747,479523;876032,496859;859649,506479;836503,492001;834598,423421;782306,675453;767828,633923;835455,548008;876984,544103;890510,551818;891462,552771;894320,581727;838313,665737;811262,679262;782306,675357;904035,711172;894415,727554;835455,751653;817072,748795;803547,736222;811262,709171;876984,688883;900130,701456;904035,710123;904035,711076;934992,671547;910798,671547;894415,639734;938897,561534;971758,552866;983379,557723;984331,558676;990141,581822;955375,657164;935087,671643;1049958,668690;1009382,717934;991951,724697;974520,719839;968710,692788;1017002,643544;1043100,643544;1050816,649354;1050816,650307;1049863,668690" o:connectangles="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2070"/>
        <w:gridCol w:w="180"/>
        <w:gridCol w:w="4130"/>
      </w:tblGrid>
      <w:tr w:rsidR="0032284B" w14:paraId="6D20C77F" w14:textId="77777777" w:rsidTr="0032284B">
        <w:trPr>
          <w:trHeight w:val="1584"/>
        </w:trPr>
        <w:tc>
          <w:tcPr>
            <w:tcW w:w="6385" w:type="dxa"/>
            <w:vMerge w:val="restart"/>
          </w:tcPr>
          <w:p w14:paraId="1F259ECF" w14:textId="77777777" w:rsidR="0032284B" w:rsidRPr="00111AF0" w:rsidRDefault="00000000" w:rsidP="00383ABC">
            <w:pPr>
              <w:pStyle w:val="Heading1"/>
            </w:pPr>
            <w:sdt>
              <w:sdtPr>
                <w:id w:val="-936206854"/>
                <w:placeholder>
                  <w:docPart w:val="47937A827800496CAE00FDCE9668033C"/>
                </w:placeholder>
                <w:temporary/>
                <w:showingPlcHdr/>
                <w15:appearance w15:val="hidden"/>
              </w:sdtPr>
              <w:sdtContent>
                <w:r w:rsidR="0032284B" w:rsidRPr="00111AF0">
                  <w:t>Table of contents</w:t>
                </w:r>
              </w:sdtContent>
            </w:sdt>
          </w:p>
          <w:p w14:paraId="014A1FF4" w14:textId="099B22DF" w:rsidR="0032284B" w:rsidRPr="00C3715C" w:rsidRDefault="00C3715C" w:rsidP="002669DF">
            <w:pPr>
              <w:pStyle w:val="TOC1"/>
              <w:rPr>
                <w:rFonts w:asciiTheme="minorHAnsi" w:hAnsiTheme="minorHAnsi"/>
                <w:b w:val="0"/>
                <w:bCs/>
                <w:sz w:val="22"/>
                <w:szCs w:val="23"/>
              </w:rPr>
            </w:pPr>
            <w:r w:rsidRPr="00E762BE">
              <w:rPr>
                <w:rFonts w:asciiTheme="minorHAnsi" w:hAnsiTheme="minorHAnsi"/>
                <w:b w:val="0"/>
                <w:bCs/>
                <w:caps w:val="0"/>
                <w:sz w:val="28"/>
                <w:szCs w:val="27"/>
              </w:rPr>
              <w:t>What is prayer &amp; fasting and why pray and fast</w:t>
            </w:r>
            <w:r w:rsidR="005E00E8" w:rsidRPr="00E762BE">
              <w:rPr>
                <w:rFonts w:asciiTheme="minorHAnsi" w:hAnsiTheme="minorHAnsi"/>
                <w:b w:val="0"/>
                <w:bCs/>
                <w:sz w:val="28"/>
                <w:szCs w:val="27"/>
              </w:rPr>
              <w:t xml:space="preserve">? </w:t>
            </w:r>
            <w:r w:rsidR="0032284B" w:rsidRPr="00C3715C">
              <w:rPr>
                <w:rFonts w:asciiTheme="minorHAnsi" w:hAnsiTheme="minorHAnsi"/>
                <w:b w:val="0"/>
                <w:bCs/>
                <w:sz w:val="22"/>
                <w:szCs w:val="23"/>
              </w:rPr>
              <w:tab/>
            </w:r>
            <w:sdt>
              <w:sdtPr>
                <w:rPr>
                  <w:rFonts w:asciiTheme="minorHAnsi" w:hAnsiTheme="minorHAnsi"/>
                  <w:b w:val="0"/>
                  <w:bCs/>
                  <w:sz w:val="22"/>
                  <w:szCs w:val="23"/>
                </w:rPr>
                <w:id w:val="-1704939609"/>
                <w:placeholder>
                  <w:docPart w:val="56AC3ED9E24E48FCB8362CEC02F4FA78"/>
                </w:placeholder>
                <w:temporary/>
                <w:showingPlcHdr/>
                <w15:appearance w15:val="hidden"/>
              </w:sdtPr>
              <w:sdtContent>
                <w:r w:rsidR="0032284B" w:rsidRPr="00E762BE">
                  <w:rPr>
                    <w:rStyle w:val="TOCNumbers"/>
                    <w:rFonts w:asciiTheme="minorHAnsi" w:hAnsiTheme="minorHAnsi"/>
                    <w:bCs w:val="0"/>
                    <w:color w:val="auto"/>
                    <w:sz w:val="40"/>
                    <w:szCs w:val="30"/>
                  </w:rPr>
                  <w:t>1</w:t>
                </w:r>
              </w:sdtContent>
            </w:sdt>
          </w:p>
          <w:p w14:paraId="13B88253" w14:textId="050C7446" w:rsidR="0032284B" w:rsidRPr="00C3715C" w:rsidRDefault="00763FFF" w:rsidP="002669DF">
            <w:pPr>
              <w:pStyle w:val="TOC1"/>
              <w:rPr>
                <w:rFonts w:asciiTheme="minorHAnsi" w:hAnsiTheme="minorHAnsi"/>
                <w:b w:val="0"/>
                <w:bCs/>
                <w:sz w:val="22"/>
                <w:szCs w:val="23"/>
              </w:rPr>
            </w:pPr>
            <w:r w:rsidRPr="00E762BE">
              <w:rPr>
                <w:rFonts w:asciiTheme="minorHAnsi" w:hAnsiTheme="minorHAnsi"/>
                <w:b w:val="0"/>
                <w:bCs/>
                <w:caps w:val="0"/>
                <w:sz w:val="28"/>
                <w:szCs w:val="27"/>
              </w:rPr>
              <w:t xml:space="preserve">Are </w:t>
            </w:r>
            <w:r w:rsidR="00B76B55">
              <w:rPr>
                <w:rFonts w:asciiTheme="minorHAnsi" w:hAnsiTheme="minorHAnsi"/>
                <w:b w:val="0"/>
                <w:bCs/>
                <w:caps w:val="0"/>
                <w:sz w:val="28"/>
                <w:szCs w:val="27"/>
              </w:rPr>
              <w:t>t</w:t>
            </w:r>
            <w:r w:rsidRPr="00E762BE">
              <w:rPr>
                <w:rFonts w:asciiTheme="minorHAnsi" w:hAnsiTheme="minorHAnsi"/>
                <w:b w:val="0"/>
                <w:bCs/>
                <w:caps w:val="0"/>
                <w:sz w:val="28"/>
                <w:szCs w:val="27"/>
              </w:rPr>
              <w:t xml:space="preserve">here </w:t>
            </w:r>
            <w:r w:rsidR="00B76B55">
              <w:rPr>
                <w:rFonts w:asciiTheme="minorHAnsi" w:hAnsiTheme="minorHAnsi"/>
                <w:b w:val="0"/>
                <w:bCs/>
                <w:caps w:val="0"/>
                <w:sz w:val="28"/>
                <w:szCs w:val="27"/>
              </w:rPr>
              <w:t>d</w:t>
            </w:r>
            <w:r w:rsidRPr="00E762BE">
              <w:rPr>
                <w:rFonts w:asciiTheme="minorHAnsi" w:hAnsiTheme="minorHAnsi"/>
                <w:b w:val="0"/>
                <w:bCs/>
                <w:caps w:val="0"/>
                <w:sz w:val="28"/>
                <w:szCs w:val="27"/>
              </w:rPr>
              <w:t xml:space="preserve">ifferent </w:t>
            </w:r>
            <w:r w:rsidR="00B76B55">
              <w:rPr>
                <w:rFonts w:asciiTheme="minorHAnsi" w:hAnsiTheme="minorHAnsi"/>
                <w:b w:val="0"/>
                <w:bCs/>
                <w:caps w:val="0"/>
                <w:sz w:val="28"/>
                <w:szCs w:val="27"/>
              </w:rPr>
              <w:t>t</w:t>
            </w:r>
            <w:r w:rsidRPr="00E762BE">
              <w:rPr>
                <w:rFonts w:asciiTheme="minorHAnsi" w:hAnsiTheme="minorHAnsi"/>
                <w:b w:val="0"/>
                <w:bCs/>
                <w:caps w:val="0"/>
                <w:sz w:val="28"/>
                <w:szCs w:val="27"/>
              </w:rPr>
              <w:t xml:space="preserve">ypes of </w:t>
            </w:r>
            <w:r w:rsidR="00B76B55">
              <w:rPr>
                <w:rFonts w:asciiTheme="minorHAnsi" w:hAnsiTheme="minorHAnsi"/>
                <w:b w:val="0"/>
                <w:bCs/>
                <w:caps w:val="0"/>
                <w:sz w:val="28"/>
                <w:szCs w:val="27"/>
              </w:rPr>
              <w:t>f</w:t>
            </w:r>
            <w:r w:rsidRPr="00E762BE">
              <w:rPr>
                <w:rFonts w:asciiTheme="minorHAnsi" w:hAnsiTheme="minorHAnsi"/>
                <w:b w:val="0"/>
                <w:bCs/>
                <w:caps w:val="0"/>
                <w:sz w:val="28"/>
                <w:szCs w:val="27"/>
              </w:rPr>
              <w:t>asting</w:t>
            </w:r>
            <w:r w:rsidR="00C3715C" w:rsidRPr="00E762BE">
              <w:rPr>
                <w:rFonts w:asciiTheme="minorHAnsi" w:hAnsiTheme="minorHAnsi"/>
                <w:b w:val="0"/>
                <w:bCs/>
                <w:caps w:val="0"/>
                <w:sz w:val="28"/>
                <w:szCs w:val="27"/>
              </w:rPr>
              <w:t>?</w:t>
            </w:r>
            <w:r w:rsidR="0032284B" w:rsidRPr="00C3715C">
              <w:rPr>
                <w:rFonts w:asciiTheme="minorHAnsi" w:hAnsiTheme="minorHAnsi"/>
                <w:b w:val="0"/>
                <w:bCs/>
                <w:sz w:val="22"/>
                <w:szCs w:val="23"/>
              </w:rPr>
              <w:tab/>
            </w:r>
            <w:sdt>
              <w:sdtPr>
                <w:rPr>
                  <w:rFonts w:asciiTheme="minorHAnsi" w:hAnsiTheme="minorHAnsi"/>
                  <w:b w:val="0"/>
                  <w:bCs/>
                  <w:sz w:val="22"/>
                  <w:szCs w:val="23"/>
                </w:rPr>
                <w:id w:val="280614574"/>
                <w:placeholder>
                  <w:docPart w:val="E24E2D4C6C2A4BA692A7998987A8A608"/>
                </w:placeholder>
                <w:temporary/>
                <w:showingPlcHdr/>
                <w15:appearance w15:val="hidden"/>
              </w:sdtPr>
              <w:sdtContent>
                <w:r w:rsidR="0032284B" w:rsidRPr="00E762BE">
                  <w:rPr>
                    <w:rStyle w:val="TOCNumbers"/>
                    <w:rFonts w:asciiTheme="minorHAnsi" w:hAnsiTheme="minorHAnsi"/>
                    <w:bCs w:val="0"/>
                    <w:color w:val="auto"/>
                    <w:sz w:val="40"/>
                    <w:szCs w:val="30"/>
                  </w:rPr>
                  <w:t>2</w:t>
                </w:r>
              </w:sdtContent>
            </w:sdt>
          </w:p>
          <w:p w14:paraId="286C63DA" w14:textId="75101B47" w:rsidR="0032284B" w:rsidRPr="00C3715C" w:rsidRDefault="00E762BE" w:rsidP="002669DF">
            <w:pPr>
              <w:pStyle w:val="TOC2"/>
              <w:rPr>
                <w:bCs/>
                <w:sz w:val="22"/>
                <w:szCs w:val="23"/>
              </w:rPr>
            </w:pPr>
            <w:r w:rsidRPr="00E762BE">
              <w:rPr>
                <w:bCs/>
                <w:sz w:val="28"/>
                <w:szCs w:val="27"/>
              </w:rPr>
              <w:t xml:space="preserve">Spiritual </w:t>
            </w:r>
            <w:r w:rsidR="00B76B55">
              <w:rPr>
                <w:bCs/>
                <w:sz w:val="28"/>
                <w:szCs w:val="27"/>
              </w:rPr>
              <w:t>p</w:t>
            </w:r>
            <w:r w:rsidRPr="00E762BE">
              <w:rPr>
                <w:bCs/>
                <w:sz w:val="28"/>
                <w:szCs w:val="27"/>
              </w:rPr>
              <w:t xml:space="preserve">reparation </w:t>
            </w:r>
            <w:r w:rsidR="00B76B55">
              <w:rPr>
                <w:bCs/>
                <w:sz w:val="28"/>
                <w:szCs w:val="27"/>
              </w:rPr>
              <w:t xml:space="preserve">and prayer requests </w:t>
            </w:r>
            <w:r w:rsidR="0032284B" w:rsidRPr="00C3715C">
              <w:rPr>
                <w:bCs/>
                <w:sz w:val="22"/>
                <w:szCs w:val="23"/>
              </w:rPr>
              <w:tab/>
            </w:r>
            <w:r w:rsidRPr="00E762BE">
              <w:rPr>
                <w:bCs/>
                <w:sz w:val="40"/>
                <w:szCs w:val="33"/>
              </w:rPr>
              <w:t>3</w:t>
            </w:r>
          </w:p>
          <w:p w14:paraId="613F5BED" w14:textId="57B9826E" w:rsidR="0032284B" w:rsidRPr="00C3715C" w:rsidRDefault="00B76B55" w:rsidP="002669DF">
            <w:pPr>
              <w:pStyle w:val="TOC2"/>
              <w:rPr>
                <w:bCs/>
                <w:sz w:val="22"/>
                <w:szCs w:val="23"/>
              </w:rPr>
            </w:pPr>
            <w:r w:rsidRPr="00B76B55">
              <w:rPr>
                <w:bCs/>
                <w:sz w:val="28"/>
                <w:szCs w:val="27"/>
              </w:rPr>
              <w:t xml:space="preserve">Managing your schedule </w:t>
            </w:r>
            <w:r w:rsidR="0032284B" w:rsidRPr="00C3715C">
              <w:rPr>
                <w:bCs/>
                <w:sz w:val="22"/>
                <w:szCs w:val="23"/>
              </w:rPr>
              <w:tab/>
            </w:r>
            <w:r w:rsidRPr="00B76B55">
              <w:rPr>
                <w:bCs/>
                <w:sz w:val="40"/>
                <w:szCs w:val="33"/>
              </w:rPr>
              <w:t>4</w:t>
            </w:r>
          </w:p>
          <w:p w14:paraId="56B67E5B" w14:textId="22DD5854" w:rsidR="0032284B" w:rsidRPr="00C3715C" w:rsidRDefault="00CF5124" w:rsidP="002669DF">
            <w:pPr>
              <w:pStyle w:val="TOC1"/>
              <w:rPr>
                <w:rFonts w:asciiTheme="minorHAnsi" w:hAnsiTheme="minorHAnsi"/>
                <w:b w:val="0"/>
                <w:bCs/>
                <w:sz w:val="22"/>
                <w:szCs w:val="23"/>
              </w:rPr>
            </w:pPr>
            <w:r w:rsidRPr="00CF5124">
              <w:rPr>
                <w:rFonts w:asciiTheme="minorHAnsi" w:hAnsiTheme="minorHAnsi"/>
                <w:b w:val="0"/>
                <w:bCs/>
                <w:caps w:val="0"/>
                <w:sz w:val="28"/>
                <w:szCs w:val="27"/>
              </w:rPr>
              <w:t xml:space="preserve">Make your spiritual experience </w:t>
            </w:r>
            <w:r>
              <w:rPr>
                <w:rFonts w:asciiTheme="minorHAnsi" w:hAnsiTheme="minorHAnsi"/>
                <w:b w:val="0"/>
                <w:bCs/>
                <w:caps w:val="0"/>
                <w:sz w:val="28"/>
                <w:szCs w:val="27"/>
              </w:rPr>
              <w:t xml:space="preserve">a great </w:t>
            </w:r>
            <w:r w:rsidRPr="00CF5124">
              <w:rPr>
                <w:rFonts w:asciiTheme="minorHAnsi" w:hAnsiTheme="minorHAnsi"/>
                <w:b w:val="0"/>
                <w:bCs/>
                <w:caps w:val="0"/>
                <w:sz w:val="28"/>
                <w:szCs w:val="27"/>
              </w:rPr>
              <w:t>experience</w:t>
            </w:r>
            <w:r w:rsidR="0032284B" w:rsidRPr="00C3715C">
              <w:rPr>
                <w:rFonts w:asciiTheme="minorHAnsi" w:hAnsiTheme="minorHAnsi"/>
                <w:b w:val="0"/>
                <w:bCs/>
                <w:sz w:val="22"/>
                <w:szCs w:val="23"/>
              </w:rPr>
              <w:tab/>
            </w:r>
            <w:r w:rsidRPr="00CF5124">
              <w:rPr>
                <w:rFonts w:asciiTheme="minorHAnsi" w:hAnsiTheme="minorHAnsi"/>
                <w:b w:val="0"/>
                <w:bCs/>
                <w:sz w:val="40"/>
                <w:szCs w:val="40"/>
              </w:rPr>
              <w:t>5</w:t>
            </w:r>
          </w:p>
          <w:p w14:paraId="321A56C1" w14:textId="63968A8B" w:rsidR="0032284B" w:rsidRDefault="0047727F" w:rsidP="002669DF">
            <w:pPr>
              <w:pStyle w:val="TOC1"/>
              <w:rPr>
                <w:rFonts w:asciiTheme="minorHAnsi" w:hAnsiTheme="minorHAnsi"/>
                <w:b w:val="0"/>
                <w:bCs/>
                <w:caps w:val="0"/>
                <w:sz w:val="36"/>
                <w:szCs w:val="38"/>
              </w:rPr>
            </w:pPr>
            <w:r w:rsidRPr="0047727F">
              <w:rPr>
                <w:rFonts w:asciiTheme="minorHAnsi" w:hAnsiTheme="minorHAnsi"/>
                <w:b w:val="0"/>
                <w:bCs/>
                <w:caps w:val="0"/>
                <w:sz w:val="28"/>
                <w:szCs w:val="27"/>
              </w:rPr>
              <w:t>F</w:t>
            </w:r>
            <w:r>
              <w:rPr>
                <w:rFonts w:asciiTheme="minorHAnsi" w:hAnsiTheme="minorHAnsi"/>
                <w:b w:val="0"/>
                <w:bCs/>
                <w:caps w:val="0"/>
                <w:sz w:val="28"/>
                <w:szCs w:val="27"/>
              </w:rPr>
              <w:t>BC</w:t>
            </w:r>
            <w:r w:rsidRPr="0047727F">
              <w:rPr>
                <w:rFonts w:asciiTheme="minorHAnsi" w:hAnsiTheme="minorHAnsi"/>
                <w:b w:val="0"/>
                <w:bCs/>
                <w:caps w:val="0"/>
                <w:sz w:val="28"/>
                <w:szCs w:val="27"/>
              </w:rPr>
              <w:t xml:space="preserve"> and Contact Information</w:t>
            </w:r>
            <w:r w:rsidR="0032284B" w:rsidRPr="00C3715C">
              <w:rPr>
                <w:rFonts w:asciiTheme="minorHAnsi" w:hAnsiTheme="minorHAnsi"/>
                <w:b w:val="0"/>
                <w:bCs/>
                <w:sz w:val="22"/>
                <w:szCs w:val="23"/>
              </w:rPr>
              <w:tab/>
            </w:r>
            <w:r w:rsidRPr="0047727F">
              <w:rPr>
                <w:rFonts w:asciiTheme="minorHAnsi" w:hAnsiTheme="minorHAnsi"/>
                <w:b w:val="0"/>
                <w:bCs/>
                <w:caps w:val="0"/>
                <w:sz w:val="36"/>
                <w:szCs w:val="38"/>
              </w:rPr>
              <w:t>Back Page</w:t>
            </w:r>
          </w:p>
          <w:p w14:paraId="758E6548" w14:textId="77777777" w:rsidR="00D05297" w:rsidRDefault="00D05297" w:rsidP="00D05297"/>
          <w:p w14:paraId="433328EE" w14:textId="4CF3E949" w:rsidR="00D05297" w:rsidRPr="0036180A" w:rsidRDefault="00C60177" w:rsidP="0036180A">
            <w:pPr>
              <w:jc w:val="both"/>
              <w:rPr>
                <w:sz w:val="28"/>
                <w:szCs w:val="28"/>
              </w:rPr>
            </w:pPr>
            <w:r w:rsidRPr="0036180A">
              <w:rPr>
                <w:sz w:val="28"/>
                <w:szCs w:val="28"/>
              </w:rPr>
              <w:t>True Christian faith requires prayer and fasting. We fast for strength to resist the devil, to weather the storms of life</w:t>
            </w:r>
            <w:r w:rsidR="00897521" w:rsidRPr="0036180A">
              <w:rPr>
                <w:sz w:val="28"/>
                <w:szCs w:val="28"/>
              </w:rPr>
              <w:t>, for greater faith and staying power to wait on the Lord. When disciples of Christ pray and fast together</w:t>
            </w:r>
            <w:r w:rsidR="00EA33BE" w:rsidRPr="0036180A">
              <w:rPr>
                <w:sz w:val="28"/>
                <w:szCs w:val="28"/>
              </w:rPr>
              <w:t xml:space="preserve">, the Lord leads and lifts us to greater faith in being the light and salt of the earth in our personal walk, in our families, </w:t>
            </w:r>
            <w:r w:rsidR="0036180A" w:rsidRPr="0036180A">
              <w:rPr>
                <w:sz w:val="28"/>
                <w:szCs w:val="28"/>
              </w:rPr>
              <w:t xml:space="preserve">in First Baptist Church, and in the world. </w:t>
            </w:r>
          </w:p>
          <w:p w14:paraId="2A853FD4" w14:textId="2E40675C" w:rsidR="0032284B" w:rsidRDefault="0032284B" w:rsidP="002669DF">
            <w:pPr>
              <w:pStyle w:val="TOC2"/>
            </w:pPr>
          </w:p>
        </w:tc>
        <w:tc>
          <w:tcPr>
            <w:tcW w:w="809" w:type="dxa"/>
            <w:vMerge w:val="restart"/>
          </w:tcPr>
          <w:p w14:paraId="54EE6741" w14:textId="77777777" w:rsidR="0032284B" w:rsidRDefault="0032284B" w:rsidP="00664A1E"/>
        </w:tc>
        <w:tc>
          <w:tcPr>
            <w:tcW w:w="816" w:type="dxa"/>
            <w:vMerge w:val="restart"/>
          </w:tcPr>
          <w:p w14:paraId="58FC0E24" w14:textId="77777777" w:rsidR="0032284B" w:rsidRDefault="0032284B" w:rsidP="00664A1E"/>
        </w:tc>
        <w:tc>
          <w:tcPr>
            <w:tcW w:w="6380" w:type="dxa"/>
            <w:gridSpan w:val="3"/>
          </w:tcPr>
          <w:p w14:paraId="58B759A3" w14:textId="5048213F" w:rsidR="0032284B" w:rsidRDefault="00CF5124" w:rsidP="00664A1E">
            <w:pPr>
              <w:pStyle w:val="Heading1"/>
            </w:pPr>
            <w:r>
              <w:t>Make It a Great Experience</w:t>
            </w:r>
          </w:p>
          <w:p w14:paraId="0CF6A4E6" w14:textId="25A136D5" w:rsidR="0032284B" w:rsidRPr="0032284B" w:rsidRDefault="0032284B" w:rsidP="0032284B">
            <w:pPr>
              <w:pStyle w:val="Heading2"/>
            </w:pPr>
          </w:p>
        </w:tc>
      </w:tr>
      <w:tr w:rsidR="00664A1E" w14:paraId="4AF54A3A" w14:textId="77777777" w:rsidTr="0032284B">
        <w:trPr>
          <w:trHeight w:val="1584"/>
        </w:trPr>
        <w:tc>
          <w:tcPr>
            <w:tcW w:w="6385" w:type="dxa"/>
            <w:vMerge/>
          </w:tcPr>
          <w:p w14:paraId="1D9238F7" w14:textId="77777777" w:rsidR="00664A1E" w:rsidRDefault="00664A1E" w:rsidP="00664A1E"/>
        </w:tc>
        <w:tc>
          <w:tcPr>
            <w:tcW w:w="809" w:type="dxa"/>
            <w:vMerge/>
          </w:tcPr>
          <w:p w14:paraId="0DA02FE1" w14:textId="77777777" w:rsidR="00664A1E" w:rsidRDefault="00664A1E" w:rsidP="00664A1E"/>
        </w:tc>
        <w:tc>
          <w:tcPr>
            <w:tcW w:w="816" w:type="dxa"/>
            <w:vMerge/>
          </w:tcPr>
          <w:p w14:paraId="55597D8A" w14:textId="77777777" w:rsidR="00664A1E" w:rsidRDefault="00664A1E" w:rsidP="00664A1E"/>
        </w:tc>
        <w:tc>
          <w:tcPr>
            <w:tcW w:w="2070" w:type="dxa"/>
          </w:tcPr>
          <w:p w14:paraId="6531F6D0" w14:textId="241415FB" w:rsidR="00664A1E" w:rsidRDefault="0047727F" w:rsidP="003D4A23">
            <w:pPr>
              <w:pStyle w:val="PhotoPlaceholder"/>
              <w:ind w:left="0"/>
              <w:jc w:val="left"/>
            </w:pPr>
            <w:r>
              <w:drawing>
                <wp:inline distT="0" distB="0" distL="0" distR="0" wp14:anchorId="2D858FBE" wp14:editId="18020132">
                  <wp:extent cx="1136650" cy="1117600"/>
                  <wp:effectExtent l="0" t="0" r="6350" b="6350"/>
                  <wp:docPr id="1878762201" name="Picture 7" descr="Prayer &amp; Fasting - Allen Temple - Results fro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ayer &amp; Fasting - Allen Temple - Results from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6650" cy="1117600"/>
                          </a:xfrm>
                          <a:prstGeom prst="rect">
                            <a:avLst/>
                          </a:prstGeom>
                          <a:noFill/>
                          <a:ln>
                            <a:noFill/>
                          </a:ln>
                        </pic:spPr>
                      </pic:pic>
                    </a:graphicData>
                  </a:graphic>
                </wp:inline>
              </w:drawing>
            </w:r>
          </w:p>
        </w:tc>
        <w:tc>
          <w:tcPr>
            <w:tcW w:w="180" w:type="dxa"/>
          </w:tcPr>
          <w:p w14:paraId="48D6880B" w14:textId="77777777" w:rsidR="00664A1E" w:rsidRDefault="00664A1E" w:rsidP="00664A1E"/>
        </w:tc>
        <w:tc>
          <w:tcPr>
            <w:tcW w:w="4130" w:type="dxa"/>
          </w:tcPr>
          <w:p w14:paraId="1EF4D1C1" w14:textId="77777777" w:rsidR="00664A1E" w:rsidRDefault="00CF5124" w:rsidP="00CF5124">
            <w:pPr>
              <w:jc w:val="both"/>
              <w:rPr>
                <w:sz w:val="22"/>
                <w:szCs w:val="22"/>
              </w:rPr>
            </w:pPr>
            <w:r w:rsidRPr="00CF5124">
              <w:rPr>
                <w:sz w:val="22"/>
                <w:szCs w:val="22"/>
              </w:rPr>
              <w:t xml:space="preserve">Receiving God’s best from a prayer and fasting experience requires </w:t>
            </w:r>
            <w:r w:rsidRPr="0095406A">
              <w:rPr>
                <w:b/>
                <w:bCs/>
                <w:sz w:val="22"/>
                <w:szCs w:val="22"/>
              </w:rPr>
              <w:t>solid commitment</w:t>
            </w:r>
            <w:r w:rsidRPr="00CF5124">
              <w:rPr>
                <w:sz w:val="22"/>
                <w:szCs w:val="22"/>
              </w:rPr>
              <w:t xml:space="preserve">. Arranging special time each day with God is crucial. Devote yourself to seeking God’s face, even (and especially) during those times in which you feel weak, vulnerable, or irritable. </w:t>
            </w:r>
          </w:p>
          <w:p w14:paraId="4EAFD7C4" w14:textId="033203F0" w:rsidR="00CF5124" w:rsidRDefault="00CF5124" w:rsidP="00CF5124">
            <w:pPr>
              <w:jc w:val="both"/>
            </w:pPr>
            <w:r>
              <w:rPr>
                <w:sz w:val="22"/>
                <w:szCs w:val="22"/>
              </w:rPr>
              <w:t xml:space="preserve">Read God’s Word and pray during times when </w:t>
            </w:r>
            <w:r w:rsidR="009D51BE">
              <w:rPr>
                <w:sz w:val="22"/>
                <w:szCs w:val="22"/>
              </w:rPr>
              <w:t>hunger sets in. Sing praises to God. Focus on your Heavenly Father</w:t>
            </w:r>
            <w:r w:rsidR="0095406A">
              <w:rPr>
                <w:sz w:val="22"/>
                <w:szCs w:val="22"/>
              </w:rPr>
              <w:t xml:space="preserve"> and the purpose of this prayer and fasting time.</w:t>
            </w:r>
          </w:p>
        </w:tc>
      </w:tr>
      <w:tr w:rsidR="00664A1E" w14:paraId="4A589A72" w14:textId="77777777" w:rsidTr="009D51BE">
        <w:trPr>
          <w:trHeight w:val="423"/>
        </w:trPr>
        <w:tc>
          <w:tcPr>
            <w:tcW w:w="6385" w:type="dxa"/>
            <w:vMerge/>
          </w:tcPr>
          <w:p w14:paraId="3F2D6C9C" w14:textId="77777777" w:rsidR="00664A1E" w:rsidRDefault="00664A1E" w:rsidP="00664A1E"/>
        </w:tc>
        <w:tc>
          <w:tcPr>
            <w:tcW w:w="809" w:type="dxa"/>
            <w:vMerge/>
          </w:tcPr>
          <w:p w14:paraId="4CAC78D5" w14:textId="77777777" w:rsidR="00664A1E" w:rsidRDefault="00664A1E" w:rsidP="00664A1E"/>
        </w:tc>
        <w:tc>
          <w:tcPr>
            <w:tcW w:w="816" w:type="dxa"/>
            <w:vMerge/>
          </w:tcPr>
          <w:p w14:paraId="0FA46D41" w14:textId="77777777" w:rsidR="00664A1E" w:rsidRDefault="00664A1E" w:rsidP="00664A1E"/>
        </w:tc>
        <w:tc>
          <w:tcPr>
            <w:tcW w:w="6380" w:type="dxa"/>
            <w:gridSpan w:val="3"/>
            <w:vAlign w:val="bottom"/>
          </w:tcPr>
          <w:p w14:paraId="32002357" w14:textId="74AD9480" w:rsidR="00664A1E" w:rsidRPr="0032284B" w:rsidRDefault="00664A1E" w:rsidP="0032284B">
            <w:pPr>
              <w:pStyle w:val="Heading2"/>
            </w:pPr>
          </w:p>
        </w:tc>
      </w:tr>
      <w:tr w:rsidR="00383ABC" w14:paraId="45DE06C2" w14:textId="77777777" w:rsidTr="00383ABC">
        <w:trPr>
          <w:trHeight w:val="62"/>
        </w:trPr>
        <w:tc>
          <w:tcPr>
            <w:tcW w:w="6385" w:type="dxa"/>
            <w:vMerge/>
          </w:tcPr>
          <w:p w14:paraId="4429D916" w14:textId="77777777" w:rsidR="00383ABC" w:rsidRDefault="00383ABC" w:rsidP="00664A1E"/>
        </w:tc>
        <w:tc>
          <w:tcPr>
            <w:tcW w:w="809" w:type="dxa"/>
            <w:vMerge/>
          </w:tcPr>
          <w:p w14:paraId="1479FA62" w14:textId="77777777" w:rsidR="00383ABC" w:rsidRDefault="00383ABC" w:rsidP="00664A1E"/>
        </w:tc>
        <w:tc>
          <w:tcPr>
            <w:tcW w:w="816" w:type="dxa"/>
            <w:vMerge/>
          </w:tcPr>
          <w:p w14:paraId="26874FD4" w14:textId="77777777" w:rsidR="00383ABC" w:rsidRDefault="00383ABC" w:rsidP="00664A1E"/>
        </w:tc>
        <w:tc>
          <w:tcPr>
            <w:tcW w:w="2070" w:type="dxa"/>
          </w:tcPr>
          <w:p w14:paraId="300E43C5" w14:textId="053C0DED" w:rsidR="00383ABC" w:rsidRDefault="0047727F" w:rsidP="003D4A23">
            <w:pPr>
              <w:pStyle w:val="PhotoPlaceholder"/>
              <w:ind w:left="0"/>
              <w:jc w:val="left"/>
            </w:pPr>
            <w:r>
              <w:drawing>
                <wp:inline distT="0" distB="0" distL="0" distR="0" wp14:anchorId="66AF9794" wp14:editId="24B2E9BF">
                  <wp:extent cx="1314450" cy="1549400"/>
                  <wp:effectExtent l="0" t="0" r="0" b="0"/>
                  <wp:docPr id="302810456" name="Picture 8" descr="Fasting for Christians According to the Bible — Cure 4 the Soul Minis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sting for Christians According to the Bible — Cure 4 the Soul Ministri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14450" cy="1549400"/>
                          </a:xfrm>
                          <a:prstGeom prst="rect">
                            <a:avLst/>
                          </a:prstGeom>
                          <a:noFill/>
                          <a:ln>
                            <a:noFill/>
                          </a:ln>
                        </pic:spPr>
                      </pic:pic>
                    </a:graphicData>
                  </a:graphic>
                </wp:inline>
              </w:drawing>
            </w:r>
          </w:p>
        </w:tc>
        <w:tc>
          <w:tcPr>
            <w:tcW w:w="180" w:type="dxa"/>
          </w:tcPr>
          <w:p w14:paraId="2E4AA88C" w14:textId="77777777" w:rsidR="00383ABC" w:rsidRDefault="00383ABC" w:rsidP="00664A1E"/>
        </w:tc>
        <w:tc>
          <w:tcPr>
            <w:tcW w:w="4130" w:type="dxa"/>
          </w:tcPr>
          <w:p w14:paraId="0130BD62" w14:textId="22916612" w:rsidR="00383ABC" w:rsidRDefault="009D51BE" w:rsidP="009D51BE">
            <w:pPr>
              <w:jc w:val="both"/>
            </w:pPr>
            <w:r w:rsidRPr="009D51BE">
              <w:rPr>
                <w:sz w:val="22"/>
                <w:szCs w:val="22"/>
              </w:rPr>
              <w:t xml:space="preserve">As you enter this time of spiritual devotion, be aware the enemy will do everything to pull you away from your prayer and Bible reading time. When you feel the enemy trying to discourage you, go to God in prayer and ask for strength in the face of temptations and trials. </w:t>
            </w:r>
            <w:r>
              <w:rPr>
                <w:sz w:val="22"/>
                <w:szCs w:val="22"/>
              </w:rPr>
              <w:t>The enemy makes you a target because the enemy knows that fasting is a powerful Christian discipline and God may have something very special to show you as you wait on the Lord.</w:t>
            </w:r>
          </w:p>
        </w:tc>
      </w:tr>
      <w:tr w:rsidR="00664A1E" w14:paraId="38EC7DF3" w14:textId="77777777" w:rsidTr="009D51BE">
        <w:trPr>
          <w:trHeight w:val="648"/>
        </w:trPr>
        <w:tc>
          <w:tcPr>
            <w:tcW w:w="6385" w:type="dxa"/>
            <w:vMerge/>
          </w:tcPr>
          <w:p w14:paraId="71B6161E" w14:textId="77777777" w:rsidR="00664A1E" w:rsidRDefault="00664A1E" w:rsidP="00664A1E"/>
        </w:tc>
        <w:tc>
          <w:tcPr>
            <w:tcW w:w="809" w:type="dxa"/>
            <w:vMerge/>
          </w:tcPr>
          <w:p w14:paraId="717B79CD" w14:textId="77777777" w:rsidR="00664A1E" w:rsidRDefault="00664A1E" w:rsidP="00664A1E"/>
        </w:tc>
        <w:tc>
          <w:tcPr>
            <w:tcW w:w="816" w:type="dxa"/>
            <w:vMerge/>
          </w:tcPr>
          <w:p w14:paraId="28FCA5E2" w14:textId="77777777" w:rsidR="00664A1E" w:rsidRDefault="00664A1E" w:rsidP="00664A1E"/>
        </w:tc>
        <w:tc>
          <w:tcPr>
            <w:tcW w:w="6380" w:type="dxa"/>
            <w:gridSpan w:val="3"/>
            <w:vAlign w:val="bottom"/>
          </w:tcPr>
          <w:p w14:paraId="7F74A50A" w14:textId="725397E7" w:rsidR="00664A1E" w:rsidRDefault="00664A1E" w:rsidP="00383ABC">
            <w:pPr>
              <w:pStyle w:val="Heading2"/>
            </w:pPr>
          </w:p>
        </w:tc>
      </w:tr>
      <w:tr w:rsidR="00383ABC" w14:paraId="73082ECF" w14:textId="77777777" w:rsidTr="0032284B">
        <w:trPr>
          <w:trHeight w:val="2160"/>
        </w:trPr>
        <w:tc>
          <w:tcPr>
            <w:tcW w:w="6385" w:type="dxa"/>
            <w:vMerge/>
          </w:tcPr>
          <w:p w14:paraId="63A89CEE" w14:textId="77777777" w:rsidR="00383ABC" w:rsidRDefault="00383ABC" w:rsidP="00664A1E"/>
        </w:tc>
        <w:tc>
          <w:tcPr>
            <w:tcW w:w="809" w:type="dxa"/>
            <w:vMerge/>
          </w:tcPr>
          <w:p w14:paraId="56994581" w14:textId="77777777" w:rsidR="00383ABC" w:rsidRDefault="00383ABC" w:rsidP="00664A1E"/>
        </w:tc>
        <w:tc>
          <w:tcPr>
            <w:tcW w:w="816" w:type="dxa"/>
            <w:vMerge/>
          </w:tcPr>
          <w:p w14:paraId="510C470B" w14:textId="77777777" w:rsidR="00383ABC" w:rsidRDefault="00383ABC" w:rsidP="00664A1E"/>
        </w:tc>
        <w:tc>
          <w:tcPr>
            <w:tcW w:w="2070" w:type="dxa"/>
          </w:tcPr>
          <w:p w14:paraId="5F0E6163" w14:textId="69466767" w:rsidR="00383ABC" w:rsidRDefault="00331925" w:rsidP="003D4A23">
            <w:pPr>
              <w:pStyle w:val="PhotoPlaceholder"/>
              <w:ind w:left="0"/>
              <w:jc w:val="left"/>
            </w:pPr>
            <w:r>
              <w:drawing>
                <wp:inline distT="0" distB="0" distL="0" distR="0" wp14:anchorId="601DC412" wp14:editId="60464031">
                  <wp:extent cx="1314450" cy="927100"/>
                  <wp:effectExtent l="0" t="0" r="0" b="6350"/>
                  <wp:docPr id="1616930374" name="Picture 9" descr="21 Day Daniel Fast 2023 | Light of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1 Day Daniel Fast 2023 | Light of the Wor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4450" cy="927100"/>
                          </a:xfrm>
                          <a:prstGeom prst="rect">
                            <a:avLst/>
                          </a:prstGeom>
                          <a:noFill/>
                          <a:ln>
                            <a:noFill/>
                          </a:ln>
                        </pic:spPr>
                      </pic:pic>
                    </a:graphicData>
                  </a:graphic>
                </wp:inline>
              </w:drawing>
            </w:r>
          </w:p>
        </w:tc>
        <w:tc>
          <w:tcPr>
            <w:tcW w:w="180" w:type="dxa"/>
          </w:tcPr>
          <w:p w14:paraId="45BAFE7D" w14:textId="77777777" w:rsidR="00383ABC" w:rsidRDefault="00383ABC" w:rsidP="00664A1E"/>
        </w:tc>
        <w:tc>
          <w:tcPr>
            <w:tcW w:w="4130" w:type="dxa"/>
          </w:tcPr>
          <w:p w14:paraId="25F999F6" w14:textId="263A15CD" w:rsidR="00383ABC" w:rsidRDefault="0095406A" w:rsidP="00331925">
            <w:pPr>
              <w:jc w:val="both"/>
              <w:rPr>
                <w:sz w:val="22"/>
                <w:szCs w:val="22"/>
              </w:rPr>
            </w:pPr>
            <w:r>
              <w:rPr>
                <w:sz w:val="22"/>
                <w:szCs w:val="22"/>
              </w:rPr>
              <w:t xml:space="preserve">Prayer: </w:t>
            </w:r>
            <w:r w:rsidR="00331925" w:rsidRPr="00331925">
              <w:rPr>
                <w:sz w:val="22"/>
                <w:szCs w:val="22"/>
              </w:rPr>
              <w:t xml:space="preserve">Lord, help me to joyfully give up earthly pleasures and the desires of the flesh so that my prayers may be more powerful and effective. In Jesus’ name I pray. </w:t>
            </w:r>
            <w:r w:rsidR="00331925">
              <w:rPr>
                <w:sz w:val="22"/>
                <w:szCs w:val="22"/>
              </w:rPr>
              <w:t>Gaining God’s vision and wisdom becomes clear only when the church is engaged in spiritual practice.</w:t>
            </w:r>
          </w:p>
          <w:p w14:paraId="1A36CAB2" w14:textId="77777777" w:rsidR="00160A27" w:rsidRDefault="00160A27" w:rsidP="00331925">
            <w:pPr>
              <w:jc w:val="both"/>
              <w:rPr>
                <w:sz w:val="22"/>
                <w:szCs w:val="22"/>
              </w:rPr>
            </w:pPr>
          </w:p>
          <w:p w14:paraId="31C1CDFD" w14:textId="03D88317" w:rsidR="00160A27" w:rsidRDefault="00160A27" w:rsidP="00331925">
            <w:pPr>
              <w:jc w:val="both"/>
            </w:pPr>
          </w:p>
        </w:tc>
      </w:tr>
      <w:tr w:rsidR="00664A1E" w14:paraId="58CC9628" w14:textId="77777777" w:rsidTr="0032284B">
        <w:trPr>
          <w:trHeight w:val="144"/>
        </w:trPr>
        <w:tc>
          <w:tcPr>
            <w:tcW w:w="6385" w:type="dxa"/>
          </w:tcPr>
          <w:p w14:paraId="1BF8BB7B" w14:textId="77777777" w:rsidR="00664A1E" w:rsidRDefault="00664A1E" w:rsidP="00664A1E"/>
        </w:tc>
        <w:tc>
          <w:tcPr>
            <w:tcW w:w="809" w:type="dxa"/>
          </w:tcPr>
          <w:p w14:paraId="303D0FF6" w14:textId="77777777" w:rsidR="00664A1E" w:rsidRDefault="00664A1E" w:rsidP="00664A1E"/>
        </w:tc>
        <w:tc>
          <w:tcPr>
            <w:tcW w:w="816" w:type="dxa"/>
          </w:tcPr>
          <w:p w14:paraId="319A25A3" w14:textId="77777777" w:rsidR="00664A1E" w:rsidRDefault="00664A1E" w:rsidP="00664A1E"/>
        </w:tc>
        <w:tc>
          <w:tcPr>
            <w:tcW w:w="6380" w:type="dxa"/>
            <w:gridSpan w:val="3"/>
            <w:vAlign w:val="bottom"/>
          </w:tcPr>
          <w:p w14:paraId="01A2ACD2" w14:textId="77777777" w:rsidR="00664A1E" w:rsidRDefault="00000000" w:rsidP="00383ABC">
            <w:pPr>
              <w:pStyle w:val="PageNumbers"/>
              <w:jc w:val="right"/>
            </w:pPr>
            <w:sdt>
              <w:sdtPr>
                <w:id w:val="43879363"/>
                <w:placeholder>
                  <w:docPart w:val="BBC5F7DFAA0D4593A1066DB691333CC7"/>
                </w:placeholder>
                <w:temporary/>
                <w:showingPlcHdr/>
                <w15:appearance w15:val="hidden"/>
              </w:sdtPr>
              <w:sdtContent>
                <w:r w:rsidR="00383ABC" w:rsidRPr="00383ABC">
                  <w:t>5</w:t>
                </w:r>
              </w:sdtContent>
            </w:sdt>
          </w:p>
        </w:tc>
      </w:tr>
    </w:tbl>
    <w:p w14:paraId="3BA95A45" w14:textId="77777777" w:rsidR="009D04FD" w:rsidRDefault="009D04FD" w:rsidP="000C1766">
      <w:r>
        <w:br w:type="page"/>
      </w:r>
    </w:p>
    <w:p w14:paraId="6AF8D0EC" w14:textId="77777777" w:rsidR="000C1766" w:rsidRPr="000C1766" w:rsidRDefault="000C1766" w:rsidP="0032284B">
      <w:pPr>
        <w:spacing w:after="240"/>
      </w:pPr>
      <w:r w:rsidRPr="00CD7312">
        <w:rPr>
          <w:noProof/>
          <w:lang w:val="en-AU" w:eastAsia="en-AU"/>
        </w:rPr>
        <w:lastRenderedPageBreak/>
        <mc:AlternateContent>
          <mc:Choice Requires="wpg">
            <w:drawing>
              <wp:anchor distT="0" distB="0" distL="114300" distR="114300" simplePos="0" relativeHeight="251666432" behindDoc="1" locked="1" layoutInCell="1" allowOverlap="1" wp14:anchorId="0EAB69DD" wp14:editId="6108F629">
                <wp:simplePos x="0" y="0"/>
                <wp:positionH relativeFrom="column">
                  <wp:posOffset>-457200</wp:posOffset>
                </wp:positionH>
                <wp:positionV relativeFrom="margin">
                  <wp:posOffset>-293370</wp:posOffset>
                </wp:positionV>
                <wp:extent cx="10058400" cy="7772400"/>
                <wp:effectExtent l="0" t="0" r="0" b="0"/>
                <wp:wrapNone/>
                <wp:docPr id="28" name="Group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058400" cy="7772400"/>
                          <a:chOff x="22860" y="0"/>
                          <a:chExt cx="7543800" cy="5829300"/>
                        </a:xfrm>
                      </wpg:grpSpPr>
                      <wps:wsp>
                        <wps:cNvPr id="29" name="Freeform 29"/>
                        <wps:cNvSpPr/>
                        <wps:spPr>
                          <a:xfrm>
                            <a:off x="22860" y="0"/>
                            <a:ext cx="7543800" cy="58293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rgbClr val="FDFB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30"/>
                        <wps:cNvSpPr/>
                        <wps:spPr>
                          <a:xfrm>
                            <a:off x="4060192" y="362193"/>
                            <a:ext cx="2427951" cy="359896"/>
                          </a:xfrm>
                          <a:custGeom>
                            <a:avLst/>
                            <a:gdLst>
                              <a:gd name="connsiteX0" fmla="*/ 2309080 w 2427951"/>
                              <a:gd name="connsiteY0" fmla="*/ 262837 h 359896"/>
                              <a:gd name="connsiteX1" fmla="*/ 2320129 w 2427951"/>
                              <a:gd name="connsiteY1" fmla="*/ 259218 h 359896"/>
                              <a:gd name="connsiteX2" fmla="*/ 2328416 w 2427951"/>
                              <a:gd name="connsiteY2" fmla="*/ 257122 h 359896"/>
                              <a:gd name="connsiteX3" fmla="*/ 2309080 w 2427951"/>
                              <a:gd name="connsiteY3" fmla="*/ 262932 h 359896"/>
                              <a:gd name="connsiteX4" fmla="*/ 2309080 w 2427951"/>
                              <a:gd name="connsiteY4" fmla="*/ 262932 h 359896"/>
                              <a:gd name="connsiteX5" fmla="*/ 2279838 w 2427951"/>
                              <a:gd name="connsiteY5" fmla="*/ 271029 h 359896"/>
                              <a:gd name="connsiteX6" fmla="*/ 2253645 w 2427951"/>
                              <a:gd name="connsiteY6" fmla="*/ 278839 h 359896"/>
                              <a:gd name="connsiteX7" fmla="*/ 2225356 w 2427951"/>
                              <a:gd name="connsiteY7" fmla="*/ 285888 h 359896"/>
                              <a:gd name="connsiteX8" fmla="*/ 2237167 w 2427951"/>
                              <a:gd name="connsiteY8" fmla="*/ 282173 h 359896"/>
                              <a:gd name="connsiteX9" fmla="*/ 2235357 w 2427951"/>
                              <a:gd name="connsiteY9" fmla="*/ 281697 h 359896"/>
                              <a:gd name="connsiteX10" fmla="*/ 2237357 w 2427951"/>
                              <a:gd name="connsiteY10" fmla="*/ 280935 h 359896"/>
                              <a:gd name="connsiteX11" fmla="*/ 2238119 w 2427951"/>
                              <a:gd name="connsiteY11" fmla="*/ 280268 h 359896"/>
                              <a:gd name="connsiteX12" fmla="*/ 2203162 w 2427951"/>
                              <a:gd name="connsiteY12" fmla="*/ 289031 h 359896"/>
                              <a:gd name="connsiteX13" fmla="*/ 2219355 w 2427951"/>
                              <a:gd name="connsiteY13" fmla="*/ 286840 h 359896"/>
                              <a:gd name="connsiteX14" fmla="*/ 2182016 w 2427951"/>
                              <a:gd name="connsiteY14" fmla="*/ 292555 h 359896"/>
                              <a:gd name="connsiteX15" fmla="*/ 2184398 w 2427951"/>
                              <a:gd name="connsiteY15" fmla="*/ 291888 h 359896"/>
                              <a:gd name="connsiteX16" fmla="*/ 2181826 w 2427951"/>
                              <a:gd name="connsiteY16" fmla="*/ 291984 h 359896"/>
                              <a:gd name="connsiteX17" fmla="*/ 2241548 w 2427951"/>
                              <a:gd name="connsiteY17" fmla="*/ 277029 h 359896"/>
                              <a:gd name="connsiteX18" fmla="*/ 2251644 w 2427951"/>
                              <a:gd name="connsiteY18" fmla="*/ 277506 h 359896"/>
                              <a:gd name="connsiteX19" fmla="*/ 2295555 w 2427951"/>
                              <a:gd name="connsiteY19" fmla="*/ 265980 h 359896"/>
                              <a:gd name="connsiteX20" fmla="*/ 2300413 w 2427951"/>
                              <a:gd name="connsiteY20" fmla="*/ 265599 h 359896"/>
                              <a:gd name="connsiteX21" fmla="*/ 2280219 w 2427951"/>
                              <a:gd name="connsiteY21" fmla="*/ 271124 h 359896"/>
                              <a:gd name="connsiteX22" fmla="*/ 2280029 w 2427951"/>
                              <a:gd name="connsiteY22" fmla="*/ 271124 h 359896"/>
                              <a:gd name="connsiteX23" fmla="*/ 2170682 w 2427951"/>
                              <a:gd name="connsiteY23" fmla="*/ 288650 h 359896"/>
                              <a:gd name="connsiteX24" fmla="*/ 2180874 w 2427951"/>
                              <a:gd name="connsiteY24" fmla="*/ 285792 h 359896"/>
                              <a:gd name="connsiteX25" fmla="*/ 2183065 w 2427951"/>
                              <a:gd name="connsiteY25" fmla="*/ 285030 h 359896"/>
                              <a:gd name="connsiteX26" fmla="*/ 2194399 w 2427951"/>
                              <a:gd name="connsiteY26" fmla="*/ 282649 h 359896"/>
                              <a:gd name="connsiteX27" fmla="*/ 2170682 w 2427951"/>
                              <a:gd name="connsiteY27" fmla="*/ 288650 h 359896"/>
                              <a:gd name="connsiteX28" fmla="*/ 2113913 w 2427951"/>
                              <a:gd name="connsiteY28" fmla="*/ 246549 h 359896"/>
                              <a:gd name="connsiteX29" fmla="*/ 2101245 w 2427951"/>
                              <a:gd name="connsiteY29" fmla="*/ 249978 h 359896"/>
                              <a:gd name="connsiteX30" fmla="*/ 2093815 w 2427951"/>
                              <a:gd name="connsiteY30" fmla="*/ 251502 h 359896"/>
                              <a:gd name="connsiteX31" fmla="*/ 2079909 w 2427951"/>
                              <a:gd name="connsiteY31" fmla="*/ 254360 h 359896"/>
                              <a:gd name="connsiteX32" fmla="*/ 2068765 w 2427951"/>
                              <a:gd name="connsiteY32" fmla="*/ 256551 h 359896"/>
                              <a:gd name="connsiteX33" fmla="*/ 2037427 w 2427951"/>
                              <a:gd name="connsiteY33" fmla="*/ 262170 h 359896"/>
                              <a:gd name="connsiteX34" fmla="*/ 2018187 w 2427951"/>
                              <a:gd name="connsiteY34" fmla="*/ 266076 h 359896"/>
                              <a:gd name="connsiteX35" fmla="*/ 1978563 w 2427951"/>
                              <a:gd name="connsiteY35" fmla="*/ 272457 h 359896"/>
                              <a:gd name="connsiteX36" fmla="*/ 1954274 w 2427951"/>
                              <a:gd name="connsiteY36" fmla="*/ 276172 h 359896"/>
                              <a:gd name="connsiteX37" fmla="*/ 1918174 w 2427951"/>
                              <a:gd name="connsiteY37" fmla="*/ 281316 h 359896"/>
                              <a:gd name="connsiteX38" fmla="*/ 1881027 w 2427951"/>
                              <a:gd name="connsiteY38" fmla="*/ 285983 h 359896"/>
                              <a:gd name="connsiteX39" fmla="*/ 1835688 w 2427951"/>
                              <a:gd name="connsiteY39" fmla="*/ 290745 h 359896"/>
                              <a:gd name="connsiteX40" fmla="*/ 1822829 w 2427951"/>
                              <a:gd name="connsiteY40" fmla="*/ 292269 h 359896"/>
                              <a:gd name="connsiteX41" fmla="*/ 1791682 w 2427951"/>
                              <a:gd name="connsiteY41" fmla="*/ 295698 h 359896"/>
                              <a:gd name="connsiteX42" fmla="*/ 1770632 w 2427951"/>
                              <a:gd name="connsiteY42" fmla="*/ 297603 h 359896"/>
                              <a:gd name="connsiteX43" fmla="*/ 1748439 w 2427951"/>
                              <a:gd name="connsiteY43" fmla="*/ 300461 h 359896"/>
                              <a:gd name="connsiteX44" fmla="*/ 1760059 w 2427951"/>
                              <a:gd name="connsiteY44" fmla="*/ 300080 h 359896"/>
                              <a:gd name="connsiteX45" fmla="*/ 1739675 w 2427951"/>
                              <a:gd name="connsiteY45" fmla="*/ 302366 h 359896"/>
                              <a:gd name="connsiteX46" fmla="*/ 1720149 w 2427951"/>
                              <a:gd name="connsiteY46" fmla="*/ 302556 h 359896"/>
                              <a:gd name="connsiteX47" fmla="*/ 1619089 w 2427951"/>
                              <a:gd name="connsiteY47" fmla="*/ 309891 h 359896"/>
                              <a:gd name="connsiteX48" fmla="*/ 1601849 w 2427951"/>
                              <a:gd name="connsiteY48" fmla="*/ 310367 h 359896"/>
                              <a:gd name="connsiteX49" fmla="*/ 1589657 w 2427951"/>
                              <a:gd name="connsiteY49" fmla="*/ 310938 h 359896"/>
                              <a:gd name="connsiteX50" fmla="*/ 1539556 w 2427951"/>
                              <a:gd name="connsiteY50" fmla="*/ 313605 h 359896"/>
                              <a:gd name="connsiteX51" fmla="*/ 1503170 w 2427951"/>
                              <a:gd name="connsiteY51" fmla="*/ 315129 h 359896"/>
                              <a:gd name="connsiteX52" fmla="*/ 1471261 w 2427951"/>
                              <a:gd name="connsiteY52" fmla="*/ 316653 h 359896"/>
                              <a:gd name="connsiteX53" fmla="*/ 1434114 w 2427951"/>
                              <a:gd name="connsiteY53" fmla="*/ 317796 h 359896"/>
                              <a:gd name="connsiteX54" fmla="*/ 1429637 w 2427951"/>
                              <a:gd name="connsiteY54" fmla="*/ 318082 h 359896"/>
                              <a:gd name="connsiteX55" fmla="*/ 1417921 w 2427951"/>
                              <a:gd name="connsiteY55" fmla="*/ 318463 h 359896"/>
                              <a:gd name="connsiteX56" fmla="*/ 1347436 w 2427951"/>
                              <a:gd name="connsiteY56" fmla="*/ 320368 h 359896"/>
                              <a:gd name="connsiteX57" fmla="*/ 1296573 w 2427951"/>
                              <a:gd name="connsiteY57" fmla="*/ 320940 h 359896"/>
                              <a:gd name="connsiteX58" fmla="*/ 1236851 w 2427951"/>
                              <a:gd name="connsiteY58" fmla="*/ 321606 h 359896"/>
                              <a:gd name="connsiteX59" fmla="*/ 1217896 w 2427951"/>
                              <a:gd name="connsiteY59" fmla="*/ 321606 h 359896"/>
                              <a:gd name="connsiteX60" fmla="*/ 1159032 w 2427951"/>
                              <a:gd name="connsiteY60" fmla="*/ 321797 h 359896"/>
                              <a:gd name="connsiteX61" fmla="*/ 1070163 w 2427951"/>
                              <a:gd name="connsiteY61" fmla="*/ 321130 h 359896"/>
                              <a:gd name="connsiteX62" fmla="*/ 1017871 w 2427951"/>
                              <a:gd name="connsiteY62" fmla="*/ 319892 h 359896"/>
                              <a:gd name="connsiteX63" fmla="*/ 965484 w 2427951"/>
                              <a:gd name="connsiteY63" fmla="*/ 318463 h 359896"/>
                              <a:gd name="connsiteX64" fmla="*/ 953673 w 2427951"/>
                              <a:gd name="connsiteY64" fmla="*/ 318082 h 359896"/>
                              <a:gd name="connsiteX65" fmla="*/ 946910 w 2427951"/>
                              <a:gd name="connsiteY65" fmla="*/ 317796 h 359896"/>
                              <a:gd name="connsiteX66" fmla="*/ 917668 w 2427951"/>
                              <a:gd name="connsiteY66" fmla="*/ 316844 h 359896"/>
                              <a:gd name="connsiteX67" fmla="*/ 899380 w 2427951"/>
                              <a:gd name="connsiteY67" fmla="*/ 316082 h 359896"/>
                              <a:gd name="connsiteX68" fmla="*/ 859756 w 2427951"/>
                              <a:gd name="connsiteY68" fmla="*/ 314558 h 359896"/>
                              <a:gd name="connsiteX69" fmla="*/ 841754 w 2427951"/>
                              <a:gd name="connsiteY69" fmla="*/ 313605 h 359896"/>
                              <a:gd name="connsiteX70" fmla="*/ 805178 w 2427951"/>
                              <a:gd name="connsiteY70" fmla="*/ 312081 h 359896"/>
                              <a:gd name="connsiteX71" fmla="*/ 780889 w 2427951"/>
                              <a:gd name="connsiteY71" fmla="*/ 310748 h 359896"/>
                              <a:gd name="connsiteX72" fmla="*/ 762792 w 2427951"/>
                              <a:gd name="connsiteY72" fmla="*/ 309414 h 359896"/>
                              <a:gd name="connsiteX73" fmla="*/ 729740 w 2427951"/>
                              <a:gd name="connsiteY73" fmla="*/ 307319 h 359896"/>
                              <a:gd name="connsiteX74" fmla="*/ 712785 w 2427951"/>
                              <a:gd name="connsiteY74" fmla="*/ 306081 h 359896"/>
                              <a:gd name="connsiteX75" fmla="*/ 663922 w 2427951"/>
                              <a:gd name="connsiteY75" fmla="*/ 302366 h 359896"/>
                              <a:gd name="connsiteX76" fmla="*/ 649730 w 2427951"/>
                              <a:gd name="connsiteY76" fmla="*/ 301604 h 359896"/>
                              <a:gd name="connsiteX77" fmla="*/ 603915 w 2427951"/>
                              <a:gd name="connsiteY77" fmla="*/ 297984 h 359896"/>
                              <a:gd name="connsiteX78" fmla="*/ 583055 w 2427951"/>
                              <a:gd name="connsiteY78" fmla="*/ 295984 h 359896"/>
                              <a:gd name="connsiteX79" fmla="*/ 564291 w 2427951"/>
                              <a:gd name="connsiteY79" fmla="*/ 294555 h 359896"/>
                              <a:gd name="connsiteX80" fmla="*/ 563529 w 2427951"/>
                              <a:gd name="connsiteY80" fmla="*/ 295889 h 359896"/>
                              <a:gd name="connsiteX81" fmla="*/ 538097 w 2427951"/>
                              <a:gd name="connsiteY81" fmla="*/ 293222 h 359896"/>
                              <a:gd name="connsiteX82" fmla="*/ 535525 w 2427951"/>
                              <a:gd name="connsiteY82" fmla="*/ 293793 h 359896"/>
                              <a:gd name="connsiteX83" fmla="*/ 516570 w 2427951"/>
                              <a:gd name="connsiteY83" fmla="*/ 292079 h 359896"/>
                              <a:gd name="connsiteX84" fmla="*/ 504474 w 2427951"/>
                              <a:gd name="connsiteY84" fmla="*/ 291793 h 359896"/>
                              <a:gd name="connsiteX85" fmla="*/ 478566 w 2427951"/>
                              <a:gd name="connsiteY85" fmla="*/ 288174 h 359896"/>
                              <a:gd name="connsiteX86" fmla="*/ 504283 w 2427951"/>
                              <a:gd name="connsiteY86" fmla="*/ 289793 h 359896"/>
                              <a:gd name="connsiteX87" fmla="*/ 491424 w 2427951"/>
                              <a:gd name="connsiteY87" fmla="*/ 286840 h 359896"/>
                              <a:gd name="connsiteX88" fmla="*/ 507712 w 2427951"/>
                              <a:gd name="connsiteY88" fmla="*/ 287507 h 359896"/>
                              <a:gd name="connsiteX89" fmla="*/ 429798 w 2427951"/>
                              <a:gd name="connsiteY89" fmla="*/ 277506 h 359896"/>
                              <a:gd name="connsiteX90" fmla="*/ 418558 w 2427951"/>
                              <a:gd name="connsiteY90" fmla="*/ 277410 h 359896"/>
                              <a:gd name="connsiteX91" fmla="*/ 388459 w 2427951"/>
                              <a:gd name="connsiteY91" fmla="*/ 272934 h 359896"/>
                              <a:gd name="connsiteX92" fmla="*/ 371409 w 2427951"/>
                              <a:gd name="connsiteY92" fmla="*/ 269600 h 359896"/>
                              <a:gd name="connsiteX93" fmla="*/ 359598 w 2427951"/>
                              <a:gd name="connsiteY93" fmla="*/ 267981 h 359896"/>
                              <a:gd name="connsiteX94" fmla="*/ 368742 w 2427951"/>
                              <a:gd name="connsiteY94" fmla="*/ 271029 h 359896"/>
                              <a:gd name="connsiteX95" fmla="*/ 345120 w 2427951"/>
                              <a:gd name="connsiteY95" fmla="*/ 268647 h 359896"/>
                              <a:gd name="connsiteX96" fmla="*/ 333214 w 2427951"/>
                              <a:gd name="connsiteY96" fmla="*/ 266838 h 359896"/>
                              <a:gd name="connsiteX97" fmla="*/ 309783 w 2427951"/>
                              <a:gd name="connsiteY97" fmla="*/ 261980 h 359896"/>
                              <a:gd name="connsiteX98" fmla="*/ 306163 w 2427951"/>
                              <a:gd name="connsiteY98" fmla="*/ 262266 h 359896"/>
                              <a:gd name="connsiteX99" fmla="*/ 291209 w 2427951"/>
                              <a:gd name="connsiteY99" fmla="*/ 259884 h 359896"/>
                              <a:gd name="connsiteX100" fmla="*/ 283779 w 2427951"/>
                              <a:gd name="connsiteY100" fmla="*/ 259599 h 359896"/>
                              <a:gd name="connsiteX101" fmla="*/ 269301 w 2427951"/>
                              <a:gd name="connsiteY101" fmla="*/ 256741 h 359896"/>
                              <a:gd name="connsiteX102" fmla="*/ 262062 w 2427951"/>
                              <a:gd name="connsiteY102" fmla="*/ 255884 h 359896"/>
                              <a:gd name="connsiteX103" fmla="*/ 253013 w 2427951"/>
                              <a:gd name="connsiteY103" fmla="*/ 254646 h 359896"/>
                              <a:gd name="connsiteX104" fmla="*/ 251394 w 2427951"/>
                              <a:gd name="connsiteY104" fmla="*/ 253884 h 359896"/>
                              <a:gd name="connsiteX105" fmla="*/ 245394 w 2427951"/>
                              <a:gd name="connsiteY105" fmla="*/ 250645 h 359896"/>
                              <a:gd name="connsiteX106" fmla="*/ 265872 w 2427951"/>
                              <a:gd name="connsiteY106" fmla="*/ 254931 h 359896"/>
                              <a:gd name="connsiteX107" fmla="*/ 273207 w 2427951"/>
                              <a:gd name="connsiteY107" fmla="*/ 255217 h 359896"/>
                              <a:gd name="connsiteX108" fmla="*/ 273302 w 2427951"/>
                              <a:gd name="connsiteY108" fmla="*/ 254836 h 359896"/>
                              <a:gd name="connsiteX109" fmla="*/ 280541 w 2427951"/>
                              <a:gd name="connsiteY109" fmla="*/ 255503 h 359896"/>
                              <a:gd name="connsiteX110" fmla="*/ 291304 w 2427951"/>
                              <a:gd name="connsiteY110" fmla="*/ 257217 h 359896"/>
                              <a:gd name="connsiteX111" fmla="*/ 291399 w 2427951"/>
                              <a:gd name="connsiteY111" fmla="*/ 256074 h 359896"/>
                              <a:gd name="connsiteX112" fmla="*/ 267206 w 2427951"/>
                              <a:gd name="connsiteY112" fmla="*/ 250264 h 359896"/>
                              <a:gd name="connsiteX113" fmla="*/ 258729 w 2427951"/>
                              <a:gd name="connsiteY113" fmla="*/ 246645 h 359896"/>
                              <a:gd name="connsiteX114" fmla="*/ 194149 w 2427951"/>
                              <a:gd name="connsiteY114" fmla="*/ 228738 h 359896"/>
                              <a:gd name="connsiteX115" fmla="*/ 188720 w 2427951"/>
                              <a:gd name="connsiteY115" fmla="*/ 227499 h 359896"/>
                              <a:gd name="connsiteX116" fmla="*/ 188529 w 2427951"/>
                              <a:gd name="connsiteY116" fmla="*/ 227499 h 359896"/>
                              <a:gd name="connsiteX117" fmla="*/ 188053 w 2427951"/>
                              <a:gd name="connsiteY117" fmla="*/ 227118 h 359896"/>
                              <a:gd name="connsiteX118" fmla="*/ 183957 w 2427951"/>
                              <a:gd name="connsiteY118" fmla="*/ 224737 h 359896"/>
                              <a:gd name="connsiteX119" fmla="*/ 182148 w 2427951"/>
                              <a:gd name="connsiteY119" fmla="*/ 224070 h 359896"/>
                              <a:gd name="connsiteX120" fmla="*/ 179004 w 2427951"/>
                              <a:gd name="connsiteY120" fmla="*/ 221499 h 359896"/>
                              <a:gd name="connsiteX121" fmla="*/ 175004 w 2427951"/>
                              <a:gd name="connsiteY121" fmla="*/ 219213 h 359896"/>
                              <a:gd name="connsiteX122" fmla="*/ 173480 w 2427951"/>
                              <a:gd name="connsiteY122" fmla="*/ 217403 h 359896"/>
                              <a:gd name="connsiteX123" fmla="*/ 169955 w 2427951"/>
                              <a:gd name="connsiteY123" fmla="*/ 215117 h 359896"/>
                              <a:gd name="connsiteX124" fmla="*/ 169670 w 2427951"/>
                              <a:gd name="connsiteY124" fmla="*/ 214164 h 359896"/>
                              <a:gd name="connsiteX125" fmla="*/ 167955 w 2427951"/>
                              <a:gd name="connsiteY125" fmla="*/ 212545 h 359896"/>
                              <a:gd name="connsiteX126" fmla="*/ 163574 w 2427951"/>
                              <a:gd name="connsiteY126" fmla="*/ 206640 h 359896"/>
                              <a:gd name="connsiteX127" fmla="*/ 159669 w 2427951"/>
                              <a:gd name="connsiteY127" fmla="*/ 200067 h 359896"/>
                              <a:gd name="connsiteX128" fmla="*/ 158049 w 2427951"/>
                              <a:gd name="connsiteY128" fmla="*/ 197781 h 359896"/>
                              <a:gd name="connsiteX129" fmla="*/ 158049 w 2427951"/>
                              <a:gd name="connsiteY129" fmla="*/ 194352 h 359896"/>
                              <a:gd name="connsiteX130" fmla="*/ 157954 w 2427951"/>
                              <a:gd name="connsiteY130" fmla="*/ 188542 h 359896"/>
                              <a:gd name="connsiteX131" fmla="*/ 159097 w 2427951"/>
                              <a:gd name="connsiteY131" fmla="*/ 185875 h 359896"/>
                              <a:gd name="connsiteX132" fmla="*/ 163479 w 2427951"/>
                              <a:gd name="connsiteY132" fmla="*/ 177493 h 359896"/>
                              <a:gd name="connsiteX133" fmla="*/ 184338 w 2427951"/>
                              <a:gd name="connsiteY133" fmla="*/ 159967 h 359896"/>
                              <a:gd name="connsiteX134" fmla="*/ 190911 w 2427951"/>
                              <a:gd name="connsiteY134" fmla="*/ 153966 h 359896"/>
                              <a:gd name="connsiteX135" fmla="*/ 197578 w 2427951"/>
                              <a:gd name="connsiteY135" fmla="*/ 152633 h 359896"/>
                              <a:gd name="connsiteX136" fmla="*/ 212246 w 2427951"/>
                              <a:gd name="connsiteY136" fmla="*/ 145489 h 359896"/>
                              <a:gd name="connsiteX137" fmla="*/ 218819 w 2427951"/>
                              <a:gd name="connsiteY137" fmla="*/ 143013 h 359896"/>
                              <a:gd name="connsiteX138" fmla="*/ 232916 w 2427951"/>
                              <a:gd name="connsiteY138" fmla="*/ 138155 h 359896"/>
                              <a:gd name="connsiteX139" fmla="*/ 234726 w 2427951"/>
                              <a:gd name="connsiteY139" fmla="*/ 135583 h 359896"/>
                              <a:gd name="connsiteX140" fmla="*/ 256728 w 2427951"/>
                              <a:gd name="connsiteY140" fmla="*/ 128535 h 359896"/>
                              <a:gd name="connsiteX141" fmla="*/ 276445 w 2427951"/>
                              <a:gd name="connsiteY141" fmla="*/ 123772 h 359896"/>
                              <a:gd name="connsiteX142" fmla="*/ 291590 w 2427951"/>
                              <a:gd name="connsiteY142" fmla="*/ 119486 h 359896"/>
                              <a:gd name="connsiteX143" fmla="*/ 306163 w 2427951"/>
                              <a:gd name="connsiteY143" fmla="*/ 116914 h 359896"/>
                              <a:gd name="connsiteX144" fmla="*/ 352836 w 2427951"/>
                              <a:gd name="connsiteY144" fmla="*/ 106437 h 359896"/>
                              <a:gd name="connsiteX145" fmla="*/ 356360 w 2427951"/>
                              <a:gd name="connsiteY145" fmla="*/ 104151 h 359896"/>
                              <a:gd name="connsiteX146" fmla="*/ 351026 w 2427951"/>
                              <a:gd name="connsiteY146" fmla="*/ 103865 h 359896"/>
                              <a:gd name="connsiteX147" fmla="*/ 370743 w 2427951"/>
                              <a:gd name="connsiteY147" fmla="*/ 99864 h 359896"/>
                              <a:gd name="connsiteX148" fmla="*/ 364170 w 2427951"/>
                              <a:gd name="connsiteY148" fmla="*/ 102246 h 359896"/>
                              <a:gd name="connsiteX149" fmla="*/ 381411 w 2427951"/>
                              <a:gd name="connsiteY149" fmla="*/ 101007 h 359896"/>
                              <a:gd name="connsiteX150" fmla="*/ 420558 w 2427951"/>
                              <a:gd name="connsiteY150" fmla="*/ 93959 h 359896"/>
                              <a:gd name="connsiteX151" fmla="*/ 439894 w 2427951"/>
                              <a:gd name="connsiteY151" fmla="*/ 91387 h 359896"/>
                              <a:gd name="connsiteX152" fmla="*/ 450562 w 2427951"/>
                              <a:gd name="connsiteY152" fmla="*/ 89577 h 359896"/>
                              <a:gd name="connsiteX153" fmla="*/ 461230 w 2427951"/>
                              <a:gd name="connsiteY153" fmla="*/ 88339 h 359896"/>
                              <a:gd name="connsiteX154" fmla="*/ 494282 w 2427951"/>
                              <a:gd name="connsiteY154" fmla="*/ 83672 h 359896"/>
                              <a:gd name="connsiteX155" fmla="*/ 498854 w 2427951"/>
                              <a:gd name="connsiteY155" fmla="*/ 82529 h 359896"/>
                              <a:gd name="connsiteX156" fmla="*/ 497996 w 2427951"/>
                              <a:gd name="connsiteY156" fmla="*/ 82053 h 359896"/>
                              <a:gd name="connsiteX157" fmla="*/ 525714 w 2427951"/>
                              <a:gd name="connsiteY157" fmla="*/ 79671 h 359896"/>
                              <a:gd name="connsiteX158" fmla="*/ 552003 w 2427951"/>
                              <a:gd name="connsiteY158" fmla="*/ 76147 h 359896"/>
                              <a:gd name="connsiteX159" fmla="*/ 573339 w 2427951"/>
                              <a:gd name="connsiteY159" fmla="*/ 73290 h 359896"/>
                              <a:gd name="connsiteX160" fmla="*/ 598580 w 2427951"/>
                              <a:gd name="connsiteY160" fmla="*/ 71289 h 359896"/>
                              <a:gd name="connsiteX161" fmla="*/ 646777 w 2427951"/>
                              <a:gd name="connsiteY161" fmla="*/ 66622 h 359896"/>
                              <a:gd name="connsiteX162" fmla="*/ 686592 w 2427951"/>
                              <a:gd name="connsiteY162" fmla="*/ 63003 h 359896"/>
                              <a:gd name="connsiteX163" fmla="*/ 724882 w 2427951"/>
                              <a:gd name="connsiteY163" fmla="*/ 60145 h 359896"/>
                              <a:gd name="connsiteX164" fmla="*/ 735360 w 2427951"/>
                              <a:gd name="connsiteY164" fmla="*/ 58812 h 359896"/>
                              <a:gd name="connsiteX165" fmla="*/ 756410 w 2427951"/>
                              <a:gd name="connsiteY165" fmla="*/ 57288 h 359896"/>
                              <a:gd name="connsiteX166" fmla="*/ 782794 w 2427951"/>
                              <a:gd name="connsiteY166" fmla="*/ 56049 h 359896"/>
                              <a:gd name="connsiteX167" fmla="*/ 952244 w 2427951"/>
                              <a:gd name="connsiteY167" fmla="*/ 47667 h 359896"/>
                              <a:gd name="connsiteX168" fmla="*/ 978438 w 2427951"/>
                              <a:gd name="connsiteY168" fmla="*/ 46524 h 359896"/>
                              <a:gd name="connsiteX169" fmla="*/ 991106 w 2427951"/>
                              <a:gd name="connsiteY169" fmla="*/ 46239 h 359896"/>
                              <a:gd name="connsiteX170" fmla="*/ 1015395 w 2427951"/>
                              <a:gd name="connsiteY170" fmla="*/ 45572 h 359896"/>
                              <a:gd name="connsiteX171" fmla="*/ 1033968 w 2427951"/>
                              <a:gd name="connsiteY171" fmla="*/ 45191 h 359896"/>
                              <a:gd name="connsiteX172" fmla="*/ 1083975 w 2427951"/>
                              <a:gd name="connsiteY172" fmla="*/ 44429 h 359896"/>
                              <a:gd name="connsiteX173" fmla="*/ 1116836 w 2427951"/>
                              <a:gd name="connsiteY173" fmla="*/ 43667 h 359896"/>
                              <a:gd name="connsiteX174" fmla="*/ 1176843 w 2427951"/>
                              <a:gd name="connsiteY174" fmla="*/ 43095 h 359896"/>
                              <a:gd name="connsiteX175" fmla="*/ 1212372 w 2427951"/>
                              <a:gd name="connsiteY175" fmla="*/ 42905 h 359896"/>
                              <a:gd name="connsiteX176" fmla="*/ 1263616 w 2427951"/>
                              <a:gd name="connsiteY176" fmla="*/ 42905 h 359896"/>
                              <a:gd name="connsiteX177" fmla="*/ 1312955 w 2427951"/>
                              <a:gd name="connsiteY177" fmla="*/ 43381 h 359896"/>
                              <a:gd name="connsiteX178" fmla="*/ 1368867 w 2427951"/>
                              <a:gd name="connsiteY178" fmla="*/ 44524 h 359896"/>
                              <a:gd name="connsiteX179" fmla="*/ 1385536 w 2427951"/>
                              <a:gd name="connsiteY179" fmla="*/ 44715 h 359896"/>
                              <a:gd name="connsiteX180" fmla="*/ 1424684 w 2427951"/>
                              <a:gd name="connsiteY180" fmla="*/ 45381 h 359896"/>
                              <a:gd name="connsiteX181" fmla="*/ 1448877 w 2427951"/>
                              <a:gd name="connsiteY181" fmla="*/ 46143 h 359896"/>
                              <a:gd name="connsiteX182" fmla="*/ 1478691 w 2427951"/>
                              <a:gd name="connsiteY182" fmla="*/ 46429 h 359896"/>
                              <a:gd name="connsiteX183" fmla="*/ 1468594 w 2427951"/>
                              <a:gd name="connsiteY183" fmla="*/ 45477 h 359896"/>
                              <a:gd name="connsiteX184" fmla="*/ 1494502 w 2427951"/>
                              <a:gd name="connsiteY184" fmla="*/ 45858 h 359896"/>
                              <a:gd name="connsiteX185" fmla="*/ 1509171 w 2427951"/>
                              <a:gd name="connsiteY185" fmla="*/ 47667 h 359896"/>
                              <a:gd name="connsiteX186" fmla="*/ 1616899 w 2427951"/>
                              <a:gd name="connsiteY186" fmla="*/ 52716 h 359896"/>
                              <a:gd name="connsiteX187" fmla="*/ 1631376 w 2427951"/>
                              <a:gd name="connsiteY187" fmla="*/ 54144 h 359896"/>
                              <a:gd name="connsiteX188" fmla="*/ 1643092 w 2427951"/>
                              <a:gd name="connsiteY188" fmla="*/ 54906 h 359896"/>
                              <a:gd name="connsiteX189" fmla="*/ 1692050 w 2427951"/>
                              <a:gd name="connsiteY189" fmla="*/ 58050 h 359896"/>
                              <a:gd name="connsiteX190" fmla="*/ 1725102 w 2427951"/>
                              <a:gd name="connsiteY190" fmla="*/ 60717 h 359896"/>
                              <a:gd name="connsiteX191" fmla="*/ 1755487 w 2427951"/>
                              <a:gd name="connsiteY191" fmla="*/ 62812 h 359896"/>
                              <a:gd name="connsiteX192" fmla="*/ 1787396 w 2427951"/>
                              <a:gd name="connsiteY192" fmla="*/ 65765 h 359896"/>
                              <a:gd name="connsiteX193" fmla="*/ 1791968 w 2427951"/>
                              <a:gd name="connsiteY193" fmla="*/ 66051 h 359896"/>
                              <a:gd name="connsiteX194" fmla="*/ 1802065 w 2427951"/>
                              <a:gd name="connsiteY194" fmla="*/ 66908 h 359896"/>
                              <a:gd name="connsiteX195" fmla="*/ 1861405 w 2427951"/>
                              <a:gd name="connsiteY195" fmla="*/ 72623 h 359896"/>
                              <a:gd name="connsiteX196" fmla="*/ 1900363 w 2427951"/>
                              <a:gd name="connsiteY196" fmla="*/ 77290 h 359896"/>
                              <a:gd name="connsiteX197" fmla="*/ 1945892 w 2427951"/>
                              <a:gd name="connsiteY197" fmla="*/ 82815 h 359896"/>
                              <a:gd name="connsiteX198" fmla="*/ 1959322 w 2427951"/>
                              <a:gd name="connsiteY198" fmla="*/ 84720 h 359896"/>
                              <a:gd name="connsiteX199" fmla="*/ 2001708 w 2427951"/>
                              <a:gd name="connsiteY199" fmla="*/ 90530 h 359896"/>
                              <a:gd name="connsiteX200" fmla="*/ 2061239 w 2427951"/>
                              <a:gd name="connsiteY200" fmla="*/ 99960 h 359896"/>
                              <a:gd name="connsiteX201" fmla="*/ 2091815 w 2427951"/>
                              <a:gd name="connsiteY201" fmla="*/ 106151 h 359896"/>
                              <a:gd name="connsiteX202" fmla="*/ 2121628 w 2427951"/>
                              <a:gd name="connsiteY202" fmla="*/ 112437 h 359896"/>
                              <a:gd name="connsiteX203" fmla="*/ 2128201 w 2427951"/>
                              <a:gd name="connsiteY203" fmla="*/ 113866 h 359896"/>
                              <a:gd name="connsiteX204" fmla="*/ 2131344 w 2427951"/>
                              <a:gd name="connsiteY204" fmla="*/ 114723 h 359896"/>
                              <a:gd name="connsiteX205" fmla="*/ 2147155 w 2427951"/>
                              <a:gd name="connsiteY205" fmla="*/ 118343 h 359896"/>
                              <a:gd name="connsiteX206" fmla="*/ 2156109 w 2427951"/>
                              <a:gd name="connsiteY206" fmla="*/ 120724 h 359896"/>
                              <a:gd name="connsiteX207" fmla="*/ 2176588 w 2427951"/>
                              <a:gd name="connsiteY207" fmla="*/ 125772 h 359896"/>
                              <a:gd name="connsiteX208" fmla="*/ 2184684 w 2427951"/>
                              <a:gd name="connsiteY208" fmla="*/ 128249 h 359896"/>
                              <a:gd name="connsiteX209" fmla="*/ 2202781 w 2427951"/>
                              <a:gd name="connsiteY209" fmla="*/ 133011 h 359896"/>
                              <a:gd name="connsiteX210" fmla="*/ 2213163 w 2427951"/>
                              <a:gd name="connsiteY210" fmla="*/ 136440 h 359896"/>
                              <a:gd name="connsiteX211" fmla="*/ 2219450 w 2427951"/>
                              <a:gd name="connsiteY211" fmla="*/ 139203 h 359896"/>
                              <a:gd name="connsiteX212" fmla="*/ 2232499 w 2427951"/>
                              <a:gd name="connsiteY212" fmla="*/ 143965 h 359896"/>
                              <a:gd name="connsiteX213" fmla="*/ 2238310 w 2427951"/>
                              <a:gd name="connsiteY213" fmla="*/ 146537 h 359896"/>
                              <a:gd name="connsiteX214" fmla="*/ 2253169 w 2427951"/>
                              <a:gd name="connsiteY214" fmla="*/ 153300 h 359896"/>
                              <a:gd name="connsiteX215" fmla="*/ 2258502 w 2427951"/>
                              <a:gd name="connsiteY215" fmla="*/ 160158 h 359896"/>
                              <a:gd name="connsiteX216" fmla="*/ 2257836 w 2427951"/>
                              <a:gd name="connsiteY216" fmla="*/ 163968 h 359896"/>
                              <a:gd name="connsiteX217" fmla="*/ 2259359 w 2427951"/>
                              <a:gd name="connsiteY217" fmla="*/ 166349 h 359896"/>
                              <a:gd name="connsiteX218" fmla="*/ 2258216 w 2427951"/>
                              <a:gd name="connsiteY218" fmla="*/ 168349 h 359896"/>
                              <a:gd name="connsiteX219" fmla="*/ 2258216 w 2427951"/>
                              <a:gd name="connsiteY219" fmla="*/ 175017 h 359896"/>
                              <a:gd name="connsiteX220" fmla="*/ 2260408 w 2427951"/>
                              <a:gd name="connsiteY220" fmla="*/ 176255 h 359896"/>
                              <a:gd name="connsiteX221" fmla="*/ 2263550 w 2427951"/>
                              <a:gd name="connsiteY221" fmla="*/ 176541 h 359896"/>
                              <a:gd name="connsiteX222" fmla="*/ 2255740 w 2427951"/>
                              <a:gd name="connsiteY222" fmla="*/ 181017 h 359896"/>
                              <a:gd name="connsiteX223" fmla="*/ 2254597 w 2427951"/>
                              <a:gd name="connsiteY223" fmla="*/ 186161 h 359896"/>
                              <a:gd name="connsiteX224" fmla="*/ 2253835 w 2427951"/>
                              <a:gd name="connsiteY224" fmla="*/ 190352 h 359896"/>
                              <a:gd name="connsiteX225" fmla="*/ 2246025 w 2427951"/>
                              <a:gd name="connsiteY225" fmla="*/ 194257 h 359896"/>
                              <a:gd name="connsiteX226" fmla="*/ 2235357 w 2427951"/>
                              <a:gd name="connsiteY226" fmla="*/ 202449 h 359896"/>
                              <a:gd name="connsiteX227" fmla="*/ 2225165 w 2427951"/>
                              <a:gd name="connsiteY227" fmla="*/ 209021 h 359896"/>
                              <a:gd name="connsiteX228" fmla="*/ 2212211 w 2427951"/>
                              <a:gd name="connsiteY228" fmla="*/ 214831 h 359896"/>
                              <a:gd name="connsiteX229" fmla="*/ 2211354 w 2427951"/>
                              <a:gd name="connsiteY229" fmla="*/ 216831 h 359896"/>
                              <a:gd name="connsiteX230" fmla="*/ 2204210 w 2427951"/>
                              <a:gd name="connsiteY230" fmla="*/ 219975 h 359896"/>
                              <a:gd name="connsiteX231" fmla="*/ 2192018 w 2427951"/>
                              <a:gd name="connsiteY231" fmla="*/ 223499 h 359896"/>
                              <a:gd name="connsiteX232" fmla="*/ 2114103 w 2427951"/>
                              <a:gd name="connsiteY232" fmla="*/ 246454 h 359896"/>
                              <a:gd name="connsiteX233" fmla="*/ 2113913 w 2427951"/>
                              <a:gd name="connsiteY233" fmla="*/ 246454 h 359896"/>
                              <a:gd name="connsiteX234" fmla="*/ 1615946 w 2427951"/>
                              <a:gd name="connsiteY234" fmla="*/ 310843 h 359896"/>
                              <a:gd name="connsiteX235" fmla="*/ 1598515 w 2427951"/>
                              <a:gd name="connsiteY235" fmla="*/ 311319 h 359896"/>
                              <a:gd name="connsiteX236" fmla="*/ 1615946 w 2427951"/>
                              <a:gd name="connsiteY236" fmla="*/ 310843 h 359896"/>
                              <a:gd name="connsiteX237" fmla="*/ 1006727 w 2427951"/>
                              <a:gd name="connsiteY237" fmla="*/ 322559 h 359896"/>
                              <a:gd name="connsiteX238" fmla="*/ 1002631 w 2427951"/>
                              <a:gd name="connsiteY238" fmla="*/ 321225 h 359896"/>
                              <a:gd name="connsiteX239" fmla="*/ 1019586 w 2427951"/>
                              <a:gd name="connsiteY239" fmla="*/ 321511 h 359896"/>
                              <a:gd name="connsiteX240" fmla="*/ 1024634 w 2427951"/>
                              <a:gd name="connsiteY240" fmla="*/ 321511 h 359896"/>
                              <a:gd name="connsiteX241" fmla="*/ 1050637 w 2427951"/>
                              <a:gd name="connsiteY241" fmla="*/ 322273 h 359896"/>
                              <a:gd name="connsiteX242" fmla="*/ 1084832 w 2427951"/>
                              <a:gd name="connsiteY242" fmla="*/ 322559 h 359896"/>
                              <a:gd name="connsiteX243" fmla="*/ 1109978 w 2427951"/>
                              <a:gd name="connsiteY243" fmla="*/ 323607 h 359896"/>
                              <a:gd name="connsiteX244" fmla="*/ 1006727 w 2427951"/>
                              <a:gd name="connsiteY244" fmla="*/ 322654 h 359896"/>
                              <a:gd name="connsiteX245" fmla="*/ 1006727 w 2427951"/>
                              <a:gd name="connsiteY245" fmla="*/ 322654 h 359896"/>
                              <a:gd name="connsiteX246" fmla="*/ 229677 w 2427951"/>
                              <a:gd name="connsiteY246" fmla="*/ 290364 h 359896"/>
                              <a:gd name="connsiteX247" fmla="*/ 229677 w 2427951"/>
                              <a:gd name="connsiteY247" fmla="*/ 289793 h 359896"/>
                              <a:gd name="connsiteX248" fmla="*/ 229677 w 2427951"/>
                              <a:gd name="connsiteY248" fmla="*/ 290364 h 359896"/>
                              <a:gd name="connsiteX249" fmla="*/ 112805 w 2427951"/>
                              <a:gd name="connsiteY249" fmla="*/ 108151 h 359896"/>
                              <a:gd name="connsiteX250" fmla="*/ 102900 w 2427951"/>
                              <a:gd name="connsiteY250" fmla="*/ 111104 h 359896"/>
                              <a:gd name="connsiteX251" fmla="*/ 112805 w 2427951"/>
                              <a:gd name="connsiteY251" fmla="*/ 108151 h 359896"/>
                              <a:gd name="connsiteX252" fmla="*/ 132903 w 2427951"/>
                              <a:gd name="connsiteY252" fmla="*/ 111294 h 359896"/>
                              <a:gd name="connsiteX253" fmla="*/ 121759 w 2427951"/>
                              <a:gd name="connsiteY253" fmla="*/ 115676 h 359896"/>
                              <a:gd name="connsiteX254" fmla="*/ 132903 w 2427951"/>
                              <a:gd name="connsiteY254" fmla="*/ 111294 h 359896"/>
                              <a:gd name="connsiteX255" fmla="*/ 150715 w 2427951"/>
                              <a:gd name="connsiteY255" fmla="*/ 199305 h 359896"/>
                              <a:gd name="connsiteX256" fmla="*/ 153096 w 2427951"/>
                              <a:gd name="connsiteY256" fmla="*/ 205211 h 359896"/>
                              <a:gd name="connsiteX257" fmla="*/ 147096 w 2427951"/>
                              <a:gd name="connsiteY257" fmla="*/ 204639 h 359896"/>
                              <a:gd name="connsiteX258" fmla="*/ 146334 w 2427951"/>
                              <a:gd name="connsiteY258" fmla="*/ 201972 h 359896"/>
                              <a:gd name="connsiteX259" fmla="*/ 148905 w 2427951"/>
                              <a:gd name="connsiteY259" fmla="*/ 202353 h 359896"/>
                              <a:gd name="connsiteX260" fmla="*/ 150715 w 2427951"/>
                              <a:gd name="connsiteY260" fmla="*/ 199210 h 359896"/>
                              <a:gd name="connsiteX261" fmla="*/ 150715 w 2427951"/>
                              <a:gd name="connsiteY261" fmla="*/ 199210 h 359896"/>
                              <a:gd name="connsiteX262" fmla="*/ 138618 w 2427951"/>
                              <a:gd name="connsiteY262" fmla="*/ 208640 h 359896"/>
                              <a:gd name="connsiteX263" fmla="*/ 132808 w 2427951"/>
                              <a:gd name="connsiteY263" fmla="*/ 205116 h 359896"/>
                              <a:gd name="connsiteX264" fmla="*/ 135666 w 2427951"/>
                              <a:gd name="connsiteY264" fmla="*/ 201687 h 359896"/>
                              <a:gd name="connsiteX265" fmla="*/ 141762 w 2427951"/>
                              <a:gd name="connsiteY265" fmla="*/ 204068 h 359896"/>
                              <a:gd name="connsiteX266" fmla="*/ 140047 w 2427951"/>
                              <a:gd name="connsiteY266" fmla="*/ 206354 h 359896"/>
                              <a:gd name="connsiteX267" fmla="*/ 138523 w 2427951"/>
                              <a:gd name="connsiteY267" fmla="*/ 208640 h 359896"/>
                              <a:gd name="connsiteX268" fmla="*/ 790128 w 2427951"/>
                              <a:gd name="connsiteY268" fmla="*/ 312939 h 359896"/>
                              <a:gd name="connsiteX269" fmla="*/ 795748 w 2427951"/>
                              <a:gd name="connsiteY269" fmla="*/ 313224 h 359896"/>
                              <a:gd name="connsiteX270" fmla="*/ 830609 w 2427951"/>
                              <a:gd name="connsiteY270" fmla="*/ 314177 h 359896"/>
                              <a:gd name="connsiteX271" fmla="*/ 841944 w 2427951"/>
                              <a:gd name="connsiteY271" fmla="*/ 316463 h 359896"/>
                              <a:gd name="connsiteX272" fmla="*/ 772221 w 2427951"/>
                              <a:gd name="connsiteY272" fmla="*/ 312748 h 359896"/>
                              <a:gd name="connsiteX273" fmla="*/ 793557 w 2427951"/>
                              <a:gd name="connsiteY273" fmla="*/ 313701 h 359896"/>
                              <a:gd name="connsiteX274" fmla="*/ 790033 w 2427951"/>
                              <a:gd name="connsiteY274" fmla="*/ 312939 h 359896"/>
                              <a:gd name="connsiteX275" fmla="*/ 790128 w 2427951"/>
                              <a:gd name="connsiteY275" fmla="*/ 312939 h 359896"/>
                              <a:gd name="connsiteX276" fmla="*/ 240250 w 2427951"/>
                              <a:gd name="connsiteY276" fmla="*/ 130059 h 359896"/>
                              <a:gd name="connsiteX277" fmla="*/ 242917 w 2427951"/>
                              <a:gd name="connsiteY277" fmla="*/ 128058 h 359896"/>
                              <a:gd name="connsiteX278" fmla="*/ 252347 w 2427951"/>
                              <a:gd name="connsiteY278" fmla="*/ 126820 h 359896"/>
                              <a:gd name="connsiteX279" fmla="*/ 269206 w 2427951"/>
                              <a:gd name="connsiteY279" fmla="*/ 124534 h 359896"/>
                              <a:gd name="connsiteX280" fmla="*/ 265205 w 2427951"/>
                              <a:gd name="connsiteY280" fmla="*/ 125963 h 359896"/>
                              <a:gd name="connsiteX281" fmla="*/ 247108 w 2427951"/>
                              <a:gd name="connsiteY281" fmla="*/ 130154 h 359896"/>
                              <a:gd name="connsiteX282" fmla="*/ 224438 w 2427951"/>
                              <a:gd name="connsiteY282" fmla="*/ 136726 h 359896"/>
                              <a:gd name="connsiteX283" fmla="*/ 249680 w 2427951"/>
                              <a:gd name="connsiteY283" fmla="*/ 128820 h 359896"/>
                              <a:gd name="connsiteX284" fmla="*/ 240345 w 2427951"/>
                              <a:gd name="connsiteY284" fmla="*/ 130059 h 359896"/>
                              <a:gd name="connsiteX285" fmla="*/ 240250 w 2427951"/>
                              <a:gd name="connsiteY285" fmla="*/ 130059 h 359896"/>
                              <a:gd name="connsiteX286" fmla="*/ 930717 w 2427951"/>
                              <a:gd name="connsiteY286" fmla="*/ 27570 h 359896"/>
                              <a:gd name="connsiteX287" fmla="*/ 929384 w 2427951"/>
                              <a:gd name="connsiteY287" fmla="*/ 27570 h 359896"/>
                              <a:gd name="connsiteX288" fmla="*/ 931289 w 2427951"/>
                              <a:gd name="connsiteY288" fmla="*/ 27284 h 359896"/>
                              <a:gd name="connsiteX289" fmla="*/ 932718 w 2427951"/>
                              <a:gd name="connsiteY289" fmla="*/ 27093 h 359896"/>
                              <a:gd name="connsiteX290" fmla="*/ 930813 w 2427951"/>
                              <a:gd name="connsiteY290" fmla="*/ 27570 h 359896"/>
                              <a:gd name="connsiteX291" fmla="*/ 930717 w 2427951"/>
                              <a:gd name="connsiteY291" fmla="*/ 27570 h 359896"/>
                              <a:gd name="connsiteX292" fmla="*/ 553623 w 2427951"/>
                              <a:gd name="connsiteY292" fmla="*/ 74623 h 359896"/>
                              <a:gd name="connsiteX293" fmla="*/ 547050 w 2427951"/>
                              <a:gd name="connsiteY293" fmla="*/ 74623 h 359896"/>
                              <a:gd name="connsiteX294" fmla="*/ 560862 w 2427951"/>
                              <a:gd name="connsiteY294" fmla="*/ 73099 h 359896"/>
                              <a:gd name="connsiteX295" fmla="*/ 553527 w 2427951"/>
                              <a:gd name="connsiteY295" fmla="*/ 74623 h 359896"/>
                              <a:gd name="connsiteX296" fmla="*/ 1013394 w 2427951"/>
                              <a:gd name="connsiteY296" fmla="*/ 25950 h 359896"/>
                              <a:gd name="connsiteX297" fmla="*/ 1002917 w 2427951"/>
                              <a:gd name="connsiteY297" fmla="*/ 25855 h 359896"/>
                              <a:gd name="connsiteX298" fmla="*/ 1018252 w 2427951"/>
                              <a:gd name="connsiteY298" fmla="*/ 25474 h 359896"/>
                              <a:gd name="connsiteX299" fmla="*/ 1028063 w 2427951"/>
                              <a:gd name="connsiteY299" fmla="*/ 25188 h 359896"/>
                              <a:gd name="connsiteX300" fmla="*/ 1013489 w 2427951"/>
                              <a:gd name="connsiteY300" fmla="*/ 25950 h 359896"/>
                              <a:gd name="connsiteX301" fmla="*/ 1077688 w 2427951"/>
                              <a:gd name="connsiteY301" fmla="*/ 23664 h 359896"/>
                              <a:gd name="connsiteX302" fmla="*/ 1087784 w 2427951"/>
                              <a:gd name="connsiteY302" fmla="*/ 23569 h 359896"/>
                              <a:gd name="connsiteX303" fmla="*/ 1071782 w 2427951"/>
                              <a:gd name="connsiteY303" fmla="*/ 23950 h 359896"/>
                              <a:gd name="connsiteX304" fmla="*/ 1055209 w 2427951"/>
                              <a:gd name="connsiteY304" fmla="*/ 23379 h 359896"/>
                              <a:gd name="connsiteX305" fmla="*/ 1058638 w 2427951"/>
                              <a:gd name="connsiteY305" fmla="*/ 23379 h 359896"/>
                              <a:gd name="connsiteX306" fmla="*/ 1077783 w 2427951"/>
                              <a:gd name="connsiteY306" fmla="*/ 23760 h 359896"/>
                              <a:gd name="connsiteX307" fmla="*/ 1077688 w 2427951"/>
                              <a:gd name="connsiteY307" fmla="*/ 23760 h 359896"/>
                              <a:gd name="connsiteX308" fmla="*/ 1409063 w 2427951"/>
                              <a:gd name="connsiteY308" fmla="*/ 24426 h 359896"/>
                              <a:gd name="connsiteX309" fmla="*/ 1419350 w 2427951"/>
                              <a:gd name="connsiteY309" fmla="*/ 24712 h 359896"/>
                              <a:gd name="connsiteX310" fmla="*/ 1407729 w 2427951"/>
                              <a:gd name="connsiteY310" fmla="*/ 25950 h 359896"/>
                              <a:gd name="connsiteX311" fmla="*/ 1364867 w 2427951"/>
                              <a:gd name="connsiteY311" fmla="*/ 24807 h 359896"/>
                              <a:gd name="connsiteX312" fmla="*/ 1349150 w 2427951"/>
                              <a:gd name="connsiteY312" fmla="*/ 24998 h 359896"/>
                              <a:gd name="connsiteX313" fmla="*/ 1323719 w 2427951"/>
                              <a:gd name="connsiteY313" fmla="*/ 24141 h 359896"/>
                              <a:gd name="connsiteX314" fmla="*/ 1334863 w 2427951"/>
                              <a:gd name="connsiteY314" fmla="*/ 24045 h 359896"/>
                              <a:gd name="connsiteX315" fmla="*/ 1343816 w 2427951"/>
                              <a:gd name="connsiteY315" fmla="*/ 23664 h 359896"/>
                              <a:gd name="connsiteX316" fmla="*/ 1381726 w 2427951"/>
                              <a:gd name="connsiteY316" fmla="*/ 24045 h 359896"/>
                              <a:gd name="connsiteX317" fmla="*/ 1376773 w 2427951"/>
                              <a:gd name="connsiteY317" fmla="*/ 23760 h 359896"/>
                              <a:gd name="connsiteX318" fmla="*/ 1408872 w 2427951"/>
                              <a:gd name="connsiteY318" fmla="*/ 24426 h 359896"/>
                              <a:gd name="connsiteX319" fmla="*/ 1408968 w 2427951"/>
                              <a:gd name="connsiteY319" fmla="*/ 24426 h 359896"/>
                              <a:gd name="connsiteX320" fmla="*/ 1414682 w 2427951"/>
                              <a:gd name="connsiteY320" fmla="*/ 2614 h 359896"/>
                              <a:gd name="connsiteX321" fmla="*/ 1417730 w 2427951"/>
                              <a:gd name="connsiteY321" fmla="*/ 2995 h 359896"/>
                              <a:gd name="connsiteX322" fmla="*/ 1414682 w 2427951"/>
                              <a:gd name="connsiteY322" fmla="*/ 2614 h 359896"/>
                              <a:gd name="connsiteX323" fmla="*/ 2262407 w 2427951"/>
                              <a:gd name="connsiteY323" fmla="*/ 187685 h 359896"/>
                              <a:gd name="connsiteX324" fmla="*/ 2266885 w 2427951"/>
                              <a:gd name="connsiteY324" fmla="*/ 187018 h 359896"/>
                              <a:gd name="connsiteX325" fmla="*/ 2264979 w 2427951"/>
                              <a:gd name="connsiteY325" fmla="*/ 189495 h 359896"/>
                              <a:gd name="connsiteX326" fmla="*/ 2262407 w 2427951"/>
                              <a:gd name="connsiteY326" fmla="*/ 187685 h 359896"/>
                              <a:gd name="connsiteX327" fmla="*/ 2262407 w 2427951"/>
                              <a:gd name="connsiteY327" fmla="*/ 187685 h 359896"/>
                              <a:gd name="connsiteX328" fmla="*/ 1624138 w 2427951"/>
                              <a:gd name="connsiteY328" fmla="*/ 52620 h 359896"/>
                              <a:gd name="connsiteX329" fmla="*/ 1638615 w 2427951"/>
                              <a:gd name="connsiteY329" fmla="*/ 54049 h 359896"/>
                              <a:gd name="connsiteX330" fmla="*/ 1624138 w 2427951"/>
                              <a:gd name="connsiteY330" fmla="*/ 52620 h 359896"/>
                              <a:gd name="connsiteX331" fmla="*/ 2108960 w 2427951"/>
                              <a:gd name="connsiteY331" fmla="*/ 107008 h 359896"/>
                              <a:gd name="connsiteX332" fmla="*/ 2098197 w 2427951"/>
                              <a:gd name="connsiteY332" fmla="*/ 105103 h 359896"/>
                              <a:gd name="connsiteX333" fmla="*/ 2094577 w 2427951"/>
                              <a:gd name="connsiteY333" fmla="*/ 104627 h 359896"/>
                              <a:gd name="connsiteX334" fmla="*/ 2079718 w 2427951"/>
                              <a:gd name="connsiteY334" fmla="*/ 101484 h 359896"/>
                              <a:gd name="connsiteX335" fmla="*/ 2056858 w 2427951"/>
                              <a:gd name="connsiteY335" fmla="*/ 97864 h 359896"/>
                              <a:gd name="connsiteX336" fmla="*/ 2044381 w 2427951"/>
                              <a:gd name="connsiteY336" fmla="*/ 94626 h 359896"/>
                              <a:gd name="connsiteX337" fmla="*/ 2112675 w 2427951"/>
                              <a:gd name="connsiteY337" fmla="*/ 105675 h 359896"/>
                              <a:gd name="connsiteX338" fmla="*/ 2108769 w 2427951"/>
                              <a:gd name="connsiteY338" fmla="*/ 107008 h 359896"/>
                              <a:gd name="connsiteX339" fmla="*/ 2108865 w 2427951"/>
                              <a:gd name="connsiteY339" fmla="*/ 107008 h 359896"/>
                              <a:gd name="connsiteX340" fmla="*/ 2217259 w 2427951"/>
                              <a:gd name="connsiteY340" fmla="*/ 134345 h 359896"/>
                              <a:gd name="connsiteX341" fmla="*/ 2214782 w 2427951"/>
                              <a:gd name="connsiteY341" fmla="*/ 133583 h 359896"/>
                              <a:gd name="connsiteX342" fmla="*/ 2194685 w 2427951"/>
                              <a:gd name="connsiteY342" fmla="*/ 129392 h 359896"/>
                              <a:gd name="connsiteX343" fmla="*/ 2198209 w 2427951"/>
                              <a:gd name="connsiteY343" fmla="*/ 126630 h 359896"/>
                              <a:gd name="connsiteX344" fmla="*/ 2228975 w 2427951"/>
                              <a:gd name="connsiteY344" fmla="*/ 136250 h 359896"/>
                              <a:gd name="connsiteX345" fmla="*/ 2218593 w 2427951"/>
                              <a:gd name="connsiteY345" fmla="*/ 133392 h 359896"/>
                              <a:gd name="connsiteX346" fmla="*/ 2217069 w 2427951"/>
                              <a:gd name="connsiteY346" fmla="*/ 134345 h 359896"/>
                              <a:gd name="connsiteX347" fmla="*/ 2217164 w 2427951"/>
                              <a:gd name="connsiteY347" fmla="*/ 134345 h 359896"/>
                              <a:gd name="connsiteX348" fmla="*/ 2012853 w 2427951"/>
                              <a:gd name="connsiteY348" fmla="*/ 309033 h 359896"/>
                              <a:gd name="connsiteX349" fmla="*/ 1971705 w 2427951"/>
                              <a:gd name="connsiteY349" fmla="*/ 314272 h 359896"/>
                              <a:gd name="connsiteX350" fmla="*/ 1976753 w 2427951"/>
                              <a:gd name="connsiteY350" fmla="*/ 313129 h 359896"/>
                              <a:gd name="connsiteX351" fmla="*/ 2008852 w 2427951"/>
                              <a:gd name="connsiteY351" fmla="*/ 309224 h 359896"/>
                              <a:gd name="connsiteX352" fmla="*/ 2024568 w 2427951"/>
                              <a:gd name="connsiteY352" fmla="*/ 307224 h 359896"/>
                              <a:gd name="connsiteX353" fmla="*/ 2040951 w 2427951"/>
                              <a:gd name="connsiteY353" fmla="*/ 306176 h 359896"/>
                              <a:gd name="connsiteX354" fmla="*/ 2012948 w 2427951"/>
                              <a:gd name="connsiteY354" fmla="*/ 309129 h 359896"/>
                              <a:gd name="connsiteX355" fmla="*/ 2012853 w 2427951"/>
                              <a:gd name="connsiteY355" fmla="*/ 309129 h 359896"/>
                              <a:gd name="connsiteX356" fmla="*/ 1920556 w 2427951"/>
                              <a:gd name="connsiteY356" fmla="*/ 321321 h 359896"/>
                              <a:gd name="connsiteX357" fmla="*/ 1907601 w 2427951"/>
                              <a:gd name="connsiteY357" fmla="*/ 321987 h 359896"/>
                              <a:gd name="connsiteX358" fmla="*/ 1920556 w 2427951"/>
                              <a:gd name="connsiteY358" fmla="*/ 321321 h 359896"/>
                              <a:gd name="connsiteX359" fmla="*/ 1893219 w 2427951"/>
                              <a:gd name="connsiteY359" fmla="*/ 324178 h 359896"/>
                              <a:gd name="connsiteX360" fmla="*/ 1891409 w 2427951"/>
                              <a:gd name="connsiteY360" fmla="*/ 323702 h 359896"/>
                              <a:gd name="connsiteX361" fmla="*/ 1893219 w 2427951"/>
                              <a:gd name="connsiteY361" fmla="*/ 324178 h 359896"/>
                              <a:gd name="connsiteX362" fmla="*/ 1676906 w 2427951"/>
                              <a:gd name="connsiteY362" fmla="*/ 342752 h 359896"/>
                              <a:gd name="connsiteX363" fmla="*/ 1706719 w 2427951"/>
                              <a:gd name="connsiteY363" fmla="*/ 340752 h 359896"/>
                              <a:gd name="connsiteX364" fmla="*/ 1676906 w 2427951"/>
                              <a:gd name="connsiteY364" fmla="*/ 342752 h 359896"/>
                              <a:gd name="connsiteX365" fmla="*/ 1675287 w 2427951"/>
                              <a:gd name="connsiteY365" fmla="*/ 347038 h 359896"/>
                              <a:gd name="connsiteX366" fmla="*/ 1697004 w 2427951"/>
                              <a:gd name="connsiteY366" fmla="*/ 345895 h 359896"/>
                              <a:gd name="connsiteX367" fmla="*/ 1675287 w 2427951"/>
                              <a:gd name="connsiteY367" fmla="*/ 347038 h 359896"/>
                              <a:gd name="connsiteX368" fmla="*/ 2424142 w 2427951"/>
                              <a:gd name="connsiteY368" fmla="*/ 181494 h 359896"/>
                              <a:gd name="connsiteX369" fmla="*/ 2422142 w 2427951"/>
                              <a:gd name="connsiteY369" fmla="*/ 186351 h 359896"/>
                              <a:gd name="connsiteX370" fmla="*/ 2418808 w 2427951"/>
                              <a:gd name="connsiteY370" fmla="*/ 180636 h 359896"/>
                              <a:gd name="connsiteX371" fmla="*/ 2411759 w 2427951"/>
                              <a:gd name="connsiteY371" fmla="*/ 176731 h 359896"/>
                              <a:gd name="connsiteX372" fmla="*/ 2411665 w 2427951"/>
                              <a:gd name="connsiteY372" fmla="*/ 176541 h 359896"/>
                              <a:gd name="connsiteX373" fmla="*/ 2411665 w 2427951"/>
                              <a:gd name="connsiteY373" fmla="*/ 175969 h 359896"/>
                              <a:gd name="connsiteX374" fmla="*/ 2413569 w 2427951"/>
                              <a:gd name="connsiteY374" fmla="*/ 171873 h 359896"/>
                              <a:gd name="connsiteX375" fmla="*/ 2415760 w 2427951"/>
                              <a:gd name="connsiteY375" fmla="*/ 168540 h 359896"/>
                              <a:gd name="connsiteX376" fmla="*/ 2406331 w 2427951"/>
                              <a:gd name="connsiteY376" fmla="*/ 159491 h 359896"/>
                              <a:gd name="connsiteX377" fmla="*/ 2408712 w 2427951"/>
                              <a:gd name="connsiteY377" fmla="*/ 156729 h 359896"/>
                              <a:gd name="connsiteX378" fmla="*/ 2401187 w 2427951"/>
                              <a:gd name="connsiteY378" fmla="*/ 148442 h 359896"/>
                              <a:gd name="connsiteX379" fmla="*/ 2399472 w 2427951"/>
                              <a:gd name="connsiteY379" fmla="*/ 145299 h 359896"/>
                              <a:gd name="connsiteX380" fmla="*/ 2387566 w 2427951"/>
                              <a:gd name="connsiteY380" fmla="*/ 137298 h 359896"/>
                              <a:gd name="connsiteX381" fmla="*/ 2380803 w 2427951"/>
                              <a:gd name="connsiteY381" fmla="*/ 131011 h 359896"/>
                              <a:gd name="connsiteX382" fmla="*/ 2311747 w 2427951"/>
                              <a:gd name="connsiteY382" fmla="*/ 102150 h 359896"/>
                              <a:gd name="connsiteX383" fmla="*/ 2254216 w 2427951"/>
                              <a:gd name="connsiteY383" fmla="*/ 85767 h 359896"/>
                              <a:gd name="connsiteX384" fmla="*/ 2215164 w 2427951"/>
                              <a:gd name="connsiteY384" fmla="*/ 78147 h 359896"/>
                              <a:gd name="connsiteX385" fmla="*/ 2184874 w 2427951"/>
                              <a:gd name="connsiteY385" fmla="*/ 71766 h 359896"/>
                              <a:gd name="connsiteX386" fmla="*/ 2184588 w 2427951"/>
                              <a:gd name="connsiteY386" fmla="*/ 70337 h 359896"/>
                              <a:gd name="connsiteX387" fmla="*/ 2164491 w 2427951"/>
                              <a:gd name="connsiteY387" fmla="*/ 66813 h 359896"/>
                              <a:gd name="connsiteX388" fmla="*/ 2148203 w 2427951"/>
                              <a:gd name="connsiteY388" fmla="*/ 64431 h 359896"/>
                              <a:gd name="connsiteX389" fmla="*/ 2107055 w 2427951"/>
                              <a:gd name="connsiteY389" fmla="*/ 56526 h 359896"/>
                              <a:gd name="connsiteX390" fmla="*/ 2042856 w 2427951"/>
                              <a:gd name="connsiteY390" fmla="*/ 47191 h 359896"/>
                              <a:gd name="connsiteX391" fmla="*/ 2038856 w 2427951"/>
                              <a:gd name="connsiteY391" fmla="*/ 47191 h 359896"/>
                              <a:gd name="connsiteX392" fmla="*/ 2023616 w 2427951"/>
                              <a:gd name="connsiteY392" fmla="*/ 44905 h 359896"/>
                              <a:gd name="connsiteX393" fmla="*/ 2008090 w 2427951"/>
                              <a:gd name="connsiteY393" fmla="*/ 42619 h 359896"/>
                              <a:gd name="connsiteX394" fmla="*/ 1945225 w 2427951"/>
                              <a:gd name="connsiteY394" fmla="*/ 35285 h 359896"/>
                              <a:gd name="connsiteX395" fmla="*/ 1885884 w 2427951"/>
                              <a:gd name="connsiteY395" fmla="*/ 29094 h 359896"/>
                              <a:gd name="connsiteX396" fmla="*/ 1859024 w 2427951"/>
                              <a:gd name="connsiteY396" fmla="*/ 26903 h 359896"/>
                              <a:gd name="connsiteX397" fmla="*/ 1834640 w 2427951"/>
                              <a:gd name="connsiteY397" fmla="*/ 24426 h 359896"/>
                              <a:gd name="connsiteX398" fmla="*/ 1585752 w 2427951"/>
                              <a:gd name="connsiteY398" fmla="*/ 8424 h 359896"/>
                              <a:gd name="connsiteX399" fmla="*/ 1595563 w 2427951"/>
                              <a:gd name="connsiteY399" fmla="*/ 9377 h 359896"/>
                              <a:gd name="connsiteX400" fmla="*/ 1538698 w 2427951"/>
                              <a:gd name="connsiteY400" fmla="*/ 6996 h 359896"/>
                              <a:gd name="connsiteX401" fmla="*/ 1552319 w 2427951"/>
                              <a:gd name="connsiteY401" fmla="*/ 6805 h 359896"/>
                              <a:gd name="connsiteX402" fmla="*/ 1474404 w 2427951"/>
                              <a:gd name="connsiteY402" fmla="*/ 3948 h 359896"/>
                              <a:gd name="connsiteX403" fmla="*/ 1441067 w 2427951"/>
                              <a:gd name="connsiteY403" fmla="*/ 2900 h 359896"/>
                              <a:gd name="connsiteX404" fmla="*/ 1422493 w 2427951"/>
                              <a:gd name="connsiteY404" fmla="*/ 2519 h 359896"/>
                              <a:gd name="connsiteX405" fmla="*/ 1384393 w 2427951"/>
                              <a:gd name="connsiteY405" fmla="*/ 1852 h 359896"/>
                              <a:gd name="connsiteX406" fmla="*/ 1337339 w 2427951"/>
                              <a:gd name="connsiteY406" fmla="*/ 995 h 359896"/>
                              <a:gd name="connsiteX407" fmla="*/ 1329815 w 2427951"/>
                              <a:gd name="connsiteY407" fmla="*/ 804 h 359896"/>
                              <a:gd name="connsiteX408" fmla="*/ 1308860 w 2427951"/>
                              <a:gd name="connsiteY408" fmla="*/ 423 h 359896"/>
                              <a:gd name="connsiteX409" fmla="*/ 1289143 w 2427951"/>
                              <a:gd name="connsiteY409" fmla="*/ 233 h 359896"/>
                              <a:gd name="connsiteX410" fmla="*/ 1263902 w 2427951"/>
                              <a:gd name="connsiteY410" fmla="*/ 233 h 359896"/>
                              <a:gd name="connsiteX411" fmla="*/ 1258473 w 2427951"/>
                              <a:gd name="connsiteY411" fmla="*/ 233 h 359896"/>
                              <a:gd name="connsiteX412" fmla="*/ 1237613 w 2427951"/>
                              <a:gd name="connsiteY412" fmla="*/ 42 h 359896"/>
                              <a:gd name="connsiteX413" fmla="*/ 1198084 w 2427951"/>
                              <a:gd name="connsiteY413" fmla="*/ 42 h 359896"/>
                              <a:gd name="connsiteX414" fmla="*/ 1178367 w 2427951"/>
                              <a:gd name="connsiteY414" fmla="*/ 42 h 359896"/>
                              <a:gd name="connsiteX415" fmla="*/ 1157507 w 2427951"/>
                              <a:gd name="connsiteY415" fmla="*/ 42 h 359896"/>
                              <a:gd name="connsiteX416" fmla="*/ 927098 w 2427951"/>
                              <a:gd name="connsiteY416" fmla="*/ 5472 h 359896"/>
                              <a:gd name="connsiteX417" fmla="*/ 915858 w 2427951"/>
                              <a:gd name="connsiteY417" fmla="*/ 6043 h 359896"/>
                              <a:gd name="connsiteX418" fmla="*/ 892427 w 2427951"/>
                              <a:gd name="connsiteY418" fmla="*/ 7662 h 359896"/>
                              <a:gd name="connsiteX419" fmla="*/ 880806 w 2427951"/>
                              <a:gd name="connsiteY419" fmla="*/ 7662 h 359896"/>
                              <a:gd name="connsiteX420" fmla="*/ 843659 w 2427951"/>
                              <a:gd name="connsiteY420" fmla="*/ 9377 h 359896"/>
                              <a:gd name="connsiteX421" fmla="*/ 823656 w 2427951"/>
                              <a:gd name="connsiteY421" fmla="*/ 11377 h 359896"/>
                              <a:gd name="connsiteX422" fmla="*/ 790700 w 2427951"/>
                              <a:gd name="connsiteY422" fmla="*/ 12901 h 359896"/>
                              <a:gd name="connsiteX423" fmla="*/ 760315 w 2427951"/>
                              <a:gd name="connsiteY423" fmla="*/ 15187 h 359896"/>
                              <a:gd name="connsiteX424" fmla="*/ 771174 w 2427951"/>
                              <a:gd name="connsiteY424" fmla="*/ 15568 h 359896"/>
                              <a:gd name="connsiteX425" fmla="*/ 745837 w 2427951"/>
                              <a:gd name="connsiteY425" fmla="*/ 16902 h 359896"/>
                              <a:gd name="connsiteX426" fmla="*/ 732216 w 2427951"/>
                              <a:gd name="connsiteY426" fmla="*/ 17187 h 359896"/>
                              <a:gd name="connsiteX427" fmla="*/ 688782 w 2427951"/>
                              <a:gd name="connsiteY427" fmla="*/ 20521 h 359896"/>
                              <a:gd name="connsiteX428" fmla="*/ 680115 w 2427951"/>
                              <a:gd name="connsiteY428" fmla="*/ 21474 h 359896"/>
                              <a:gd name="connsiteX429" fmla="*/ 649158 w 2427951"/>
                              <a:gd name="connsiteY429" fmla="*/ 24141 h 359896"/>
                              <a:gd name="connsiteX430" fmla="*/ 609344 w 2427951"/>
                              <a:gd name="connsiteY430" fmla="*/ 27951 h 359896"/>
                              <a:gd name="connsiteX431" fmla="*/ 599914 w 2427951"/>
                              <a:gd name="connsiteY431" fmla="*/ 28903 h 359896"/>
                              <a:gd name="connsiteX432" fmla="*/ 580293 w 2427951"/>
                              <a:gd name="connsiteY432" fmla="*/ 31475 h 359896"/>
                              <a:gd name="connsiteX433" fmla="*/ 559338 w 2427951"/>
                              <a:gd name="connsiteY433" fmla="*/ 33570 h 359896"/>
                              <a:gd name="connsiteX434" fmla="*/ 552099 w 2427951"/>
                              <a:gd name="connsiteY434" fmla="*/ 35190 h 359896"/>
                              <a:gd name="connsiteX435" fmla="*/ 524667 w 2427951"/>
                              <a:gd name="connsiteY435" fmla="*/ 40047 h 359896"/>
                              <a:gd name="connsiteX436" fmla="*/ 508474 w 2427951"/>
                              <a:gd name="connsiteY436" fmla="*/ 42810 h 359896"/>
                              <a:gd name="connsiteX437" fmla="*/ 513808 w 2427951"/>
                              <a:gd name="connsiteY437" fmla="*/ 42810 h 359896"/>
                              <a:gd name="connsiteX438" fmla="*/ 489329 w 2427951"/>
                              <a:gd name="connsiteY438" fmla="*/ 46143 h 359896"/>
                              <a:gd name="connsiteX439" fmla="*/ 482661 w 2427951"/>
                              <a:gd name="connsiteY439" fmla="*/ 47286 h 359896"/>
                              <a:gd name="connsiteX440" fmla="*/ 485328 w 2427951"/>
                              <a:gd name="connsiteY440" fmla="*/ 47286 h 359896"/>
                              <a:gd name="connsiteX441" fmla="*/ 475518 w 2427951"/>
                              <a:gd name="connsiteY441" fmla="*/ 49001 h 359896"/>
                              <a:gd name="connsiteX442" fmla="*/ 463611 w 2427951"/>
                              <a:gd name="connsiteY442" fmla="*/ 51763 h 359896"/>
                              <a:gd name="connsiteX443" fmla="*/ 474279 w 2427951"/>
                              <a:gd name="connsiteY443" fmla="*/ 51573 h 359896"/>
                              <a:gd name="connsiteX444" fmla="*/ 466374 w 2427951"/>
                              <a:gd name="connsiteY444" fmla="*/ 53287 h 359896"/>
                              <a:gd name="connsiteX445" fmla="*/ 449800 w 2427951"/>
                              <a:gd name="connsiteY445" fmla="*/ 56240 h 359896"/>
                              <a:gd name="connsiteX446" fmla="*/ 440656 w 2427951"/>
                              <a:gd name="connsiteY446" fmla="*/ 58526 h 359896"/>
                              <a:gd name="connsiteX447" fmla="*/ 437799 w 2427951"/>
                              <a:gd name="connsiteY447" fmla="*/ 59097 h 359896"/>
                              <a:gd name="connsiteX448" fmla="*/ 440180 w 2427951"/>
                              <a:gd name="connsiteY448" fmla="*/ 59574 h 359896"/>
                              <a:gd name="connsiteX449" fmla="*/ 442561 w 2427951"/>
                              <a:gd name="connsiteY449" fmla="*/ 60050 h 359896"/>
                              <a:gd name="connsiteX450" fmla="*/ 442371 w 2427951"/>
                              <a:gd name="connsiteY450" fmla="*/ 60526 h 359896"/>
                              <a:gd name="connsiteX451" fmla="*/ 444752 w 2427951"/>
                              <a:gd name="connsiteY451" fmla="*/ 60717 h 359896"/>
                              <a:gd name="connsiteX452" fmla="*/ 436084 w 2427951"/>
                              <a:gd name="connsiteY452" fmla="*/ 61955 h 359896"/>
                              <a:gd name="connsiteX453" fmla="*/ 429607 w 2427951"/>
                              <a:gd name="connsiteY453" fmla="*/ 62622 h 359896"/>
                              <a:gd name="connsiteX454" fmla="*/ 404747 w 2427951"/>
                              <a:gd name="connsiteY454" fmla="*/ 65765 h 359896"/>
                              <a:gd name="connsiteX455" fmla="*/ 390078 w 2427951"/>
                              <a:gd name="connsiteY455" fmla="*/ 67765 h 359896"/>
                              <a:gd name="connsiteX456" fmla="*/ 368076 w 2427951"/>
                              <a:gd name="connsiteY456" fmla="*/ 70527 h 359896"/>
                              <a:gd name="connsiteX457" fmla="*/ 349787 w 2427951"/>
                              <a:gd name="connsiteY457" fmla="*/ 72718 h 359896"/>
                              <a:gd name="connsiteX458" fmla="*/ 311211 w 2427951"/>
                              <a:gd name="connsiteY458" fmla="*/ 80052 h 359896"/>
                              <a:gd name="connsiteX459" fmla="*/ 295686 w 2427951"/>
                              <a:gd name="connsiteY459" fmla="*/ 81767 h 359896"/>
                              <a:gd name="connsiteX460" fmla="*/ 259491 w 2427951"/>
                              <a:gd name="connsiteY460" fmla="*/ 88434 h 359896"/>
                              <a:gd name="connsiteX461" fmla="*/ 244822 w 2427951"/>
                              <a:gd name="connsiteY461" fmla="*/ 90816 h 359896"/>
                              <a:gd name="connsiteX462" fmla="*/ 213199 w 2427951"/>
                              <a:gd name="connsiteY462" fmla="*/ 97674 h 359896"/>
                              <a:gd name="connsiteX463" fmla="*/ 186624 w 2427951"/>
                              <a:gd name="connsiteY463" fmla="*/ 102817 h 359896"/>
                              <a:gd name="connsiteX464" fmla="*/ 177385 w 2427951"/>
                              <a:gd name="connsiteY464" fmla="*/ 105103 h 359896"/>
                              <a:gd name="connsiteX465" fmla="*/ 177195 w 2427951"/>
                              <a:gd name="connsiteY465" fmla="*/ 104246 h 359896"/>
                              <a:gd name="connsiteX466" fmla="*/ 169003 w 2427951"/>
                              <a:gd name="connsiteY466" fmla="*/ 105579 h 359896"/>
                              <a:gd name="connsiteX467" fmla="*/ 184815 w 2427951"/>
                              <a:gd name="connsiteY467" fmla="*/ 100531 h 359896"/>
                              <a:gd name="connsiteX468" fmla="*/ 199388 w 2427951"/>
                              <a:gd name="connsiteY468" fmla="*/ 95769 h 359896"/>
                              <a:gd name="connsiteX469" fmla="*/ 184053 w 2427951"/>
                              <a:gd name="connsiteY469" fmla="*/ 99388 h 359896"/>
                              <a:gd name="connsiteX470" fmla="*/ 176718 w 2427951"/>
                              <a:gd name="connsiteY470" fmla="*/ 100626 h 359896"/>
                              <a:gd name="connsiteX471" fmla="*/ 165765 w 2427951"/>
                              <a:gd name="connsiteY471" fmla="*/ 104055 h 359896"/>
                              <a:gd name="connsiteX472" fmla="*/ 157573 w 2427951"/>
                              <a:gd name="connsiteY472" fmla="*/ 104817 h 359896"/>
                              <a:gd name="connsiteX473" fmla="*/ 162621 w 2427951"/>
                              <a:gd name="connsiteY473" fmla="*/ 101865 h 359896"/>
                              <a:gd name="connsiteX474" fmla="*/ 143762 w 2427951"/>
                              <a:gd name="connsiteY474" fmla="*/ 106056 h 359896"/>
                              <a:gd name="connsiteX475" fmla="*/ 148715 w 2427951"/>
                              <a:gd name="connsiteY475" fmla="*/ 102436 h 359896"/>
                              <a:gd name="connsiteX476" fmla="*/ 144143 w 2427951"/>
                              <a:gd name="connsiteY476" fmla="*/ 102246 h 359896"/>
                              <a:gd name="connsiteX477" fmla="*/ 143286 w 2427951"/>
                              <a:gd name="connsiteY477" fmla="*/ 101103 h 359896"/>
                              <a:gd name="connsiteX478" fmla="*/ 133856 w 2427951"/>
                              <a:gd name="connsiteY478" fmla="*/ 102627 h 359896"/>
                              <a:gd name="connsiteX479" fmla="*/ 140523 w 2427951"/>
                              <a:gd name="connsiteY479" fmla="*/ 98912 h 359896"/>
                              <a:gd name="connsiteX480" fmla="*/ 145762 w 2427951"/>
                              <a:gd name="connsiteY480" fmla="*/ 97197 h 359896"/>
                              <a:gd name="connsiteX481" fmla="*/ 153096 w 2427951"/>
                              <a:gd name="connsiteY481" fmla="*/ 94149 h 359896"/>
                              <a:gd name="connsiteX482" fmla="*/ 180814 w 2427951"/>
                              <a:gd name="connsiteY482" fmla="*/ 90816 h 359896"/>
                              <a:gd name="connsiteX483" fmla="*/ 192911 w 2427951"/>
                              <a:gd name="connsiteY483" fmla="*/ 88720 h 359896"/>
                              <a:gd name="connsiteX484" fmla="*/ 178719 w 2427951"/>
                              <a:gd name="connsiteY484" fmla="*/ 92149 h 359896"/>
                              <a:gd name="connsiteX485" fmla="*/ 175099 w 2427951"/>
                              <a:gd name="connsiteY485" fmla="*/ 94245 h 359896"/>
                              <a:gd name="connsiteX486" fmla="*/ 166622 w 2427951"/>
                              <a:gd name="connsiteY486" fmla="*/ 97388 h 359896"/>
                              <a:gd name="connsiteX487" fmla="*/ 174718 w 2427951"/>
                              <a:gd name="connsiteY487" fmla="*/ 97388 h 359896"/>
                              <a:gd name="connsiteX488" fmla="*/ 165479 w 2427951"/>
                              <a:gd name="connsiteY488" fmla="*/ 100531 h 359896"/>
                              <a:gd name="connsiteX489" fmla="*/ 178242 w 2427951"/>
                              <a:gd name="connsiteY489" fmla="*/ 97007 h 359896"/>
                              <a:gd name="connsiteX490" fmla="*/ 192435 w 2427951"/>
                              <a:gd name="connsiteY490" fmla="*/ 94149 h 359896"/>
                              <a:gd name="connsiteX491" fmla="*/ 202245 w 2427951"/>
                              <a:gd name="connsiteY491" fmla="*/ 91673 h 359896"/>
                              <a:gd name="connsiteX492" fmla="*/ 207103 w 2427951"/>
                              <a:gd name="connsiteY492" fmla="*/ 91292 h 359896"/>
                              <a:gd name="connsiteX493" fmla="*/ 196626 w 2427951"/>
                              <a:gd name="connsiteY493" fmla="*/ 95007 h 359896"/>
                              <a:gd name="connsiteX494" fmla="*/ 214342 w 2427951"/>
                              <a:gd name="connsiteY494" fmla="*/ 92530 h 359896"/>
                              <a:gd name="connsiteX495" fmla="*/ 228439 w 2427951"/>
                              <a:gd name="connsiteY495" fmla="*/ 89196 h 359896"/>
                              <a:gd name="connsiteX496" fmla="*/ 219104 w 2427951"/>
                              <a:gd name="connsiteY496" fmla="*/ 93864 h 359896"/>
                              <a:gd name="connsiteX497" fmla="*/ 237678 w 2427951"/>
                              <a:gd name="connsiteY497" fmla="*/ 89101 h 359896"/>
                              <a:gd name="connsiteX498" fmla="*/ 249299 w 2427951"/>
                              <a:gd name="connsiteY498" fmla="*/ 85482 h 359896"/>
                              <a:gd name="connsiteX499" fmla="*/ 290256 w 2427951"/>
                              <a:gd name="connsiteY499" fmla="*/ 76433 h 359896"/>
                              <a:gd name="connsiteX500" fmla="*/ 300638 w 2427951"/>
                              <a:gd name="connsiteY500" fmla="*/ 73671 h 359896"/>
                              <a:gd name="connsiteX501" fmla="*/ 322832 w 2427951"/>
                              <a:gd name="connsiteY501" fmla="*/ 69956 h 359896"/>
                              <a:gd name="connsiteX502" fmla="*/ 308544 w 2427951"/>
                              <a:gd name="connsiteY502" fmla="*/ 70623 h 359896"/>
                              <a:gd name="connsiteX503" fmla="*/ 310926 w 2427951"/>
                              <a:gd name="connsiteY503" fmla="*/ 69384 h 359896"/>
                              <a:gd name="connsiteX504" fmla="*/ 313307 w 2427951"/>
                              <a:gd name="connsiteY504" fmla="*/ 68146 h 359896"/>
                              <a:gd name="connsiteX505" fmla="*/ 365504 w 2427951"/>
                              <a:gd name="connsiteY505" fmla="*/ 58526 h 359896"/>
                              <a:gd name="connsiteX506" fmla="*/ 395603 w 2427951"/>
                              <a:gd name="connsiteY506" fmla="*/ 53859 h 359896"/>
                              <a:gd name="connsiteX507" fmla="*/ 371314 w 2427951"/>
                              <a:gd name="connsiteY507" fmla="*/ 57288 h 359896"/>
                              <a:gd name="connsiteX508" fmla="*/ 365885 w 2427951"/>
                              <a:gd name="connsiteY508" fmla="*/ 57954 h 359896"/>
                              <a:gd name="connsiteX509" fmla="*/ 352074 w 2427951"/>
                              <a:gd name="connsiteY509" fmla="*/ 60050 h 359896"/>
                              <a:gd name="connsiteX510" fmla="*/ 339882 w 2427951"/>
                              <a:gd name="connsiteY510" fmla="*/ 61574 h 359896"/>
                              <a:gd name="connsiteX511" fmla="*/ 322451 w 2427951"/>
                              <a:gd name="connsiteY511" fmla="*/ 64431 h 359896"/>
                              <a:gd name="connsiteX512" fmla="*/ 309402 w 2427951"/>
                              <a:gd name="connsiteY512" fmla="*/ 66622 h 359896"/>
                              <a:gd name="connsiteX513" fmla="*/ 304258 w 2427951"/>
                              <a:gd name="connsiteY513" fmla="*/ 67384 h 359896"/>
                              <a:gd name="connsiteX514" fmla="*/ 286732 w 2427951"/>
                              <a:gd name="connsiteY514" fmla="*/ 71004 h 359896"/>
                              <a:gd name="connsiteX515" fmla="*/ 269587 w 2427951"/>
                              <a:gd name="connsiteY515" fmla="*/ 74147 h 359896"/>
                              <a:gd name="connsiteX516" fmla="*/ 267301 w 2427951"/>
                              <a:gd name="connsiteY516" fmla="*/ 74814 h 359896"/>
                              <a:gd name="connsiteX517" fmla="*/ 256252 w 2427951"/>
                              <a:gd name="connsiteY517" fmla="*/ 78243 h 359896"/>
                              <a:gd name="connsiteX518" fmla="*/ 244060 w 2427951"/>
                              <a:gd name="connsiteY518" fmla="*/ 81195 h 359896"/>
                              <a:gd name="connsiteX519" fmla="*/ 235297 w 2427951"/>
                              <a:gd name="connsiteY519" fmla="*/ 81767 h 359896"/>
                              <a:gd name="connsiteX520" fmla="*/ 230820 w 2427951"/>
                              <a:gd name="connsiteY520" fmla="*/ 82624 h 359896"/>
                              <a:gd name="connsiteX521" fmla="*/ 231582 w 2427951"/>
                              <a:gd name="connsiteY521" fmla="*/ 82053 h 359896"/>
                              <a:gd name="connsiteX522" fmla="*/ 223962 w 2427951"/>
                              <a:gd name="connsiteY522" fmla="*/ 82529 h 359896"/>
                              <a:gd name="connsiteX523" fmla="*/ 228058 w 2427951"/>
                              <a:gd name="connsiteY523" fmla="*/ 81100 h 359896"/>
                              <a:gd name="connsiteX524" fmla="*/ 227487 w 2427951"/>
                              <a:gd name="connsiteY524" fmla="*/ 80529 h 359896"/>
                              <a:gd name="connsiteX525" fmla="*/ 231678 w 2427951"/>
                              <a:gd name="connsiteY525" fmla="*/ 79100 h 359896"/>
                              <a:gd name="connsiteX526" fmla="*/ 235964 w 2427951"/>
                              <a:gd name="connsiteY526" fmla="*/ 77671 h 359896"/>
                              <a:gd name="connsiteX527" fmla="*/ 263301 w 2427951"/>
                              <a:gd name="connsiteY527" fmla="*/ 72147 h 359896"/>
                              <a:gd name="connsiteX528" fmla="*/ 266063 w 2427951"/>
                              <a:gd name="connsiteY528" fmla="*/ 72528 h 359896"/>
                              <a:gd name="connsiteX529" fmla="*/ 291209 w 2427951"/>
                              <a:gd name="connsiteY529" fmla="*/ 68527 h 359896"/>
                              <a:gd name="connsiteX530" fmla="*/ 333500 w 2427951"/>
                              <a:gd name="connsiteY530" fmla="*/ 60717 h 359896"/>
                              <a:gd name="connsiteX531" fmla="*/ 315974 w 2427951"/>
                              <a:gd name="connsiteY531" fmla="*/ 63003 h 359896"/>
                              <a:gd name="connsiteX532" fmla="*/ 313307 w 2427951"/>
                              <a:gd name="connsiteY532" fmla="*/ 63098 h 359896"/>
                              <a:gd name="connsiteX533" fmla="*/ 293495 w 2427951"/>
                              <a:gd name="connsiteY533" fmla="*/ 65574 h 359896"/>
                              <a:gd name="connsiteX534" fmla="*/ 300067 w 2427951"/>
                              <a:gd name="connsiteY534" fmla="*/ 63669 h 359896"/>
                              <a:gd name="connsiteX535" fmla="*/ 272445 w 2427951"/>
                              <a:gd name="connsiteY535" fmla="*/ 67194 h 359896"/>
                              <a:gd name="connsiteX536" fmla="*/ 245965 w 2427951"/>
                              <a:gd name="connsiteY536" fmla="*/ 71956 h 359896"/>
                              <a:gd name="connsiteX537" fmla="*/ 239964 w 2427951"/>
                              <a:gd name="connsiteY537" fmla="*/ 73385 h 359896"/>
                              <a:gd name="connsiteX538" fmla="*/ 228058 w 2427951"/>
                              <a:gd name="connsiteY538" fmla="*/ 75766 h 359896"/>
                              <a:gd name="connsiteX539" fmla="*/ 208722 w 2427951"/>
                              <a:gd name="connsiteY539" fmla="*/ 78624 h 359896"/>
                              <a:gd name="connsiteX540" fmla="*/ 182529 w 2427951"/>
                              <a:gd name="connsiteY540" fmla="*/ 85101 h 359896"/>
                              <a:gd name="connsiteX541" fmla="*/ 165669 w 2427951"/>
                              <a:gd name="connsiteY541" fmla="*/ 86910 h 359896"/>
                              <a:gd name="connsiteX542" fmla="*/ 132522 w 2427951"/>
                              <a:gd name="connsiteY542" fmla="*/ 96912 h 359896"/>
                              <a:gd name="connsiteX543" fmla="*/ 121187 w 2427951"/>
                              <a:gd name="connsiteY543" fmla="*/ 99769 h 359896"/>
                              <a:gd name="connsiteX544" fmla="*/ 107662 w 2427951"/>
                              <a:gd name="connsiteY544" fmla="*/ 104817 h 359896"/>
                              <a:gd name="connsiteX545" fmla="*/ 105471 w 2427951"/>
                              <a:gd name="connsiteY545" fmla="*/ 103103 h 359896"/>
                              <a:gd name="connsiteX546" fmla="*/ 85945 w 2427951"/>
                              <a:gd name="connsiteY546" fmla="*/ 109675 h 359896"/>
                              <a:gd name="connsiteX547" fmla="*/ 84135 w 2427951"/>
                              <a:gd name="connsiteY547" fmla="*/ 111866 h 359896"/>
                              <a:gd name="connsiteX548" fmla="*/ 69848 w 2427951"/>
                              <a:gd name="connsiteY548" fmla="*/ 116819 h 359896"/>
                              <a:gd name="connsiteX549" fmla="*/ 56037 w 2427951"/>
                              <a:gd name="connsiteY549" fmla="*/ 124058 h 359896"/>
                              <a:gd name="connsiteX550" fmla="*/ 60228 w 2427951"/>
                              <a:gd name="connsiteY550" fmla="*/ 124915 h 359896"/>
                              <a:gd name="connsiteX551" fmla="*/ 81754 w 2427951"/>
                              <a:gd name="connsiteY551" fmla="*/ 117486 h 359896"/>
                              <a:gd name="connsiteX552" fmla="*/ 80897 w 2427951"/>
                              <a:gd name="connsiteY552" fmla="*/ 121677 h 359896"/>
                              <a:gd name="connsiteX553" fmla="*/ 68705 w 2427951"/>
                              <a:gd name="connsiteY553" fmla="*/ 125296 h 359896"/>
                              <a:gd name="connsiteX554" fmla="*/ 44035 w 2427951"/>
                              <a:gd name="connsiteY554" fmla="*/ 129963 h 359896"/>
                              <a:gd name="connsiteX555" fmla="*/ 41654 w 2427951"/>
                              <a:gd name="connsiteY555" fmla="*/ 133964 h 359896"/>
                              <a:gd name="connsiteX556" fmla="*/ 39177 w 2427951"/>
                              <a:gd name="connsiteY556" fmla="*/ 136631 h 359896"/>
                              <a:gd name="connsiteX557" fmla="*/ 39939 w 2427951"/>
                              <a:gd name="connsiteY557" fmla="*/ 138822 h 359896"/>
                              <a:gd name="connsiteX558" fmla="*/ 36034 w 2427951"/>
                              <a:gd name="connsiteY558" fmla="*/ 138631 h 359896"/>
                              <a:gd name="connsiteX559" fmla="*/ 30414 w 2427951"/>
                              <a:gd name="connsiteY559" fmla="*/ 143394 h 359896"/>
                              <a:gd name="connsiteX560" fmla="*/ 36987 w 2427951"/>
                              <a:gd name="connsiteY560" fmla="*/ 142346 h 359896"/>
                              <a:gd name="connsiteX561" fmla="*/ 37463 w 2427951"/>
                              <a:gd name="connsiteY561" fmla="*/ 148728 h 359896"/>
                              <a:gd name="connsiteX562" fmla="*/ 44797 w 2427951"/>
                              <a:gd name="connsiteY562" fmla="*/ 147585 h 359896"/>
                              <a:gd name="connsiteX563" fmla="*/ 42320 w 2427951"/>
                              <a:gd name="connsiteY563" fmla="*/ 154633 h 359896"/>
                              <a:gd name="connsiteX564" fmla="*/ 30986 w 2427951"/>
                              <a:gd name="connsiteY564" fmla="*/ 154919 h 359896"/>
                              <a:gd name="connsiteX565" fmla="*/ 30129 w 2427951"/>
                              <a:gd name="connsiteY565" fmla="*/ 153395 h 359896"/>
                              <a:gd name="connsiteX566" fmla="*/ 30319 w 2427951"/>
                              <a:gd name="connsiteY566" fmla="*/ 149966 h 359896"/>
                              <a:gd name="connsiteX567" fmla="*/ 29462 w 2427951"/>
                              <a:gd name="connsiteY567" fmla="*/ 147680 h 359896"/>
                              <a:gd name="connsiteX568" fmla="*/ 24033 w 2427951"/>
                              <a:gd name="connsiteY568" fmla="*/ 145299 h 359896"/>
                              <a:gd name="connsiteX569" fmla="*/ 28319 w 2427951"/>
                              <a:gd name="connsiteY569" fmla="*/ 140631 h 359896"/>
                              <a:gd name="connsiteX570" fmla="*/ 22509 w 2427951"/>
                              <a:gd name="connsiteY570" fmla="*/ 140727 h 359896"/>
                              <a:gd name="connsiteX571" fmla="*/ 17555 w 2427951"/>
                              <a:gd name="connsiteY571" fmla="*/ 146346 h 359896"/>
                              <a:gd name="connsiteX572" fmla="*/ 20604 w 2427951"/>
                              <a:gd name="connsiteY572" fmla="*/ 146727 h 359896"/>
                              <a:gd name="connsiteX573" fmla="*/ 8697 w 2427951"/>
                              <a:gd name="connsiteY573" fmla="*/ 148728 h 359896"/>
                              <a:gd name="connsiteX574" fmla="*/ 2792 w 2427951"/>
                              <a:gd name="connsiteY574" fmla="*/ 157586 h 359896"/>
                              <a:gd name="connsiteX575" fmla="*/ 29 w 2427951"/>
                              <a:gd name="connsiteY575" fmla="*/ 163587 h 359896"/>
                              <a:gd name="connsiteX576" fmla="*/ 1458 w 2427951"/>
                              <a:gd name="connsiteY576" fmla="*/ 170064 h 359896"/>
                              <a:gd name="connsiteX577" fmla="*/ 7459 w 2427951"/>
                              <a:gd name="connsiteY577" fmla="*/ 171683 h 359896"/>
                              <a:gd name="connsiteX578" fmla="*/ 9459 w 2427951"/>
                              <a:gd name="connsiteY578" fmla="*/ 170254 h 359896"/>
                              <a:gd name="connsiteX579" fmla="*/ 10031 w 2427951"/>
                              <a:gd name="connsiteY579" fmla="*/ 169111 h 359896"/>
                              <a:gd name="connsiteX580" fmla="*/ 11745 w 2427951"/>
                              <a:gd name="connsiteY580" fmla="*/ 169683 h 359896"/>
                              <a:gd name="connsiteX581" fmla="*/ 13174 w 2427951"/>
                              <a:gd name="connsiteY581" fmla="*/ 168444 h 359896"/>
                              <a:gd name="connsiteX582" fmla="*/ 14888 w 2427951"/>
                              <a:gd name="connsiteY582" fmla="*/ 169016 h 359896"/>
                              <a:gd name="connsiteX583" fmla="*/ 17270 w 2427951"/>
                              <a:gd name="connsiteY583" fmla="*/ 174064 h 359896"/>
                              <a:gd name="connsiteX584" fmla="*/ 9364 w 2427951"/>
                              <a:gd name="connsiteY584" fmla="*/ 182541 h 359896"/>
                              <a:gd name="connsiteX585" fmla="*/ 7173 w 2427951"/>
                              <a:gd name="connsiteY585" fmla="*/ 181113 h 359896"/>
                              <a:gd name="connsiteX586" fmla="*/ 1554 w 2427951"/>
                              <a:gd name="connsiteY586" fmla="*/ 177112 h 359896"/>
                              <a:gd name="connsiteX587" fmla="*/ 2601 w 2427951"/>
                              <a:gd name="connsiteY587" fmla="*/ 179017 h 359896"/>
                              <a:gd name="connsiteX588" fmla="*/ 3078 w 2427951"/>
                              <a:gd name="connsiteY588" fmla="*/ 183303 h 359896"/>
                              <a:gd name="connsiteX589" fmla="*/ 6126 w 2427951"/>
                              <a:gd name="connsiteY589" fmla="*/ 185970 h 359896"/>
                              <a:gd name="connsiteX590" fmla="*/ 6316 w 2427951"/>
                              <a:gd name="connsiteY590" fmla="*/ 187113 h 359896"/>
                              <a:gd name="connsiteX591" fmla="*/ 4506 w 2427951"/>
                              <a:gd name="connsiteY591" fmla="*/ 193781 h 359896"/>
                              <a:gd name="connsiteX592" fmla="*/ 411 w 2427951"/>
                              <a:gd name="connsiteY592" fmla="*/ 195114 h 359896"/>
                              <a:gd name="connsiteX593" fmla="*/ 9078 w 2427951"/>
                              <a:gd name="connsiteY593" fmla="*/ 200639 h 359896"/>
                              <a:gd name="connsiteX594" fmla="*/ 9554 w 2427951"/>
                              <a:gd name="connsiteY594" fmla="*/ 202544 h 359896"/>
                              <a:gd name="connsiteX595" fmla="*/ 17365 w 2427951"/>
                              <a:gd name="connsiteY595" fmla="*/ 214069 h 359896"/>
                              <a:gd name="connsiteX596" fmla="*/ 28414 w 2427951"/>
                              <a:gd name="connsiteY596" fmla="*/ 224451 h 359896"/>
                              <a:gd name="connsiteX597" fmla="*/ 36510 w 2427951"/>
                              <a:gd name="connsiteY597" fmla="*/ 228738 h 359896"/>
                              <a:gd name="connsiteX598" fmla="*/ 41273 w 2427951"/>
                              <a:gd name="connsiteY598" fmla="*/ 233024 h 359896"/>
                              <a:gd name="connsiteX599" fmla="*/ 137094 w 2427951"/>
                              <a:gd name="connsiteY599" fmla="*/ 269409 h 359896"/>
                              <a:gd name="connsiteX600" fmla="*/ 134713 w 2427951"/>
                              <a:gd name="connsiteY600" fmla="*/ 267790 h 359896"/>
                              <a:gd name="connsiteX601" fmla="*/ 162907 w 2427951"/>
                              <a:gd name="connsiteY601" fmla="*/ 275220 h 359896"/>
                              <a:gd name="connsiteX602" fmla="*/ 152429 w 2427951"/>
                              <a:gd name="connsiteY602" fmla="*/ 273981 h 359896"/>
                              <a:gd name="connsiteX603" fmla="*/ 193292 w 2427951"/>
                              <a:gd name="connsiteY603" fmla="*/ 283792 h 359896"/>
                              <a:gd name="connsiteX604" fmla="*/ 211675 w 2427951"/>
                              <a:gd name="connsiteY604" fmla="*/ 287888 h 359896"/>
                              <a:gd name="connsiteX605" fmla="*/ 223010 w 2427951"/>
                              <a:gd name="connsiteY605" fmla="*/ 289983 h 359896"/>
                              <a:gd name="connsiteX606" fmla="*/ 246537 w 2427951"/>
                              <a:gd name="connsiteY606" fmla="*/ 294270 h 359896"/>
                              <a:gd name="connsiteX607" fmla="*/ 275397 w 2427951"/>
                              <a:gd name="connsiteY607" fmla="*/ 299604 h 359896"/>
                              <a:gd name="connsiteX608" fmla="*/ 279684 w 2427951"/>
                              <a:gd name="connsiteY608" fmla="*/ 300461 h 359896"/>
                              <a:gd name="connsiteX609" fmla="*/ 292733 w 2427951"/>
                              <a:gd name="connsiteY609" fmla="*/ 302747 h 359896"/>
                              <a:gd name="connsiteX610" fmla="*/ 305782 w 2427951"/>
                              <a:gd name="connsiteY610" fmla="*/ 304842 h 359896"/>
                              <a:gd name="connsiteX611" fmla="*/ 323499 w 2427951"/>
                              <a:gd name="connsiteY611" fmla="*/ 307414 h 359896"/>
                              <a:gd name="connsiteX612" fmla="*/ 327785 w 2427951"/>
                              <a:gd name="connsiteY612" fmla="*/ 307890 h 359896"/>
                              <a:gd name="connsiteX613" fmla="*/ 341691 w 2427951"/>
                              <a:gd name="connsiteY613" fmla="*/ 310081 h 359896"/>
                              <a:gd name="connsiteX614" fmla="*/ 369790 w 2427951"/>
                              <a:gd name="connsiteY614" fmla="*/ 313986 h 359896"/>
                              <a:gd name="connsiteX615" fmla="*/ 384268 w 2427951"/>
                              <a:gd name="connsiteY615" fmla="*/ 315891 h 359896"/>
                              <a:gd name="connsiteX616" fmla="*/ 399222 w 2427951"/>
                              <a:gd name="connsiteY616" fmla="*/ 317987 h 359896"/>
                              <a:gd name="connsiteX617" fmla="*/ 589246 w 2427951"/>
                              <a:gd name="connsiteY617" fmla="*/ 337323 h 359896"/>
                              <a:gd name="connsiteX618" fmla="*/ 600009 w 2427951"/>
                              <a:gd name="connsiteY618" fmla="*/ 338085 h 359896"/>
                              <a:gd name="connsiteX619" fmla="*/ 624774 w 2427951"/>
                              <a:gd name="connsiteY619" fmla="*/ 339228 h 359896"/>
                              <a:gd name="connsiteX620" fmla="*/ 633061 w 2427951"/>
                              <a:gd name="connsiteY620" fmla="*/ 340371 h 359896"/>
                              <a:gd name="connsiteX621" fmla="*/ 667923 w 2427951"/>
                              <a:gd name="connsiteY621" fmla="*/ 342942 h 359896"/>
                              <a:gd name="connsiteX622" fmla="*/ 691830 w 2427951"/>
                              <a:gd name="connsiteY622" fmla="*/ 343514 h 359896"/>
                              <a:gd name="connsiteX623" fmla="*/ 722882 w 2427951"/>
                              <a:gd name="connsiteY623" fmla="*/ 345705 h 359896"/>
                              <a:gd name="connsiteX624" fmla="*/ 755838 w 2427951"/>
                              <a:gd name="connsiteY624" fmla="*/ 347133 h 359896"/>
                              <a:gd name="connsiteX625" fmla="*/ 749838 w 2427951"/>
                              <a:gd name="connsiteY625" fmla="*/ 345800 h 359896"/>
                              <a:gd name="connsiteX626" fmla="*/ 774317 w 2427951"/>
                              <a:gd name="connsiteY626" fmla="*/ 347419 h 359896"/>
                              <a:gd name="connsiteX627" fmla="*/ 785366 w 2427951"/>
                              <a:gd name="connsiteY627" fmla="*/ 348562 h 359896"/>
                              <a:gd name="connsiteX628" fmla="*/ 832610 w 2427951"/>
                              <a:gd name="connsiteY628" fmla="*/ 350562 h 359896"/>
                              <a:gd name="connsiteX629" fmla="*/ 843278 w 2427951"/>
                              <a:gd name="connsiteY629" fmla="*/ 350753 h 359896"/>
                              <a:gd name="connsiteX630" fmla="*/ 878616 w 2427951"/>
                              <a:gd name="connsiteY630" fmla="*/ 351991 h 359896"/>
                              <a:gd name="connsiteX631" fmla="*/ 925765 w 2427951"/>
                              <a:gd name="connsiteY631" fmla="*/ 353325 h 359896"/>
                              <a:gd name="connsiteX632" fmla="*/ 937385 w 2427951"/>
                              <a:gd name="connsiteY632" fmla="*/ 353610 h 359896"/>
                              <a:gd name="connsiteX633" fmla="*/ 963865 w 2427951"/>
                              <a:gd name="connsiteY633" fmla="*/ 353801 h 359896"/>
                              <a:gd name="connsiteX634" fmla="*/ 989010 w 2427951"/>
                              <a:gd name="connsiteY634" fmla="*/ 354468 h 359896"/>
                              <a:gd name="connsiteX635" fmla="*/ 1001965 w 2427951"/>
                              <a:gd name="connsiteY635" fmla="*/ 354087 h 359896"/>
                              <a:gd name="connsiteX636" fmla="*/ 1045399 w 2427951"/>
                              <a:gd name="connsiteY636" fmla="*/ 353420 h 359896"/>
                              <a:gd name="connsiteX637" fmla="*/ 1070544 w 2427951"/>
                              <a:gd name="connsiteY637" fmla="*/ 353134 h 359896"/>
                              <a:gd name="connsiteX638" fmla="*/ 1066544 w 2427951"/>
                              <a:gd name="connsiteY638" fmla="*/ 352658 h 359896"/>
                              <a:gd name="connsiteX639" fmla="*/ 1100643 w 2427951"/>
                              <a:gd name="connsiteY639" fmla="*/ 352658 h 359896"/>
                              <a:gd name="connsiteX640" fmla="*/ 1110931 w 2427951"/>
                              <a:gd name="connsiteY640" fmla="*/ 352563 h 359896"/>
                              <a:gd name="connsiteX641" fmla="*/ 1108930 w 2427951"/>
                              <a:gd name="connsiteY641" fmla="*/ 352277 h 359896"/>
                              <a:gd name="connsiteX642" fmla="*/ 1124361 w 2427951"/>
                              <a:gd name="connsiteY642" fmla="*/ 352086 h 359896"/>
                              <a:gd name="connsiteX643" fmla="*/ 1146839 w 2427951"/>
                              <a:gd name="connsiteY643" fmla="*/ 351324 h 359896"/>
                              <a:gd name="connsiteX644" fmla="*/ 1138457 w 2427951"/>
                              <a:gd name="connsiteY644" fmla="*/ 350372 h 359896"/>
                              <a:gd name="connsiteX645" fmla="*/ 1152555 w 2427951"/>
                              <a:gd name="connsiteY645" fmla="*/ 349991 h 359896"/>
                              <a:gd name="connsiteX646" fmla="*/ 1178749 w 2427951"/>
                              <a:gd name="connsiteY646" fmla="*/ 349610 h 359896"/>
                              <a:gd name="connsiteX647" fmla="*/ 1196560 w 2427951"/>
                              <a:gd name="connsiteY647" fmla="*/ 348943 h 359896"/>
                              <a:gd name="connsiteX648" fmla="*/ 1201513 w 2427951"/>
                              <a:gd name="connsiteY648" fmla="*/ 348848 h 359896"/>
                              <a:gd name="connsiteX649" fmla="*/ 1202180 w 2427951"/>
                              <a:gd name="connsiteY649" fmla="*/ 348276 h 359896"/>
                              <a:gd name="connsiteX650" fmla="*/ 1202942 w 2427951"/>
                              <a:gd name="connsiteY650" fmla="*/ 347705 h 359896"/>
                              <a:gd name="connsiteX651" fmla="*/ 1205704 w 2427951"/>
                              <a:gd name="connsiteY651" fmla="*/ 347324 h 359896"/>
                              <a:gd name="connsiteX652" fmla="*/ 1184463 w 2427951"/>
                              <a:gd name="connsiteY652" fmla="*/ 344371 h 359896"/>
                              <a:gd name="connsiteX653" fmla="*/ 1175510 w 2427951"/>
                              <a:gd name="connsiteY653" fmla="*/ 343990 h 359896"/>
                              <a:gd name="connsiteX654" fmla="*/ 1167414 w 2427951"/>
                              <a:gd name="connsiteY654" fmla="*/ 343038 h 359896"/>
                              <a:gd name="connsiteX655" fmla="*/ 1159603 w 2427951"/>
                              <a:gd name="connsiteY655" fmla="*/ 342752 h 359896"/>
                              <a:gd name="connsiteX656" fmla="*/ 1114073 w 2427951"/>
                              <a:gd name="connsiteY656" fmla="*/ 341895 h 359896"/>
                              <a:gd name="connsiteX657" fmla="*/ 1110168 w 2427951"/>
                              <a:gd name="connsiteY657" fmla="*/ 341418 h 359896"/>
                              <a:gd name="connsiteX658" fmla="*/ 1077688 w 2427951"/>
                              <a:gd name="connsiteY658" fmla="*/ 340561 h 359896"/>
                              <a:gd name="connsiteX659" fmla="*/ 1078736 w 2427951"/>
                              <a:gd name="connsiteY659" fmla="*/ 340371 h 359896"/>
                              <a:gd name="connsiteX660" fmla="*/ 1089213 w 2427951"/>
                              <a:gd name="connsiteY660" fmla="*/ 340656 h 359896"/>
                              <a:gd name="connsiteX661" fmla="*/ 1130838 w 2427951"/>
                              <a:gd name="connsiteY661" fmla="*/ 341133 h 359896"/>
                              <a:gd name="connsiteX662" fmla="*/ 1180463 w 2427951"/>
                              <a:gd name="connsiteY662" fmla="*/ 341514 h 359896"/>
                              <a:gd name="connsiteX663" fmla="*/ 1172843 w 2427951"/>
                              <a:gd name="connsiteY663" fmla="*/ 342085 h 359896"/>
                              <a:gd name="connsiteX664" fmla="*/ 1219515 w 2427951"/>
                              <a:gd name="connsiteY664" fmla="*/ 342561 h 359896"/>
                              <a:gd name="connsiteX665" fmla="*/ 1277237 w 2427951"/>
                              <a:gd name="connsiteY665" fmla="*/ 342180 h 359896"/>
                              <a:gd name="connsiteX666" fmla="*/ 1343912 w 2427951"/>
                              <a:gd name="connsiteY666" fmla="*/ 341323 h 359896"/>
                              <a:gd name="connsiteX667" fmla="*/ 1353532 w 2427951"/>
                              <a:gd name="connsiteY667" fmla="*/ 340752 h 359896"/>
                              <a:gd name="connsiteX668" fmla="*/ 1355056 w 2427951"/>
                              <a:gd name="connsiteY668" fmla="*/ 340275 h 359896"/>
                              <a:gd name="connsiteX669" fmla="*/ 1450878 w 2427951"/>
                              <a:gd name="connsiteY669" fmla="*/ 338561 h 359896"/>
                              <a:gd name="connsiteX670" fmla="*/ 1483929 w 2427951"/>
                              <a:gd name="connsiteY670" fmla="*/ 337418 h 359896"/>
                              <a:gd name="connsiteX671" fmla="*/ 1503742 w 2427951"/>
                              <a:gd name="connsiteY671" fmla="*/ 337227 h 359896"/>
                              <a:gd name="connsiteX672" fmla="*/ 1540222 w 2427951"/>
                              <a:gd name="connsiteY672" fmla="*/ 335513 h 359896"/>
                              <a:gd name="connsiteX673" fmla="*/ 1553081 w 2427951"/>
                              <a:gd name="connsiteY673" fmla="*/ 334941 h 359896"/>
                              <a:gd name="connsiteX674" fmla="*/ 1574798 w 2427951"/>
                              <a:gd name="connsiteY674" fmla="*/ 333608 h 359896"/>
                              <a:gd name="connsiteX675" fmla="*/ 1584037 w 2427951"/>
                              <a:gd name="connsiteY675" fmla="*/ 333417 h 359896"/>
                              <a:gd name="connsiteX676" fmla="*/ 1596800 w 2427951"/>
                              <a:gd name="connsiteY676" fmla="*/ 332751 h 359896"/>
                              <a:gd name="connsiteX677" fmla="*/ 1636234 w 2427951"/>
                              <a:gd name="connsiteY677" fmla="*/ 330750 h 359896"/>
                              <a:gd name="connsiteX678" fmla="*/ 1649569 w 2427951"/>
                              <a:gd name="connsiteY678" fmla="*/ 330560 h 359896"/>
                              <a:gd name="connsiteX679" fmla="*/ 1731484 w 2427951"/>
                              <a:gd name="connsiteY679" fmla="*/ 325416 h 359896"/>
                              <a:gd name="connsiteX680" fmla="*/ 1749296 w 2427951"/>
                              <a:gd name="connsiteY680" fmla="*/ 324654 h 359896"/>
                              <a:gd name="connsiteX681" fmla="*/ 1776538 w 2427951"/>
                              <a:gd name="connsiteY681" fmla="*/ 322368 h 359896"/>
                              <a:gd name="connsiteX682" fmla="*/ 1800159 w 2427951"/>
                              <a:gd name="connsiteY682" fmla="*/ 320463 h 359896"/>
                              <a:gd name="connsiteX683" fmla="*/ 1816257 w 2427951"/>
                              <a:gd name="connsiteY683" fmla="*/ 318939 h 359896"/>
                              <a:gd name="connsiteX684" fmla="*/ 1842260 w 2427951"/>
                              <a:gd name="connsiteY684" fmla="*/ 316939 h 359896"/>
                              <a:gd name="connsiteX685" fmla="*/ 1845022 w 2427951"/>
                              <a:gd name="connsiteY685" fmla="*/ 315891 h 359896"/>
                              <a:gd name="connsiteX686" fmla="*/ 1901982 w 2427951"/>
                              <a:gd name="connsiteY686" fmla="*/ 309891 h 359896"/>
                              <a:gd name="connsiteX687" fmla="*/ 1902267 w 2427951"/>
                              <a:gd name="connsiteY687" fmla="*/ 307700 h 359896"/>
                              <a:gd name="connsiteX688" fmla="*/ 1938177 w 2427951"/>
                              <a:gd name="connsiteY688" fmla="*/ 304176 h 359896"/>
                              <a:gd name="connsiteX689" fmla="*/ 1948178 w 2427951"/>
                              <a:gd name="connsiteY689" fmla="*/ 302461 h 359896"/>
                              <a:gd name="connsiteX690" fmla="*/ 1970657 w 2427951"/>
                              <a:gd name="connsiteY690" fmla="*/ 300556 h 359896"/>
                              <a:gd name="connsiteX691" fmla="*/ 1963227 w 2427951"/>
                              <a:gd name="connsiteY691" fmla="*/ 301699 h 359896"/>
                              <a:gd name="connsiteX692" fmla="*/ 1958656 w 2427951"/>
                              <a:gd name="connsiteY692" fmla="*/ 302842 h 359896"/>
                              <a:gd name="connsiteX693" fmla="*/ 1929985 w 2427951"/>
                              <a:gd name="connsiteY693" fmla="*/ 306366 h 359896"/>
                              <a:gd name="connsiteX694" fmla="*/ 1949131 w 2427951"/>
                              <a:gd name="connsiteY694" fmla="*/ 305128 h 359896"/>
                              <a:gd name="connsiteX695" fmla="*/ 1951417 w 2427951"/>
                              <a:gd name="connsiteY695" fmla="*/ 306176 h 359896"/>
                              <a:gd name="connsiteX696" fmla="*/ 1971990 w 2427951"/>
                              <a:gd name="connsiteY696" fmla="*/ 303318 h 359896"/>
                              <a:gd name="connsiteX697" fmla="*/ 1989612 w 2427951"/>
                              <a:gd name="connsiteY697" fmla="*/ 300651 h 359896"/>
                              <a:gd name="connsiteX698" fmla="*/ 2011043 w 2427951"/>
                              <a:gd name="connsiteY698" fmla="*/ 298080 h 359896"/>
                              <a:gd name="connsiteX699" fmla="*/ 2028664 w 2427951"/>
                              <a:gd name="connsiteY699" fmla="*/ 296079 h 359896"/>
                              <a:gd name="connsiteX700" fmla="*/ 2057525 w 2427951"/>
                              <a:gd name="connsiteY700" fmla="*/ 292079 h 359896"/>
                              <a:gd name="connsiteX701" fmla="*/ 2081814 w 2427951"/>
                              <a:gd name="connsiteY701" fmla="*/ 289126 h 359896"/>
                              <a:gd name="connsiteX702" fmla="*/ 2090101 w 2427951"/>
                              <a:gd name="connsiteY702" fmla="*/ 287221 h 359896"/>
                              <a:gd name="connsiteX703" fmla="*/ 2091815 w 2427951"/>
                              <a:gd name="connsiteY703" fmla="*/ 286650 h 359896"/>
                              <a:gd name="connsiteX704" fmla="*/ 2115437 w 2427951"/>
                              <a:gd name="connsiteY704" fmla="*/ 283030 h 359896"/>
                              <a:gd name="connsiteX705" fmla="*/ 2149632 w 2427951"/>
                              <a:gd name="connsiteY705" fmla="*/ 275410 h 359896"/>
                              <a:gd name="connsiteX706" fmla="*/ 2164586 w 2427951"/>
                              <a:gd name="connsiteY706" fmla="*/ 274172 h 359896"/>
                              <a:gd name="connsiteX707" fmla="*/ 2188113 w 2427951"/>
                              <a:gd name="connsiteY707" fmla="*/ 268933 h 359896"/>
                              <a:gd name="connsiteX708" fmla="*/ 2181160 w 2427951"/>
                              <a:gd name="connsiteY708" fmla="*/ 268171 h 359896"/>
                              <a:gd name="connsiteX709" fmla="*/ 2195256 w 2427951"/>
                              <a:gd name="connsiteY709" fmla="*/ 266457 h 359896"/>
                              <a:gd name="connsiteX710" fmla="*/ 2193066 w 2427951"/>
                              <a:gd name="connsiteY710" fmla="*/ 267600 h 359896"/>
                              <a:gd name="connsiteX711" fmla="*/ 2192780 w 2427951"/>
                              <a:gd name="connsiteY711" fmla="*/ 268171 h 359896"/>
                              <a:gd name="connsiteX712" fmla="*/ 2151537 w 2427951"/>
                              <a:gd name="connsiteY712" fmla="*/ 279506 h 359896"/>
                              <a:gd name="connsiteX713" fmla="*/ 2127915 w 2427951"/>
                              <a:gd name="connsiteY713" fmla="*/ 282554 h 359896"/>
                              <a:gd name="connsiteX714" fmla="*/ 2095148 w 2427951"/>
                              <a:gd name="connsiteY714" fmla="*/ 288650 h 359896"/>
                              <a:gd name="connsiteX715" fmla="*/ 2070860 w 2427951"/>
                              <a:gd name="connsiteY715" fmla="*/ 294079 h 359896"/>
                              <a:gd name="connsiteX716" fmla="*/ 2051524 w 2427951"/>
                              <a:gd name="connsiteY716" fmla="*/ 296460 h 359896"/>
                              <a:gd name="connsiteX717" fmla="*/ 1990659 w 2427951"/>
                              <a:gd name="connsiteY717" fmla="*/ 305795 h 359896"/>
                              <a:gd name="connsiteX718" fmla="*/ 1974753 w 2427951"/>
                              <a:gd name="connsiteY718" fmla="*/ 308271 h 359896"/>
                              <a:gd name="connsiteX719" fmla="*/ 1969038 w 2427951"/>
                              <a:gd name="connsiteY719" fmla="*/ 308938 h 359896"/>
                              <a:gd name="connsiteX720" fmla="*/ 1960275 w 2427951"/>
                              <a:gd name="connsiteY720" fmla="*/ 310176 h 359896"/>
                              <a:gd name="connsiteX721" fmla="*/ 1957131 w 2427951"/>
                              <a:gd name="connsiteY721" fmla="*/ 310748 h 359896"/>
                              <a:gd name="connsiteX722" fmla="*/ 1951321 w 2427951"/>
                              <a:gd name="connsiteY722" fmla="*/ 311415 h 359896"/>
                              <a:gd name="connsiteX723" fmla="*/ 1898743 w 2427951"/>
                              <a:gd name="connsiteY723" fmla="*/ 318368 h 359896"/>
                              <a:gd name="connsiteX724" fmla="*/ 1837593 w 2427951"/>
                              <a:gd name="connsiteY724" fmla="*/ 324845 h 359896"/>
                              <a:gd name="connsiteX725" fmla="*/ 1834259 w 2427951"/>
                              <a:gd name="connsiteY725" fmla="*/ 325893 h 359896"/>
                              <a:gd name="connsiteX726" fmla="*/ 1811684 w 2427951"/>
                              <a:gd name="connsiteY726" fmla="*/ 328941 h 359896"/>
                              <a:gd name="connsiteX727" fmla="*/ 1833021 w 2427951"/>
                              <a:gd name="connsiteY727" fmla="*/ 328464 h 359896"/>
                              <a:gd name="connsiteX728" fmla="*/ 1905791 w 2427951"/>
                              <a:gd name="connsiteY728" fmla="*/ 320940 h 359896"/>
                              <a:gd name="connsiteX729" fmla="*/ 1935129 w 2427951"/>
                              <a:gd name="connsiteY729" fmla="*/ 316939 h 359896"/>
                              <a:gd name="connsiteX730" fmla="*/ 1953988 w 2427951"/>
                              <a:gd name="connsiteY730" fmla="*/ 316653 h 359896"/>
                              <a:gd name="connsiteX731" fmla="*/ 1937129 w 2427951"/>
                              <a:gd name="connsiteY731" fmla="*/ 318463 h 359896"/>
                              <a:gd name="connsiteX732" fmla="*/ 1926270 w 2427951"/>
                              <a:gd name="connsiteY732" fmla="*/ 318558 h 359896"/>
                              <a:gd name="connsiteX733" fmla="*/ 1885408 w 2427951"/>
                              <a:gd name="connsiteY733" fmla="*/ 323607 h 359896"/>
                              <a:gd name="connsiteX734" fmla="*/ 1877216 w 2427951"/>
                              <a:gd name="connsiteY734" fmla="*/ 325226 h 359896"/>
                              <a:gd name="connsiteX735" fmla="*/ 1797969 w 2427951"/>
                              <a:gd name="connsiteY735" fmla="*/ 332465 h 359896"/>
                              <a:gd name="connsiteX736" fmla="*/ 1760250 w 2427951"/>
                              <a:gd name="connsiteY736" fmla="*/ 335799 h 359896"/>
                              <a:gd name="connsiteX737" fmla="*/ 1777775 w 2427951"/>
                              <a:gd name="connsiteY737" fmla="*/ 333894 h 359896"/>
                              <a:gd name="connsiteX738" fmla="*/ 1788253 w 2427951"/>
                              <a:gd name="connsiteY738" fmla="*/ 332465 h 359896"/>
                              <a:gd name="connsiteX739" fmla="*/ 1778728 w 2427951"/>
                              <a:gd name="connsiteY739" fmla="*/ 331798 h 359896"/>
                              <a:gd name="connsiteX740" fmla="*/ 1760154 w 2427951"/>
                              <a:gd name="connsiteY740" fmla="*/ 332655 h 359896"/>
                              <a:gd name="connsiteX741" fmla="*/ 1778442 w 2427951"/>
                              <a:gd name="connsiteY741" fmla="*/ 330274 h 359896"/>
                              <a:gd name="connsiteX742" fmla="*/ 1680144 w 2427951"/>
                              <a:gd name="connsiteY742" fmla="*/ 337989 h 359896"/>
                              <a:gd name="connsiteX743" fmla="*/ 1638425 w 2427951"/>
                              <a:gd name="connsiteY743" fmla="*/ 340561 h 359896"/>
                              <a:gd name="connsiteX744" fmla="*/ 1629757 w 2427951"/>
                              <a:gd name="connsiteY744" fmla="*/ 341323 h 359896"/>
                              <a:gd name="connsiteX745" fmla="*/ 1610326 w 2427951"/>
                              <a:gd name="connsiteY745" fmla="*/ 343323 h 359896"/>
                              <a:gd name="connsiteX746" fmla="*/ 1622709 w 2427951"/>
                              <a:gd name="connsiteY746" fmla="*/ 343228 h 359896"/>
                              <a:gd name="connsiteX747" fmla="*/ 1586609 w 2427951"/>
                              <a:gd name="connsiteY747" fmla="*/ 345133 h 359896"/>
                              <a:gd name="connsiteX748" fmla="*/ 1552700 w 2427951"/>
                              <a:gd name="connsiteY748" fmla="*/ 347038 h 359896"/>
                              <a:gd name="connsiteX749" fmla="*/ 1581465 w 2427951"/>
                              <a:gd name="connsiteY749" fmla="*/ 346086 h 359896"/>
                              <a:gd name="connsiteX750" fmla="*/ 1592515 w 2427951"/>
                              <a:gd name="connsiteY750" fmla="*/ 345990 h 359896"/>
                              <a:gd name="connsiteX751" fmla="*/ 1617089 w 2427951"/>
                              <a:gd name="connsiteY751" fmla="*/ 344752 h 359896"/>
                              <a:gd name="connsiteX752" fmla="*/ 1626424 w 2427951"/>
                              <a:gd name="connsiteY752" fmla="*/ 345038 h 359896"/>
                              <a:gd name="connsiteX753" fmla="*/ 1608326 w 2427951"/>
                              <a:gd name="connsiteY753" fmla="*/ 346562 h 359896"/>
                              <a:gd name="connsiteX754" fmla="*/ 1642521 w 2427951"/>
                              <a:gd name="connsiteY754" fmla="*/ 345514 h 359896"/>
                              <a:gd name="connsiteX755" fmla="*/ 1621090 w 2427951"/>
                              <a:gd name="connsiteY755" fmla="*/ 347514 h 359896"/>
                              <a:gd name="connsiteX756" fmla="*/ 1623280 w 2427951"/>
                              <a:gd name="connsiteY756" fmla="*/ 348086 h 359896"/>
                              <a:gd name="connsiteX757" fmla="*/ 1618042 w 2427951"/>
                              <a:gd name="connsiteY757" fmla="*/ 349038 h 359896"/>
                              <a:gd name="connsiteX758" fmla="*/ 1632138 w 2427951"/>
                              <a:gd name="connsiteY758" fmla="*/ 349038 h 359896"/>
                              <a:gd name="connsiteX759" fmla="*/ 1608802 w 2427951"/>
                              <a:gd name="connsiteY759" fmla="*/ 350943 h 359896"/>
                              <a:gd name="connsiteX760" fmla="*/ 1596706 w 2427951"/>
                              <a:gd name="connsiteY760" fmla="*/ 351610 h 359896"/>
                              <a:gd name="connsiteX761" fmla="*/ 1576322 w 2427951"/>
                              <a:gd name="connsiteY761" fmla="*/ 353039 h 359896"/>
                              <a:gd name="connsiteX762" fmla="*/ 1540032 w 2427951"/>
                              <a:gd name="connsiteY762" fmla="*/ 352658 h 359896"/>
                              <a:gd name="connsiteX763" fmla="*/ 1521172 w 2427951"/>
                              <a:gd name="connsiteY763" fmla="*/ 352944 h 359896"/>
                              <a:gd name="connsiteX764" fmla="*/ 1548318 w 2427951"/>
                              <a:gd name="connsiteY764" fmla="*/ 351991 h 359896"/>
                              <a:gd name="connsiteX765" fmla="*/ 1561177 w 2427951"/>
                              <a:gd name="connsiteY765" fmla="*/ 350848 h 359896"/>
                              <a:gd name="connsiteX766" fmla="*/ 1582608 w 2427951"/>
                              <a:gd name="connsiteY766" fmla="*/ 349515 h 359896"/>
                              <a:gd name="connsiteX767" fmla="*/ 1576703 w 2427951"/>
                              <a:gd name="connsiteY767" fmla="*/ 348753 h 359896"/>
                              <a:gd name="connsiteX768" fmla="*/ 1599182 w 2427951"/>
                              <a:gd name="connsiteY768" fmla="*/ 347419 h 359896"/>
                              <a:gd name="connsiteX769" fmla="*/ 1572798 w 2427951"/>
                              <a:gd name="connsiteY769" fmla="*/ 348562 h 359896"/>
                              <a:gd name="connsiteX770" fmla="*/ 1548318 w 2427951"/>
                              <a:gd name="connsiteY770" fmla="*/ 349229 h 359896"/>
                              <a:gd name="connsiteX771" fmla="*/ 1528982 w 2427951"/>
                              <a:gd name="connsiteY771" fmla="*/ 349991 h 359896"/>
                              <a:gd name="connsiteX772" fmla="*/ 1523839 w 2427951"/>
                              <a:gd name="connsiteY772" fmla="*/ 349705 h 359896"/>
                              <a:gd name="connsiteX773" fmla="*/ 1549842 w 2427951"/>
                              <a:gd name="connsiteY773" fmla="*/ 348181 h 359896"/>
                              <a:gd name="connsiteX774" fmla="*/ 1524982 w 2427951"/>
                              <a:gd name="connsiteY774" fmla="*/ 348181 h 359896"/>
                              <a:gd name="connsiteX775" fmla="*/ 1498598 w 2427951"/>
                              <a:gd name="connsiteY775" fmla="*/ 349134 h 359896"/>
                              <a:gd name="connsiteX776" fmla="*/ 1528697 w 2427951"/>
                              <a:gd name="connsiteY776" fmla="*/ 346752 h 359896"/>
                              <a:gd name="connsiteX777" fmla="*/ 1491835 w 2427951"/>
                              <a:gd name="connsiteY777" fmla="*/ 348276 h 359896"/>
                              <a:gd name="connsiteX778" fmla="*/ 1465642 w 2427951"/>
                              <a:gd name="connsiteY778" fmla="*/ 349610 h 359896"/>
                              <a:gd name="connsiteX779" fmla="*/ 1391727 w 2427951"/>
                              <a:gd name="connsiteY779" fmla="*/ 351896 h 359896"/>
                              <a:gd name="connsiteX780" fmla="*/ 1370772 w 2427951"/>
                              <a:gd name="connsiteY780" fmla="*/ 352753 h 359896"/>
                              <a:gd name="connsiteX781" fmla="*/ 1336387 w 2427951"/>
                              <a:gd name="connsiteY781" fmla="*/ 353134 h 359896"/>
                              <a:gd name="connsiteX782" fmla="*/ 1349436 w 2427951"/>
                              <a:gd name="connsiteY782" fmla="*/ 354087 h 359896"/>
                              <a:gd name="connsiteX783" fmla="*/ 1341817 w 2427951"/>
                              <a:gd name="connsiteY783" fmla="*/ 354658 h 359896"/>
                              <a:gd name="connsiteX784" fmla="*/ 1334197 w 2427951"/>
                              <a:gd name="connsiteY784" fmla="*/ 355230 h 359896"/>
                              <a:gd name="connsiteX785" fmla="*/ 1249615 w 2427951"/>
                              <a:gd name="connsiteY785" fmla="*/ 356754 h 359896"/>
                              <a:gd name="connsiteX786" fmla="*/ 1205323 w 2427951"/>
                              <a:gd name="connsiteY786" fmla="*/ 357039 h 359896"/>
                              <a:gd name="connsiteX787" fmla="*/ 1239327 w 2427951"/>
                              <a:gd name="connsiteY787" fmla="*/ 357039 h 359896"/>
                              <a:gd name="connsiteX788" fmla="*/ 1246757 w 2427951"/>
                              <a:gd name="connsiteY788" fmla="*/ 357039 h 359896"/>
                              <a:gd name="connsiteX789" fmla="*/ 1266950 w 2427951"/>
                              <a:gd name="connsiteY789" fmla="*/ 357039 h 359896"/>
                              <a:gd name="connsiteX790" fmla="*/ 1283142 w 2427951"/>
                              <a:gd name="connsiteY790" fmla="*/ 357230 h 359896"/>
                              <a:gd name="connsiteX791" fmla="*/ 1309622 w 2427951"/>
                              <a:gd name="connsiteY791" fmla="*/ 356944 h 359896"/>
                              <a:gd name="connsiteX792" fmla="*/ 1329815 w 2427951"/>
                              <a:gd name="connsiteY792" fmla="*/ 356754 h 359896"/>
                              <a:gd name="connsiteX793" fmla="*/ 1337339 w 2427951"/>
                              <a:gd name="connsiteY793" fmla="*/ 356754 h 359896"/>
                              <a:gd name="connsiteX794" fmla="*/ 1367629 w 2427951"/>
                              <a:gd name="connsiteY794" fmla="*/ 355992 h 359896"/>
                              <a:gd name="connsiteX795" fmla="*/ 1395061 w 2427951"/>
                              <a:gd name="connsiteY795" fmla="*/ 355515 h 359896"/>
                              <a:gd name="connsiteX796" fmla="*/ 1400109 w 2427951"/>
                              <a:gd name="connsiteY796" fmla="*/ 355230 h 359896"/>
                              <a:gd name="connsiteX797" fmla="*/ 1424874 w 2427951"/>
                              <a:gd name="connsiteY797" fmla="*/ 353896 h 359896"/>
                              <a:gd name="connsiteX798" fmla="*/ 1448401 w 2427951"/>
                              <a:gd name="connsiteY798" fmla="*/ 353039 h 359896"/>
                              <a:gd name="connsiteX799" fmla="*/ 1457164 w 2427951"/>
                              <a:gd name="connsiteY799" fmla="*/ 353515 h 359896"/>
                              <a:gd name="connsiteX800" fmla="*/ 1464594 w 2427951"/>
                              <a:gd name="connsiteY800" fmla="*/ 353325 h 359896"/>
                              <a:gd name="connsiteX801" fmla="*/ 1461069 w 2427951"/>
                              <a:gd name="connsiteY801" fmla="*/ 353706 h 359896"/>
                              <a:gd name="connsiteX802" fmla="*/ 1468784 w 2427951"/>
                              <a:gd name="connsiteY802" fmla="*/ 354087 h 359896"/>
                              <a:gd name="connsiteX803" fmla="*/ 1458879 w 2427951"/>
                              <a:gd name="connsiteY803" fmla="*/ 354658 h 359896"/>
                              <a:gd name="connsiteX804" fmla="*/ 1456497 w 2427951"/>
                              <a:gd name="connsiteY804" fmla="*/ 355134 h 359896"/>
                              <a:gd name="connsiteX805" fmla="*/ 1446496 w 2427951"/>
                              <a:gd name="connsiteY805" fmla="*/ 355706 h 359896"/>
                              <a:gd name="connsiteX806" fmla="*/ 1436495 w 2427951"/>
                              <a:gd name="connsiteY806" fmla="*/ 356277 h 359896"/>
                              <a:gd name="connsiteX807" fmla="*/ 1389822 w 2427951"/>
                              <a:gd name="connsiteY807" fmla="*/ 357420 h 359896"/>
                              <a:gd name="connsiteX808" fmla="*/ 1389822 w 2427951"/>
                              <a:gd name="connsiteY808" fmla="*/ 356849 h 359896"/>
                              <a:gd name="connsiteX809" fmla="*/ 1352008 w 2427951"/>
                              <a:gd name="connsiteY809" fmla="*/ 357135 h 359896"/>
                              <a:gd name="connsiteX810" fmla="*/ 1283238 w 2427951"/>
                              <a:gd name="connsiteY810" fmla="*/ 358373 h 359896"/>
                              <a:gd name="connsiteX811" fmla="*/ 1307145 w 2427951"/>
                              <a:gd name="connsiteY811" fmla="*/ 358468 h 359896"/>
                              <a:gd name="connsiteX812" fmla="*/ 1309527 w 2427951"/>
                              <a:gd name="connsiteY812" fmla="*/ 358659 h 359896"/>
                              <a:gd name="connsiteX813" fmla="*/ 1336006 w 2427951"/>
                              <a:gd name="connsiteY813" fmla="*/ 358849 h 359896"/>
                              <a:gd name="connsiteX814" fmla="*/ 1321719 w 2427951"/>
                              <a:gd name="connsiteY814" fmla="*/ 359611 h 359896"/>
                              <a:gd name="connsiteX815" fmla="*/ 1358581 w 2427951"/>
                              <a:gd name="connsiteY815" fmla="*/ 359897 h 359896"/>
                              <a:gd name="connsiteX816" fmla="*/ 1400872 w 2427951"/>
                              <a:gd name="connsiteY816" fmla="*/ 359230 h 359896"/>
                              <a:gd name="connsiteX817" fmla="*/ 1412492 w 2427951"/>
                              <a:gd name="connsiteY817" fmla="*/ 358754 h 359896"/>
                              <a:gd name="connsiteX818" fmla="*/ 1432876 w 2427951"/>
                              <a:gd name="connsiteY818" fmla="*/ 358278 h 359896"/>
                              <a:gd name="connsiteX819" fmla="*/ 1460974 w 2427951"/>
                              <a:gd name="connsiteY819" fmla="*/ 358182 h 359896"/>
                              <a:gd name="connsiteX820" fmla="*/ 1511647 w 2427951"/>
                              <a:gd name="connsiteY820" fmla="*/ 356277 h 359896"/>
                              <a:gd name="connsiteX821" fmla="*/ 1532602 w 2427951"/>
                              <a:gd name="connsiteY821" fmla="*/ 356658 h 359896"/>
                              <a:gd name="connsiteX822" fmla="*/ 1605945 w 2427951"/>
                              <a:gd name="connsiteY822" fmla="*/ 352944 h 359896"/>
                              <a:gd name="connsiteX823" fmla="*/ 1628423 w 2427951"/>
                              <a:gd name="connsiteY823" fmla="*/ 352086 h 359896"/>
                              <a:gd name="connsiteX824" fmla="*/ 1663381 w 2427951"/>
                              <a:gd name="connsiteY824" fmla="*/ 349800 h 359896"/>
                              <a:gd name="connsiteX825" fmla="*/ 1656332 w 2427951"/>
                              <a:gd name="connsiteY825" fmla="*/ 351229 h 359896"/>
                              <a:gd name="connsiteX826" fmla="*/ 1702624 w 2427951"/>
                              <a:gd name="connsiteY826" fmla="*/ 348562 h 359896"/>
                              <a:gd name="connsiteX827" fmla="*/ 1714815 w 2427951"/>
                              <a:gd name="connsiteY827" fmla="*/ 347229 h 359896"/>
                              <a:gd name="connsiteX828" fmla="*/ 1749677 w 2427951"/>
                              <a:gd name="connsiteY828" fmla="*/ 345133 h 359896"/>
                              <a:gd name="connsiteX829" fmla="*/ 1795588 w 2427951"/>
                              <a:gd name="connsiteY829" fmla="*/ 341418 h 359896"/>
                              <a:gd name="connsiteX830" fmla="*/ 1797016 w 2427951"/>
                              <a:gd name="connsiteY830" fmla="*/ 340371 h 359896"/>
                              <a:gd name="connsiteX831" fmla="*/ 1744629 w 2427951"/>
                              <a:gd name="connsiteY831" fmla="*/ 343419 h 359896"/>
                              <a:gd name="connsiteX832" fmla="*/ 1766346 w 2427951"/>
                              <a:gd name="connsiteY832" fmla="*/ 340561 h 359896"/>
                              <a:gd name="connsiteX833" fmla="*/ 1792825 w 2427951"/>
                              <a:gd name="connsiteY833" fmla="*/ 339228 h 359896"/>
                              <a:gd name="connsiteX834" fmla="*/ 1833402 w 2427951"/>
                              <a:gd name="connsiteY834" fmla="*/ 338466 h 359896"/>
                              <a:gd name="connsiteX835" fmla="*/ 1855214 w 2427951"/>
                              <a:gd name="connsiteY835" fmla="*/ 335894 h 359896"/>
                              <a:gd name="connsiteX836" fmla="*/ 1870168 w 2427951"/>
                              <a:gd name="connsiteY836" fmla="*/ 334275 h 359896"/>
                              <a:gd name="connsiteX837" fmla="*/ 1880551 w 2427951"/>
                              <a:gd name="connsiteY837" fmla="*/ 332655 h 359896"/>
                              <a:gd name="connsiteX838" fmla="*/ 1882265 w 2427951"/>
                              <a:gd name="connsiteY838" fmla="*/ 333132 h 359896"/>
                              <a:gd name="connsiteX839" fmla="*/ 1910078 w 2427951"/>
                              <a:gd name="connsiteY839" fmla="*/ 330369 h 359896"/>
                              <a:gd name="connsiteX840" fmla="*/ 1900267 w 2427951"/>
                              <a:gd name="connsiteY840" fmla="*/ 330369 h 359896"/>
                              <a:gd name="connsiteX841" fmla="*/ 1931509 w 2427951"/>
                              <a:gd name="connsiteY841" fmla="*/ 325797 h 359896"/>
                              <a:gd name="connsiteX842" fmla="*/ 1920460 w 2427951"/>
                              <a:gd name="connsiteY842" fmla="*/ 325797 h 359896"/>
                              <a:gd name="connsiteX843" fmla="*/ 1957417 w 2427951"/>
                              <a:gd name="connsiteY843" fmla="*/ 321225 h 359896"/>
                              <a:gd name="connsiteX844" fmla="*/ 1966942 w 2427951"/>
                              <a:gd name="connsiteY844" fmla="*/ 322178 h 359896"/>
                              <a:gd name="connsiteX845" fmla="*/ 1959894 w 2427951"/>
                              <a:gd name="connsiteY845" fmla="*/ 323321 h 359896"/>
                              <a:gd name="connsiteX846" fmla="*/ 1942748 w 2427951"/>
                              <a:gd name="connsiteY846" fmla="*/ 325702 h 359896"/>
                              <a:gd name="connsiteX847" fmla="*/ 1931700 w 2427951"/>
                              <a:gd name="connsiteY847" fmla="*/ 327417 h 359896"/>
                              <a:gd name="connsiteX848" fmla="*/ 1923794 w 2427951"/>
                              <a:gd name="connsiteY848" fmla="*/ 329607 h 359896"/>
                              <a:gd name="connsiteX849" fmla="*/ 1897600 w 2427951"/>
                              <a:gd name="connsiteY849" fmla="*/ 332465 h 359896"/>
                              <a:gd name="connsiteX850" fmla="*/ 1902172 w 2427951"/>
                              <a:gd name="connsiteY850" fmla="*/ 332941 h 359896"/>
                              <a:gd name="connsiteX851" fmla="*/ 1933700 w 2427951"/>
                              <a:gd name="connsiteY851" fmla="*/ 329512 h 359896"/>
                              <a:gd name="connsiteX852" fmla="*/ 1933223 w 2427951"/>
                              <a:gd name="connsiteY852" fmla="*/ 328941 h 359896"/>
                              <a:gd name="connsiteX853" fmla="*/ 1951607 w 2427951"/>
                              <a:gd name="connsiteY853" fmla="*/ 328750 h 359896"/>
                              <a:gd name="connsiteX854" fmla="*/ 1999803 w 2427951"/>
                              <a:gd name="connsiteY854" fmla="*/ 323130 h 359896"/>
                              <a:gd name="connsiteX855" fmla="*/ 2031808 w 2427951"/>
                              <a:gd name="connsiteY855" fmla="*/ 319130 h 359896"/>
                              <a:gd name="connsiteX856" fmla="*/ 2063145 w 2427951"/>
                              <a:gd name="connsiteY856" fmla="*/ 314463 h 359896"/>
                              <a:gd name="connsiteX857" fmla="*/ 2067145 w 2427951"/>
                              <a:gd name="connsiteY857" fmla="*/ 312748 h 359896"/>
                              <a:gd name="connsiteX858" fmla="*/ 2058477 w 2427951"/>
                              <a:gd name="connsiteY858" fmla="*/ 313510 h 359896"/>
                              <a:gd name="connsiteX859" fmla="*/ 2052477 w 2427951"/>
                              <a:gd name="connsiteY859" fmla="*/ 314272 h 359896"/>
                              <a:gd name="connsiteX860" fmla="*/ 2054286 w 2427951"/>
                              <a:gd name="connsiteY860" fmla="*/ 313701 h 359896"/>
                              <a:gd name="connsiteX861" fmla="*/ 2046952 w 2427951"/>
                              <a:gd name="connsiteY861" fmla="*/ 314463 h 359896"/>
                              <a:gd name="connsiteX862" fmla="*/ 2048762 w 2427951"/>
                              <a:gd name="connsiteY862" fmla="*/ 313891 h 359896"/>
                              <a:gd name="connsiteX863" fmla="*/ 2111436 w 2427951"/>
                              <a:gd name="connsiteY863" fmla="*/ 303414 h 359896"/>
                              <a:gd name="connsiteX864" fmla="*/ 2117056 w 2427951"/>
                              <a:gd name="connsiteY864" fmla="*/ 302080 h 359896"/>
                              <a:gd name="connsiteX865" fmla="*/ 2122485 w 2427951"/>
                              <a:gd name="connsiteY865" fmla="*/ 300747 h 359896"/>
                              <a:gd name="connsiteX866" fmla="*/ 2130582 w 2427951"/>
                              <a:gd name="connsiteY866" fmla="*/ 300366 h 359896"/>
                              <a:gd name="connsiteX867" fmla="*/ 2122485 w 2427951"/>
                              <a:gd name="connsiteY867" fmla="*/ 301794 h 359896"/>
                              <a:gd name="connsiteX868" fmla="*/ 2125057 w 2427951"/>
                              <a:gd name="connsiteY868" fmla="*/ 302271 h 359896"/>
                              <a:gd name="connsiteX869" fmla="*/ 2125057 w 2427951"/>
                              <a:gd name="connsiteY869" fmla="*/ 302842 h 359896"/>
                              <a:gd name="connsiteX870" fmla="*/ 2131820 w 2427951"/>
                              <a:gd name="connsiteY870" fmla="*/ 302556 h 359896"/>
                              <a:gd name="connsiteX871" fmla="*/ 2114961 w 2427951"/>
                              <a:gd name="connsiteY871" fmla="*/ 306081 h 359896"/>
                              <a:gd name="connsiteX872" fmla="*/ 2098863 w 2427951"/>
                              <a:gd name="connsiteY872" fmla="*/ 309510 h 359896"/>
                              <a:gd name="connsiteX873" fmla="*/ 2107531 w 2427951"/>
                              <a:gd name="connsiteY873" fmla="*/ 308081 h 359896"/>
                              <a:gd name="connsiteX874" fmla="*/ 2128772 w 2427951"/>
                              <a:gd name="connsiteY874" fmla="*/ 304938 h 359896"/>
                              <a:gd name="connsiteX875" fmla="*/ 2139821 w 2427951"/>
                              <a:gd name="connsiteY875" fmla="*/ 302747 h 359896"/>
                              <a:gd name="connsiteX876" fmla="*/ 2145250 w 2427951"/>
                              <a:gd name="connsiteY876" fmla="*/ 301985 h 359896"/>
                              <a:gd name="connsiteX877" fmla="*/ 2180017 w 2427951"/>
                              <a:gd name="connsiteY877" fmla="*/ 297413 h 359896"/>
                              <a:gd name="connsiteX878" fmla="*/ 2189351 w 2427951"/>
                              <a:gd name="connsiteY878" fmla="*/ 296937 h 359896"/>
                              <a:gd name="connsiteX879" fmla="*/ 2228975 w 2427951"/>
                              <a:gd name="connsiteY879" fmla="*/ 288174 h 359896"/>
                              <a:gd name="connsiteX880" fmla="*/ 2222117 w 2427951"/>
                              <a:gd name="connsiteY880" fmla="*/ 287983 h 359896"/>
                              <a:gd name="connsiteX881" fmla="*/ 2252216 w 2427951"/>
                              <a:gd name="connsiteY881" fmla="*/ 283030 h 359896"/>
                              <a:gd name="connsiteX882" fmla="*/ 2271742 w 2427951"/>
                              <a:gd name="connsiteY882" fmla="*/ 277982 h 359896"/>
                              <a:gd name="connsiteX883" fmla="*/ 2288983 w 2427951"/>
                              <a:gd name="connsiteY883" fmla="*/ 274172 h 359896"/>
                              <a:gd name="connsiteX884" fmla="*/ 2306413 w 2427951"/>
                              <a:gd name="connsiteY884" fmla="*/ 268933 h 359896"/>
                              <a:gd name="connsiteX885" fmla="*/ 2332035 w 2427951"/>
                              <a:gd name="connsiteY885" fmla="*/ 262742 h 359896"/>
                              <a:gd name="connsiteX886" fmla="*/ 2332321 w 2427951"/>
                              <a:gd name="connsiteY886" fmla="*/ 261408 h 359896"/>
                              <a:gd name="connsiteX887" fmla="*/ 2341846 w 2427951"/>
                              <a:gd name="connsiteY887" fmla="*/ 259122 h 359896"/>
                              <a:gd name="connsiteX888" fmla="*/ 2355658 w 2427951"/>
                              <a:gd name="connsiteY888" fmla="*/ 254360 h 359896"/>
                              <a:gd name="connsiteX889" fmla="*/ 2358229 w 2427951"/>
                              <a:gd name="connsiteY889" fmla="*/ 249978 h 359896"/>
                              <a:gd name="connsiteX890" fmla="*/ 2339465 w 2427951"/>
                              <a:gd name="connsiteY890" fmla="*/ 254074 h 359896"/>
                              <a:gd name="connsiteX891" fmla="*/ 2346704 w 2427951"/>
                              <a:gd name="connsiteY891" fmla="*/ 249978 h 359896"/>
                              <a:gd name="connsiteX892" fmla="*/ 2347180 w 2427951"/>
                              <a:gd name="connsiteY892" fmla="*/ 247883 h 359896"/>
                              <a:gd name="connsiteX893" fmla="*/ 2362135 w 2427951"/>
                              <a:gd name="connsiteY893" fmla="*/ 241215 h 359896"/>
                              <a:gd name="connsiteX894" fmla="*/ 2370040 w 2427951"/>
                              <a:gd name="connsiteY894" fmla="*/ 236643 h 359896"/>
                              <a:gd name="connsiteX895" fmla="*/ 2381661 w 2427951"/>
                              <a:gd name="connsiteY895" fmla="*/ 236643 h 359896"/>
                              <a:gd name="connsiteX896" fmla="*/ 2390138 w 2427951"/>
                              <a:gd name="connsiteY896" fmla="*/ 233310 h 359896"/>
                              <a:gd name="connsiteX897" fmla="*/ 2398329 w 2427951"/>
                              <a:gd name="connsiteY897" fmla="*/ 229119 h 359896"/>
                              <a:gd name="connsiteX898" fmla="*/ 2391757 w 2427951"/>
                              <a:gd name="connsiteY898" fmla="*/ 233786 h 359896"/>
                              <a:gd name="connsiteX899" fmla="*/ 2389471 w 2427951"/>
                              <a:gd name="connsiteY899" fmla="*/ 236358 h 359896"/>
                              <a:gd name="connsiteX900" fmla="*/ 2370612 w 2427951"/>
                              <a:gd name="connsiteY900" fmla="*/ 240263 h 359896"/>
                              <a:gd name="connsiteX901" fmla="*/ 2360706 w 2427951"/>
                              <a:gd name="connsiteY901" fmla="*/ 242930 h 359896"/>
                              <a:gd name="connsiteX902" fmla="*/ 2361182 w 2427951"/>
                              <a:gd name="connsiteY902" fmla="*/ 245692 h 359896"/>
                              <a:gd name="connsiteX903" fmla="*/ 2374898 w 2427951"/>
                              <a:gd name="connsiteY903" fmla="*/ 245406 h 359896"/>
                              <a:gd name="connsiteX904" fmla="*/ 2385661 w 2427951"/>
                              <a:gd name="connsiteY904" fmla="*/ 241977 h 359896"/>
                              <a:gd name="connsiteX905" fmla="*/ 2399949 w 2427951"/>
                              <a:gd name="connsiteY905" fmla="*/ 232738 h 359896"/>
                              <a:gd name="connsiteX906" fmla="*/ 2409283 w 2427951"/>
                              <a:gd name="connsiteY906" fmla="*/ 226737 h 359896"/>
                              <a:gd name="connsiteX907" fmla="*/ 2405664 w 2427951"/>
                              <a:gd name="connsiteY907" fmla="*/ 224928 h 359896"/>
                              <a:gd name="connsiteX908" fmla="*/ 2408426 w 2427951"/>
                              <a:gd name="connsiteY908" fmla="*/ 220451 h 359896"/>
                              <a:gd name="connsiteX909" fmla="*/ 2402711 w 2427951"/>
                              <a:gd name="connsiteY909" fmla="*/ 221403 h 359896"/>
                              <a:gd name="connsiteX910" fmla="*/ 2403759 w 2427951"/>
                              <a:gd name="connsiteY910" fmla="*/ 216355 h 359896"/>
                              <a:gd name="connsiteX911" fmla="*/ 2417379 w 2427951"/>
                              <a:gd name="connsiteY911" fmla="*/ 209688 h 359896"/>
                              <a:gd name="connsiteX912" fmla="*/ 2415094 w 2427951"/>
                              <a:gd name="connsiteY912" fmla="*/ 204735 h 359896"/>
                              <a:gd name="connsiteX913" fmla="*/ 2416713 w 2427951"/>
                              <a:gd name="connsiteY913" fmla="*/ 199782 h 359896"/>
                              <a:gd name="connsiteX914" fmla="*/ 2418713 w 2427951"/>
                              <a:gd name="connsiteY914" fmla="*/ 193495 h 359896"/>
                              <a:gd name="connsiteX915" fmla="*/ 2421094 w 2427951"/>
                              <a:gd name="connsiteY915" fmla="*/ 189971 h 359896"/>
                              <a:gd name="connsiteX916" fmla="*/ 2425095 w 2427951"/>
                              <a:gd name="connsiteY916" fmla="*/ 193114 h 359896"/>
                              <a:gd name="connsiteX917" fmla="*/ 2426142 w 2427951"/>
                              <a:gd name="connsiteY917" fmla="*/ 194829 h 359896"/>
                              <a:gd name="connsiteX918" fmla="*/ 2424619 w 2427951"/>
                              <a:gd name="connsiteY918" fmla="*/ 186923 h 359896"/>
                              <a:gd name="connsiteX919" fmla="*/ 2427952 w 2427951"/>
                              <a:gd name="connsiteY919" fmla="*/ 187209 h 359896"/>
                              <a:gd name="connsiteX920" fmla="*/ 2424809 w 2427951"/>
                              <a:gd name="connsiteY920" fmla="*/ 181398 h 359896"/>
                              <a:gd name="connsiteX921" fmla="*/ 2424999 w 2427951"/>
                              <a:gd name="connsiteY921" fmla="*/ 181398 h 3598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Lst>
                            <a:rect l="l" t="t" r="r" b="b"/>
                            <a:pathLst>
                              <a:path w="2427951" h="359896">
                                <a:moveTo>
                                  <a:pt x="2309080" y="262837"/>
                                </a:moveTo>
                                <a:cubicBezTo>
                                  <a:pt x="2311747" y="262361"/>
                                  <a:pt x="2316605" y="260265"/>
                                  <a:pt x="2320129" y="259218"/>
                                </a:cubicBezTo>
                                <a:cubicBezTo>
                                  <a:pt x="2322701" y="258456"/>
                                  <a:pt x="2324415" y="258741"/>
                                  <a:pt x="2328416" y="257122"/>
                                </a:cubicBezTo>
                                <a:cubicBezTo>
                                  <a:pt x="2326701" y="258741"/>
                                  <a:pt x="2312414" y="262551"/>
                                  <a:pt x="2309080" y="262932"/>
                                </a:cubicBezTo>
                                <a:lnTo>
                                  <a:pt x="2309080" y="262932"/>
                                </a:lnTo>
                                <a:close/>
                                <a:moveTo>
                                  <a:pt x="2279838" y="271029"/>
                                </a:moveTo>
                                <a:cubicBezTo>
                                  <a:pt x="2267741" y="274458"/>
                                  <a:pt x="2260693" y="276648"/>
                                  <a:pt x="2253645" y="278839"/>
                                </a:cubicBezTo>
                                <a:cubicBezTo>
                                  <a:pt x="2246596" y="281030"/>
                                  <a:pt x="2239262" y="283030"/>
                                  <a:pt x="2225356" y="285888"/>
                                </a:cubicBezTo>
                                <a:cubicBezTo>
                                  <a:pt x="2224403" y="285602"/>
                                  <a:pt x="2234595" y="283221"/>
                                  <a:pt x="2237167" y="282173"/>
                                </a:cubicBezTo>
                                <a:cubicBezTo>
                                  <a:pt x="2238595" y="281601"/>
                                  <a:pt x="2234881" y="282173"/>
                                  <a:pt x="2235357" y="281697"/>
                                </a:cubicBezTo>
                                <a:cubicBezTo>
                                  <a:pt x="2235452" y="281506"/>
                                  <a:pt x="2238595" y="280935"/>
                                  <a:pt x="2237357" y="280935"/>
                                </a:cubicBezTo>
                                <a:cubicBezTo>
                                  <a:pt x="2236500" y="280935"/>
                                  <a:pt x="2239738" y="280077"/>
                                  <a:pt x="2238119" y="280268"/>
                                </a:cubicBezTo>
                                <a:cubicBezTo>
                                  <a:pt x="2222403" y="283221"/>
                                  <a:pt x="2203638" y="288078"/>
                                  <a:pt x="2203162" y="289031"/>
                                </a:cubicBezTo>
                                <a:cubicBezTo>
                                  <a:pt x="2206210" y="289126"/>
                                  <a:pt x="2224498" y="285126"/>
                                  <a:pt x="2219355" y="286840"/>
                                </a:cubicBezTo>
                                <a:cubicBezTo>
                                  <a:pt x="2203067" y="291412"/>
                                  <a:pt x="2184779" y="293222"/>
                                  <a:pt x="2182016" y="292555"/>
                                </a:cubicBezTo>
                                <a:cubicBezTo>
                                  <a:pt x="2182016" y="292555"/>
                                  <a:pt x="2184588" y="291888"/>
                                  <a:pt x="2184398" y="291888"/>
                                </a:cubicBezTo>
                                <a:cubicBezTo>
                                  <a:pt x="2184208" y="291888"/>
                                  <a:pt x="2182112" y="292079"/>
                                  <a:pt x="2181826" y="291984"/>
                                </a:cubicBezTo>
                                <a:cubicBezTo>
                                  <a:pt x="2198685" y="287888"/>
                                  <a:pt x="2214116" y="284078"/>
                                  <a:pt x="2241548" y="277029"/>
                                </a:cubicBezTo>
                                <a:cubicBezTo>
                                  <a:pt x="2252406" y="275220"/>
                                  <a:pt x="2238310" y="279220"/>
                                  <a:pt x="2251644" y="277506"/>
                                </a:cubicBezTo>
                                <a:cubicBezTo>
                                  <a:pt x="2263265" y="275410"/>
                                  <a:pt x="2282315" y="269790"/>
                                  <a:pt x="2295555" y="265980"/>
                                </a:cubicBezTo>
                                <a:lnTo>
                                  <a:pt x="2300413" y="265599"/>
                                </a:lnTo>
                                <a:cubicBezTo>
                                  <a:pt x="2292316" y="268266"/>
                                  <a:pt x="2287363" y="269219"/>
                                  <a:pt x="2280219" y="271124"/>
                                </a:cubicBezTo>
                                <a:lnTo>
                                  <a:pt x="2280029" y="271124"/>
                                </a:lnTo>
                                <a:close/>
                                <a:moveTo>
                                  <a:pt x="2170682" y="288650"/>
                                </a:moveTo>
                                <a:cubicBezTo>
                                  <a:pt x="2161062" y="289888"/>
                                  <a:pt x="2175635" y="287031"/>
                                  <a:pt x="2180874" y="285792"/>
                                </a:cubicBezTo>
                                <a:cubicBezTo>
                                  <a:pt x="2181445" y="285697"/>
                                  <a:pt x="2180207" y="285792"/>
                                  <a:pt x="2183065" y="285030"/>
                                </a:cubicBezTo>
                                <a:cubicBezTo>
                                  <a:pt x="2185636" y="284459"/>
                                  <a:pt x="2190589" y="283602"/>
                                  <a:pt x="2194399" y="282649"/>
                                </a:cubicBezTo>
                                <a:cubicBezTo>
                                  <a:pt x="2195542" y="283316"/>
                                  <a:pt x="2179826" y="286459"/>
                                  <a:pt x="2170682" y="288650"/>
                                </a:cubicBezTo>
                                <a:close/>
                                <a:moveTo>
                                  <a:pt x="2113913" y="246549"/>
                                </a:moveTo>
                                <a:cubicBezTo>
                                  <a:pt x="2108865" y="247883"/>
                                  <a:pt x="2106959" y="248740"/>
                                  <a:pt x="2101245" y="249978"/>
                                </a:cubicBezTo>
                                <a:cubicBezTo>
                                  <a:pt x="2098006" y="250740"/>
                                  <a:pt x="2096673" y="250836"/>
                                  <a:pt x="2093815" y="251502"/>
                                </a:cubicBezTo>
                                <a:cubicBezTo>
                                  <a:pt x="2087052" y="252931"/>
                                  <a:pt x="2084671" y="253598"/>
                                  <a:pt x="2079909" y="254360"/>
                                </a:cubicBezTo>
                                <a:cubicBezTo>
                                  <a:pt x="2078480" y="254550"/>
                                  <a:pt x="2070384" y="256265"/>
                                  <a:pt x="2068765" y="256551"/>
                                </a:cubicBezTo>
                                <a:cubicBezTo>
                                  <a:pt x="2060287" y="258075"/>
                                  <a:pt x="2043332" y="261313"/>
                                  <a:pt x="2037427" y="262170"/>
                                </a:cubicBezTo>
                                <a:cubicBezTo>
                                  <a:pt x="2029522" y="263694"/>
                                  <a:pt x="2024092" y="264837"/>
                                  <a:pt x="2018187" y="266076"/>
                                </a:cubicBezTo>
                                <a:cubicBezTo>
                                  <a:pt x="2006947" y="267790"/>
                                  <a:pt x="1991040" y="270552"/>
                                  <a:pt x="1978563" y="272457"/>
                                </a:cubicBezTo>
                                <a:cubicBezTo>
                                  <a:pt x="1961322" y="275124"/>
                                  <a:pt x="1962275" y="274839"/>
                                  <a:pt x="1954274" y="276172"/>
                                </a:cubicBezTo>
                                <a:cubicBezTo>
                                  <a:pt x="1945892" y="277506"/>
                                  <a:pt x="1932271" y="279506"/>
                                  <a:pt x="1918174" y="281316"/>
                                </a:cubicBezTo>
                                <a:cubicBezTo>
                                  <a:pt x="1904268" y="283221"/>
                                  <a:pt x="1889885" y="284935"/>
                                  <a:pt x="1881027" y="285983"/>
                                </a:cubicBezTo>
                                <a:cubicBezTo>
                                  <a:pt x="1864834" y="287888"/>
                                  <a:pt x="1850261" y="289221"/>
                                  <a:pt x="1835688" y="290745"/>
                                </a:cubicBezTo>
                                <a:cubicBezTo>
                                  <a:pt x="1828639" y="291507"/>
                                  <a:pt x="1827305" y="291793"/>
                                  <a:pt x="1822829" y="292269"/>
                                </a:cubicBezTo>
                                <a:cubicBezTo>
                                  <a:pt x="1804731" y="294270"/>
                                  <a:pt x="1796064" y="295032"/>
                                  <a:pt x="1791682" y="295698"/>
                                </a:cubicBezTo>
                                <a:cubicBezTo>
                                  <a:pt x="1782729" y="296651"/>
                                  <a:pt x="1779490" y="296746"/>
                                  <a:pt x="1770632" y="297603"/>
                                </a:cubicBezTo>
                                <a:cubicBezTo>
                                  <a:pt x="1776538" y="297603"/>
                                  <a:pt x="1759392" y="299318"/>
                                  <a:pt x="1748439" y="300461"/>
                                </a:cubicBezTo>
                                <a:cubicBezTo>
                                  <a:pt x="1747867" y="300842"/>
                                  <a:pt x="1758916" y="299889"/>
                                  <a:pt x="1760059" y="300080"/>
                                </a:cubicBezTo>
                                <a:cubicBezTo>
                                  <a:pt x="1745867" y="301318"/>
                                  <a:pt x="1759964" y="300747"/>
                                  <a:pt x="1739675" y="302366"/>
                                </a:cubicBezTo>
                                <a:cubicBezTo>
                                  <a:pt x="1732437" y="302556"/>
                                  <a:pt x="1723483" y="302842"/>
                                  <a:pt x="1720149" y="302556"/>
                                </a:cubicBezTo>
                                <a:cubicBezTo>
                                  <a:pt x="1684430" y="305700"/>
                                  <a:pt x="1655570" y="307605"/>
                                  <a:pt x="1619089" y="309891"/>
                                </a:cubicBezTo>
                                <a:cubicBezTo>
                                  <a:pt x="1611850" y="310176"/>
                                  <a:pt x="1608993" y="310081"/>
                                  <a:pt x="1601849" y="310367"/>
                                </a:cubicBezTo>
                                <a:cubicBezTo>
                                  <a:pt x="1597372" y="310653"/>
                                  <a:pt x="1590990" y="311034"/>
                                  <a:pt x="1589657" y="310938"/>
                                </a:cubicBezTo>
                                <a:cubicBezTo>
                                  <a:pt x="1573083" y="311891"/>
                                  <a:pt x="1556414" y="312843"/>
                                  <a:pt x="1539556" y="313605"/>
                                </a:cubicBezTo>
                                <a:cubicBezTo>
                                  <a:pt x="1528506" y="314082"/>
                                  <a:pt x="1521839" y="314177"/>
                                  <a:pt x="1503170" y="315129"/>
                                </a:cubicBezTo>
                                <a:cubicBezTo>
                                  <a:pt x="1484596" y="315891"/>
                                  <a:pt x="1494026" y="315891"/>
                                  <a:pt x="1471261" y="316653"/>
                                </a:cubicBezTo>
                                <a:cubicBezTo>
                                  <a:pt x="1459926" y="317225"/>
                                  <a:pt x="1449925" y="317320"/>
                                  <a:pt x="1434114" y="317796"/>
                                </a:cubicBezTo>
                                <a:cubicBezTo>
                                  <a:pt x="1436780" y="317796"/>
                                  <a:pt x="1431066" y="317987"/>
                                  <a:pt x="1429637" y="318082"/>
                                </a:cubicBezTo>
                                <a:cubicBezTo>
                                  <a:pt x="1426303" y="318177"/>
                                  <a:pt x="1421541" y="318368"/>
                                  <a:pt x="1417921" y="318463"/>
                                </a:cubicBezTo>
                                <a:cubicBezTo>
                                  <a:pt x="1386870" y="319511"/>
                                  <a:pt x="1363915" y="319797"/>
                                  <a:pt x="1347436" y="320368"/>
                                </a:cubicBezTo>
                                <a:cubicBezTo>
                                  <a:pt x="1336101" y="320368"/>
                                  <a:pt x="1312765" y="320749"/>
                                  <a:pt x="1296573" y="320940"/>
                                </a:cubicBezTo>
                                <a:cubicBezTo>
                                  <a:pt x="1278761" y="321225"/>
                                  <a:pt x="1256092" y="321511"/>
                                  <a:pt x="1236851" y="321606"/>
                                </a:cubicBezTo>
                                <a:cubicBezTo>
                                  <a:pt x="1229612" y="321606"/>
                                  <a:pt x="1226850" y="321606"/>
                                  <a:pt x="1217896" y="321606"/>
                                </a:cubicBezTo>
                                <a:cubicBezTo>
                                  <a:pt x="1196656" y="321606"/>
                                  <a:pt x="1180463" y="321797"/>
                                  <a:pt x="1159032" y="321797"/>
                                </a:cubicBezTo>
                                <a:cubicBezTo>
                                  <a:pt x="1128361" y="321797"/>
                                  <a:pt x="1094833" y="321321"/>
                                  <a:pt x="1070163" y="321130"/>
                                </a:cubicBezTo>
                                <a:cubicBezTo>
                                  <a:pt x="1057209" y="320749"/>
                                  <a:pt x="1037493" y="320368"/>
                                  <a:pt x="1017871" y="319892"/>
                                </a:cubicBezTo>
                                <a:cubicBezTo>
                                  <a:pt x="998250" y="319416"/>
                                  <a:pt x="978628" y="318844"/>
                                  <a:pt x="965484" y="318463"/>
                                </a:cubicBezTo>
                                <a:cubicBezTo>
                                  <a:pt x="961578" y="318368"/>
                                  <a:pt x="957673" y="318273"/>
                                  <a:pt x="953673" y="318082"/>
                                </a:cubicBezTo>
                                <a:cubicBezTo>
                                  <a:pt x="951958" y="318082"/>
                                  <a:pt x="944624" y="317701"/>
                                  <a:pt x="946910" y="317796"/>
                                </a:cubicBezTo>
                                <a:cubicBezTo>
                                  <a:pt x="925859" y="317130"/>
                                  <a:pt x="926526" y="317320"/>
                                  <a:pt x="917668" y="316844"/>
                                </a:cubicBezTo>
                                <a:lnTo>
                                  <a:pt x="899380" y="316082"/>
                                </a:lnTo>
                                <a:cubicBezTo>
                                  <a:pt x="880139" y="315225"/>
                                  <a:pt x="877377" y="315320"/>
                                  <a:pt x="859756" y="314558"/>
                                </a:cubicBezTo>
                                <a:cubicBezTo>
                                  <a:pt x="853089" y="314272"/>
                                  <a:pt x="850326" y="314082"/>
                                  <a:pt x="841754" y="313605"/>
                                </a:cubicBezTo>
                                <a:cubicBezTo>
                                  <a:pt x="818418" y="312462"/>
                                  <a:pt x="810798" y="312177"/>
                                  <a:pt x="805178" y="312081"/>
                                </a:cubicBezTo>
                                <a:cubicBezTo>
                                  <a:pt x="799463" y="311891"/>
                                  <a:pt x="795843" y="311796"/>
                                  <a:pt x="780889" y="310748"/>
                                </a:cubicBezTo>
                                <a:cubicBezTo>
                                  <a:pt x="772793" y="310176"/>
                                  <a:pt x="775079" y="310272"/>
                                  <a:pt x="762792" y="309414"/>
                                </a:cubicBezTo>
                                <a:cubicBezTo>
                                  <a:pt x="751933" y="308652"/>
                                  <a:pt x="738979" y="307986"/>
                                  <a:pt x="729740" y="307319"/>
                                </a:cubicBezTo>
                                <a:cubicBezTo>
                                  <a:pt x="722882" y="306843"/>
                                  <a:pt x="721167" y="306652"/>
                                  <a:pt x="712785" y="306081"/>
                                </a:cubicBezTo>
                                <a:cubicBezTo>
                                  <a:pt x="694307" y="304747"/>
                                  <a:pt x="678400" y="303604"/>
                                  <a:pt x="663922" y="302366"/>
                                </a:cubicBezTo>
                                <a:cubicBezTo>
                                  <a:pt x="654016" y="301604"/>
                                  <a:pt x="662017" y="302652"/>
                                  <a:pt x="649730" y="301604"/>
                                </a:cubicBezTo>
                                <a:cubicBezTo>
                                  <a:pt x="631442" y="299699"/>
                                  <a:pt x="619821" y="299413"/>
                                  <a:pt x="603915" y="297984"/>
                                </a:cubicBezTo>
                                <a:cubicBezTo>
                                  <a:pt x="596866" y="297318"/>
                                  <a:pt x="593532" y="296841"/>
                                  <a:pt x="583055" y="295984"/>
                                </a:cubicBezTo>
                                <a:cubicBezTo>
                                  <a:pt x="579435" y="295794"/>
                                  <a:pt x="576863" y="295889"/>
                                  <a:pt x="564291" y="294555"/>
                                </a:cubicBezTo>
                                <a:cubicBezTo>
                                  <a:pt x="562386" y="294746"/>
                                  <a:pt x="574482" y="296746"/>
                                  <a:pt x="563529" y="295889"/>
                                </a:cubicBezTo>
                                <a:cubicBezTo>
                                  <a:pt x="551527" y="294746"/>
                                  <a:pt x="551813" y="294460"/>
                                  <a:pt x="538097" y="293222"/>
                                </a:cubicBezTo>
                                <a:cubicBezTo>
                                  <a:pt x="532858" y="292841"/>
                                  <a:pt x="533906" y="293222"/>
                                  <a:pt x="535525" y="293793"/>
                                </a:cubicBezTo>
                                <a:cubicBezTo>
                                  <a:pt x="529524" y="293317"/>
                                  <a:pt x="521047" y="292365"/>
                                  <a:pt x="516570" y="292079"/>
                                </a:cubicBezTo>
                                <a:cubicBezTo>
                                  <a:pt x="510760" y="291698"/>
                                  <a:pt x="522190" y="293698"/>
                                  <a:pt x="504474" y="291793"/>
                                </a:cubicBezTo>
                                <a:cubicBezTo>
                                  <a:pt x="496092" y="290650"/>
                                  <a:pt x="481518" y="288936"/>
                                  <a:pt x="478566" y="288174"/>
                                </a:cubicBezTo>
                                <a:cubicBezTo>
                                  <a:pt x="475422" y="287031"/>
                                  <a:pt x="499235" y="289793"/>
                                  <a:pt x="504283" y="289793"/>
                                </a:cubicBezTo>
                                <a:cubicBezTo>
                                  <a:pt x="483042" y="287316"/>
                                  <a:pt x="508569" y="289221"/>
                                  <a:pt x="491424" y="286840"/>
                                </a:cubicBezTo>
                                <a:cubicBezTo>
                                  <a:pt x="506569" y="288459"/>
                                  <a:pt x="503997" y="287602"/>
                                  <a:pt x="507712" y="287507"/>
                                </a:cubicBezTo>
                                <a:lnTo>
                                  <a:pt x="429798" y="277506"/>
                                </a:lnTo>
                                <a:cubicBezTo>
                                  <a:pt x="433512" y="278744"/>
                                  <a:pt x="427893" y="278363"/>
                                  <a:pt x="418558" y="277410"/>
                                </a:cubicBezTo>
                                <a:cubicBezTo>
                                  <a:pt x="408176" y="275505"/>
                                  <a:pt x="404271" y="275124"/>
                                  <a:pt x="388459" y="272934"/>
                                </a:cubicBezTo>
                                <a:cubicBezTo>
                                  <a:pt x="378553" y="271410"/>
                                  <a:pt x="378648" y="270933"/>
                                  <a:pt x="371409" y="269600"/>
                                </a:cubicBezTo>
                                <a:cubicBezTo>
                                  <a:pt x="369980" y="269600"/>
                                  <a:pt x="366361" y="269124"/>
                                  <a:pt x="359598" y="267981"/>
                                </a:cubicBezTo>
                                <a:cubicBezTo>
                                  <a:pt x="357884" y="268457"/>
                                  <a:pt x="367218" y="270171"/>
                                  <a:pt x="368742" y="271029"/>
                                </a:cubicBezTo>
                                <a:cubicBezTo>
                                  <a:pt x="351978" y="268457"/>
                                  <a:pt x="357122" y="270267"/>
                                  <a:pt x="345120" y="268647"/>
                                </a:cubicBezTo>
                                <a:cubicBezTo>
                                  <a:pt x="339977" y="267790"/>
                                  <a:pt x="339691" y="267981"/>
                                  <a:pt x="333214" y="266838"/>
                                </a:cubicBezTo>
                                <a:cubicBezTo>
                                  <a:pt x="318546" y="264361"/>
                                  <a:pt x="319308" y="263790"/>
                                  <a:pt x="309783" y="261980"/>
                                </a:cubicBezTo>
                                <a:cubicBezTo>
                                  <a:pt x="304925" y="261504"/>
                                  <a:pt x="310354" y="262456"/>
                                  <a:pt x="306163" y="262266"/>
                                </a:cubicBezTo>
                                <a:cubicBezTo>
                                  <a:pt x="295876" y="260170"/>
                                  <a:pt x="298638" y="261218"/>
                                  <a:pt x="291209" y="259884"/>
                                </a:cubicBezTo>
                                <a:cubicBezTo>
                                  <a:pt x="291971" y="260551"/>
                                  <a:pt x="290256" y="260646"/>
                                  <a:pt x="283779" y="259599"/>
                                </a:cubicBezTo>
                                <a:cubicBezTo>
                                  <a:pt x="278826" y="258646"/>
                                  <a:pt x="273969" y="257694"/>
                                  <a:pt x="269301" y="256741"/>
                                </a:cubicBezTo>
                                <a:cubicBezTo>
                                  <a:pt x="268349" y="256836"/>
                                  <a:pt x="263396" y="255884"/>
                                  <a:pt x="262062" y="255884"/>
                                </a:cubicBezTo>
                                <a:cubicBezTo>
                                  <a:pt x="253966" y="254169"/>
                                  <a:pt x="262729" y="256836"/>
                                  <a:pt x="253013" y="254646"/>
                                </a:cubicBezTo>
                                <a:cubicBezTo>
                                  <a:pt x="252442" y="254360"/>
                                  <a:pt x="251966" y="254169"/>
                                  <a:pt x="251394" y="253884"/>
                                </a:cubicBezTo>
                                <a:cubicBezTo>
                                  <a:pt x="250632" y="253026"/>
                                  <a:pt x="245108" y="251407"/>
                                  <a:pt x="245394" y="250645"/>
                                </a:cubicBezTo>
                                <a:cubicBezTo>
                                  <a:pt x="253299" y="252455"/>
                                  <a:pt x="255395" y="252550"/>
                                  <a:pt x="265872" y="254931"/>
                                </a:cubicBezTo>
                                <a:cubicBezTo>
                                  <a:pt x="263205" y="253503"/>
                                  <a:pt x="269016" y="254550"/>
                                  <a:pt x="273207" y="255217"/>
                                </a:cubicBezTo>
                                <a:cubicBezTo>
                                  <a:pt x="274254" y="255408"/>
                                  <a:pt x="272635" y="254741"/>
                                  <a:pt x="273302" y="254836"/>
                                </a:cubicBezTo>
                                <a:cubicBezTo>
                                  <a:pt x="276350" y="255122"/>
                                  <a:pt x="278350" y="255312"/>
                                  <a:pt x="280541" y="255503"/>
                                </a:cubicBezTo>
                                <a:cubicBezTo>
                                  <a:pt x="281970" y="255598"/>
                                  <a:pt x="289971" y="257122"/>
                                  <a:pt x="291304" y="257217"/>
                                </a:cubicBezTo>
                                <a:cubicBezTo>
                                  <a:pt x="294638" y="257503"/>
                                  <a:pt x="289018" y="256074"/>
                                  <a:pt x="291399" y="256074"/>
                                </a:cubicBezTo>
                                <a:cubicBezTo>
                                  <a:pt x="277207" y="253312"/>
                                  <a:pt x="271016" y="251598"/>
                                  <a:pt x="267206" y="250264"/>
                                </a:cubicBezTo>
                                <a:cubicBezTo>
                                  <a:pt x="263491" y="248931"/>
                                  <a:pt x="262253" y="247978"/>
                                  <a:pt x="258729" y="246645"/>
                                </a:cubicBezTo>
                                <a:cubicBezTo>
                                  <a:pt x="235678" y="241025"/>
                                  <a:pt x="215771" y="235881"/>
                                  <a:pt x="194149" y="228738"/>
                                </a:cubicBezTo>
                                <a:cubicBezTo>
                                  <a:pt x="193768" y="228928"/>
                                  <a:pt x="189577" y="227499"/>
                                  <a:pt x="188720" y="227499"/>
                                </a:cubicBezTo>
                                <a:cubicBezTo>
                                  <a:pt x="188720" y="227499"/>
                                  <a:pt x="188625" y="227499"/>
                                  <a:pt x="188529" y="227499"/>
                                </a:cubicBezTo>
                                <a:cubicBezTo>
                                  <a:pt x="188434" y="227404"/>
                                  <a:pt x="188244" y="227214"/>
                                  <a:pt x="188053" y="227118"/>
                                </a:cubicBezTo>
                                <a:lnTo>
                                  <a:pt x="183957" y="224737"/>
                                </a:lnTo>
                                <a:cubicBezTo>
                                  <a:pt x="183005" y="224166"/>
                                  <a:pt x="182052" y="224070"/>
                                  <a:pt x="182148" y="224070"/>
                                </a:cubicBezTo>
                                <a:cubicBezTo>
                                  <a:pt x="180528" y="223118"/>
                                  <a:pt x="181100" y="222832"/>
                                  <a:pt x="179004" y="221499"/>
                                </a:cubicBezTo>
                                <a:cubicBezTo>
                                  <a:pt x="177385" y="220451"/>
                                  <a:pt x="176813" y="220546"/>
                                  <a:pt x="175004" y="219213"/>
                                </a:cubicBezTo>
                                <a:cubicBezTo>
                                  <a:pt x="173956" y="218355"/>
                                  <a:pt x="174337" y="218070"/>
                                  <a:pt x="173480" y="217403"/>
                                </a:cubicBezTo>
                                <a:cubicBezTo>
                                  <a:pt x="172146" y="216355"/>
                                  <a:pt x="171479" y="216450"/>
                                  <a:pt x="169955" y="215117"/>
                                </a:cubicBezTo>
                                <a:cubicBezTo>
                                  <a:pt x="170051" y="215212"/>
                                  <a:pt x="169955" y="214545"/>
                                  <a:pt x="169670" y="214164"/>
                                </a:cubicBezTo>
                                <a:lnTo>
                                  <a:pt x="167955" y="212545"/>
                                </a:lnTo>
                                <a:cubicBezTo>
                                  <a:pt x="165098" y="209402"/>
                                  <a:pt x="164812" y="208449"/>
                                  <a:pt x="163574" y="206640"/>
                                </a:cubicBezTo>
                                <a:cubicBezTo>
                                  <a:pt x="162240" y="205020"/>
                                  <a:pt x="160716" y="201782"/>
                                  <a:pt x="159669" y="200067"/>
                                </a:cubicBezTo>
                                <a:cubicBezTo>
                                  <a:pt x="159097" y="199020"/>
                                  <a:pt x="158335" y="199115"/>
                                  <a:pt x="158049" y="197781"/>
                                </a:cubicBezTo>
                                <a:cubicBezTo>
                                  <a:pt x="157573" y="196257"/>
                                  <a:pt x="158049" y="195781"/>
                                  <a:pt x="158049" y="194352"/>
                                </a:cubicBezTo>
                                <a:cubicBezTo>
                                  <a:pt x="158049" y="192447"/>
                                  <a:pt x="157478" y="190447"/>
                                  <a:pt x="157954" y="188542"/>
                                </a:cubicBezTo>
                                <a:cubicBezTo>
                                  <a:pt x="158240" y="187494"/>
                                  <a:pt x="158716" y="187209"/>
                                  <a:pt x="159097" y="185875"/>
                                </a:cubicBezTo>
                                <a:cubicBezTo>
                                  <a:pt x="160240" y="182160"/>
                                  <a:pt x="161954" y="179303"/>
                                  <a:pt x="163479" y="177493"/>
                                </a:cubicBezTo>
                                <a:cubicBezTo>
                                  <a:pt x="167860" y="171683"/>
                                  <a:pt x="174718" y="165968"/>
                                  <a:pt x="184338" y="159967"/>
                                </a:cubicBezTo>
                                <a:cubicBezTo>
                                  <a:pt x="188244" y="157205"/>
                                  <a:pt x="184148" y="157681"/>
                                  <a:pt x="190911" y="153966"/>
                                </a:cubicBezTo>
                                <a:cubicBezTo>
                                  <a:pt x="192816" y="153966"/>
                                  <a:pt x="195102" y="153395"/>
                                  <a:pt x="197578" y="152633"/>
                                </a:cubicBezTo>
                                <a:cubicBezTo>
                                  <a:pt x="203769" y="149299"/>
                                  <a:pt x="208246" y="147966"/>
                                  <a:pt x="212246" y="145489"/>
                                </a:cubicBezTo>
                                <a:cubicBezTo>
                                  <a:pt x="213961" y="145299"/>
                                  <a:pt x="215961" y="144060"/>
                                  <a:pt x="218819" y="143013"/>
                                </a:cubicBezTo>
                                <a:cubicBezTo>
                                  <a:pt x="223391" y="141393"/>
                                  <a:pt x="228058" y="140155"/>
                                  <a:pt x="232916" y="138155"/>
                                </a:cubicBezTo>
                                <a:cubicBezTo>
                                  <a:pt x="235964" y="136250"/>
                                  <a:pt x="227963" y="138536"/>
                                  <a:pt x="234726" y="135583"/>
                                </a:cubicBezTo>
                                <a:cubicBezTo>
                                  <a:pt x="240536" y="133964"/>
                                  <a:pt x="248537" y="131011"/>
                                  <a:pt x="256728" y="128535"/>
                                </a:cubicBezTo>
                                <a:cubicBezTo>
                                  <a:pt x="264825" y="126058"/>
                                  <a:pt x="272730" y="123963"/>
                                  <a:pt x="276445" y="123772"/>
                                </a:cubicBezTo>
                                <a:cubicBezTo>
                                  <a:pt x="285494" y="121486"/>
                                  <a:pt x="282255" y="121772"/>
                                  <a:pt x="291590" y="119486"/>
                                </a:cubicBezTo>
                                <a:cubicBezTo>
                                  <a:pt x="295781" y="118914"/>
                                  <a:pt x="301401" y="117771"/>
                                  <a:pt x="306163" y="116914"/>
                                </a:cubicBezTo>
                                <a:cubicBezTo>
                                  <a:pt x="315307" y="114342"/>
                                  <a:pt x="333786" y="110437"/>
                                  <a:pt x="352836" y="106437"/>
                                </a:cubicBezTo>
                                <a:cubicBezTo>
                                  <a:pt x="346359" y="106913"/>
                                  <a:pt x="349216" y="105865"/>
                                  <a:pt x="356360" y="104151"/>
                                </a:cubicBezTo>
                                <a:cubicBezTo>
                                  <a:pt x="349311" y="104913"/>
                                  <a:pt x="356646" y="103293"/>
                                  <a:pt x="351026" y="103865"/>
                                </a:cubicBezTo>
                                <a:cubicBezTo>
                                  <a:pt x="353788" y="103198"/>
                                  <a:pt x="362075" y="100912"/>
                                  <a:pt x="370743" y="99864"/>
                                </a:cubicBezTo>
                                <a:cubicBezTo>
                                  <a:pt x="371790" y="100150"/>
                                  <a:pt x="359027" y="102531"/>
                                  <a:pt x="364170" y="102246"/>
                                </a:cubicBezTo>
                                <a:cubicBezTo>
                                  <a:pt x="368933" y="102150"/>
                                  <a:pt x="378077" y="100817"/>
                                  <a:pt x="381411" y="101007"/>
                                </a:cubicBezTo>
                                <a:cubicBezTo>
                                  <a:pt x="393221" y="98721"/>
                                  <a:pt x="402842" y="96816"/>
                                  <a:pt x="420558" y="93959"/>
                                </a:cubicBezTo>
                                <a:cubicBezTo>
                                  <a:pt x="429036" y="92530"/>
                                  <a:pt x="436084" y="91863"/>
                                  <a:pt x="439894" y="91387"/>
                                </a:cubicBezTo>
                                <a:cubicBezTo>
                                  <a:pt x="445704" y="90530"/>
                                  <a:pt x="447514" y="90054"/>
                                  <a:pt x="450562" y="89577"/>
                                </a:cubicBezTo>
                                <a:lnTo>
                                  <a:pt x="461230" y="88339"/>
                                </a:lnTo>
                                <a:cubicBezTo>
                                  <a:pt x="475613" y="86529"/>
                                  <a:pt x="479709" y="85577"/>
                                  <a:pt x="494282" y="83672"/>
                                </a:cubicBezTo>
                                <a:cubicBezTo>
                                  <a:pt x="493710" y="83481"/>
                                  <a:pt x="498663" y="82815"/>
                                  <a:pt x="498854" y="82529"/>
                                </a:cubicBezTo>
                                <a:cubicBezTo>
                                  <a:pt x="499044" y="82243"/>
                                  <a:pt x="491424" y="82910"/>
                                  <a:pt x="497996" y="82053"/>
                                </a:cubicBezTo>
                                <a:cubicBezTo>
                                  <a:pt x="511046" y="80529"/>
                                  <a:pt x="512951" y="81100"/>
                                  <a:pt x="525714" y="79671"/>
                                </a:cubicBezTo>
                                <a:cubicBezTo>
                                  <a:pt x="543145" y="77671"/>
                                  <a:pt x="548003" y="76909"/>
                                  <a:pt x="552003" y="76147"/>
                                </a:cubicBezTo>
                                <a:cubicBezTo>
                                  <a:pt x="556099" y="75480"/>
                                  <a:pt x="559052" y="74814"/>
                                  <a:pt x="573339" y="73290"/>
                                </a:cubicBezTo>
                                <a:cubicBezTo>
                                  <a:pt x="586579" y="71861"/>
                                  <a:pt x="591437" y="71766"/>
                                  <a:pt x="598580" y="71289"/>
                                </a:cubicBezTo>
                                <a:cubicBezTo>
                                  <a:pt x="618297" y="69194"/>
                                  <a:pt x="633347" y="67860"/>
                                  <a:pt x="646777" y="66622"/>
                                </a:cubicBezTo>
                                <a:cubicBezTo>
                                  <a:pt x="660303" y="65384"/>
                                  <a:pt x="672209" y="64336"/>
                                  <a:pt x="686592" y="63003"/>
                                </a:cubicBezTo>
                                <a:cubicBezTo>
                                  <a:pt x="696783" y="62336"/>
                                  <a:pt x="706880" y="61669"/>
                                  <a:pt x="724882" y="60145"/>
                                </a:cubicBezTo>
                                <a:cubicBezTo>
                                  <a:pt x="735264" y="59288"/>
                                  <a:pt x="720405" y="59859"/>
                                  <a:pt x="735360" y="58812"/>
                                </a:cubicBezTo>
                                <a:cubicBezTo>
                                  <a:pt x="742599" y="58621"/>
                                  <a:pt x="745361" y="57954"/>
                                  <a:pt x="756410" y="57288"/>
                                </a:cubicBezTo>
                                <a:cubicBezTo>
                                  <a:pt x="764601" y="56907"/>
                                  <a:pt x="773364" y="56526"/>
                                  <a:pt x="782794" y="56049"/>
                                </a:cubicBezTo>
                                <a:cubicBezTo>
                                  <a:pt x="836991" y="52430"/>
                                  <a:pt x="900428" y="49858"/>
                                  <a:pt x="952244" y="47667"/>
                                </a:cubicBezTo>
                                <a:cubicBezTo>
                                  <a:pt x="962245" y="47286"/>
                                  <a:pt x="967960" y="46810"/>
                                  <a:pt x="978438" y="46524"/>
                                </a:cubicBezTo>
                                <a:cubicBezTo>
                                  <a:pt x="984343" y="46334"/>
                                  <a:pt x="986057" y="46334"/>
                                  <a:pt x="991106" y="46239"/>
                                </a:cubicBezTo>
                                <a:cubicBezTo>
                                  <a:pt x="1003012" y="45953"/>
                                  <a:pt x="1007870" y="45667"/>
                                  <a:pt x="1015395" y="45572"/>
                                </a:cubicBezTo>
                                <a:cubicBezTo>
                                  <a:pt x="1017395" y="45572"/>
                                  <a:pt x="1031492" y="45191"/>
                                  <a:pt x="1033968" y="45191"/>
                                </a:cubicBezTo>
                                <a:cubicBezTo>
                                  <a:pt x="1047589" y="45000"/>
                                  <a:pt x="1075783" y="44334"/>
                                  <a:pt x="1083975" y="44429"/>
                                </a:cubicBezTo>
                                <a:cubicBezTo>
                                  <a:pt x="1097309" y="44143"/>
                                  <a:pt x="1106834" y="43857"/>
                                  <a:pt x="1116836" y="43667"/>
                                </a:cubicBezTo>
                                <a:cubicBezTo>
                                  <a:pt x="1133123" y="43667"/>
                                  <a:pt x="1158460" y="43191"/>
                                  <a:pt x="1176843" y="43095"/>
                                </a:cubicBezTo>
                                <a:cubicBezTo>
                                  <a:pt x="1202275" y="43000"/>
                                  <a:pt x="1200465" y="43095"/>
                                  <a:pt x="1212372" y="42905"/>
                                </a:cubicBezTo>
                                <a:cubicBezTo>
                                  <a:pt x="1224945" y="42905"/>
                                  <a:pt x="1244375" y="42810"/>
                                  <a:pt x="1263616" y="42905"/>
                                </a:cubicBezTo>
                                <a:cubicBezTo>
                                  <a:pt x="1282857" y="42905"/>
                                  <a:pt x="1301716" y="43191"/>
                                  <a:pt x="1312955" y="43381"/>
                                </a:cubicBezTo>
                                <a:cubicBezTo>
                                  <a:pt x="1333815" y="43667"/>
                                  <a:pt x="1350770" y="44238"/>
                                  <a:pt x="1368867" y="44524"/>
                                </a:cubicBezTo>
                                <a:cubicBezTo>
                                  <a:pt x="1377631" y="44715"/>
                                  <a:pt x="1380012" y="44619"/>
                                  <a:pt x="1385536" y="44715"/>
                                </a:cubicBezTo>
                                <a:cubicBezTo>
                                  <a:pt x="1408396" y="45096"/>
                                  <a:pt x="1417921" y="45477"/>
                                  <a:pt x="1424684" y="45381"/>
                                </a:cubicBezTo>
                                <a:cubicBezTo>
                                  <a:pt x="1435542" y="45667"/>
                                  <a:pt x="1438495" y="45858"/>
                                  <a:pt x="1448877" y="46143"/>
                                </a:cubicBezTo>
                                <a:cubicBezTo>
                                  <a:pt x="1444782" y="45572"/>
                                  <a:pt x="1465165" y="46143"/>
                                  <a:pt x="1478691" y="46429"/>
                                </a:cubicBezTo>
                                <a:cubicBezTo>
                                  <a:pt x="1481167" y="46143"/>
                                  <a:pt x="1468308" y="45762"/>
                                  <a:pt x="1468594" y="45477"/>
                                </a:cubicBezTo>
                                <a:cubicBezTo>
                                  <a:pt x="1484882" y="45953"/>
                                  <a:pt x="1471928" y="45000"/>
                                  <a:pt x="1494502" y="45858"/>
                                </a:cubicBezTo>
                                <a:cubicBezTo>
                                  <a:pt x="1500313" y="46429"/>
                                  <a:pt x="1508409" y="47096"/>
                                  <a:pt x="1509171" y="47667"/>
                                </a:cubicBezTo>
                                <a:cubicBezTo>
                                  <a:pt x="1550033" y="49001"/>
                                  <a:pt x="1579751" y="50620"/>
                                  <a:pt x="1616899" y="52716"/>
                                </a:cubicBezTo>
                                <a:cubicBezTo>
                                  <a:pt x="1623471" y="53192"/>
                                  <a:pt x="1624804" y="53573"/>
                                  <a:pt x="1631376" y="54144"/>
                                </a:cubicBezTo>
                                <a:cubicBezTo>
                                  <a:pt x="1635758" y="54430"/>
                                  <a:pt x="1642235" y="54811"/>
                                  <a:pt x="1643092" y="54906"/>
                                </a:cubicBezTo>
                                <a:cubicBezTo>
                                  <a:pt x="1659475" y="55859"/>
                                  <a:pt x="1675953" y="56907"/>
                                  <a:pt x="1692050" y="58050"/>
                                </a:cubicBezTo>
                                <a:cubicBezTo>
                                  <a:pt x="1702052" y="58812"/>
                                  <a:pt x="1707291" y="59478"/>
                                  <a:pt x="1725102" y="60717"/>
                                </a:cubicBezTo>
                                <a:cubicBezTo>
                                  <a:pt x="1741962" y="62050"/>
                                  <a:pt x="1735390" y="61098"/>
                                  <a:pt x="1755487" y="62812"/>
                                </a:cubicBezTo>
                                <a:cubicBezTo>
                                  <a:pt x="1766346" y="63574"/>
                                  <a:pt x="1773584" y="64527"/>
                                  <a:pt x="1787396" y="65765"/>
                                </a:cubicBezTo>
                                <a:cubicBezTo>
                                  <a:pt x="1785014" y="65574"/>
                                  <a:pt x="1790634" y="65955"/>
                                  <a:pt x="1791968" y="66051"/>
                                </a:cubicBezTo>
                                <a:cubicBezTo>
                                  <a:pt x="1795016" y="66336"/>
                                  <a:pt x="1799017" y="66717"/>
                                  <a:pt x="1802065" y="66908"/>
                                </a:cubicBezTo>
                                <a:cubicBezTo>
                                  <a:pt x="1829115" y="69289"/>
                                  <a:pt x="1846737" y="71385"/>
                                  <a:pt x="1861405" y="72623"/>
                                </a:cubicBezTo>
                                <a:cubicBezTo>
                                  <a:pt x="1869216" y="73766"/>
                                  <a:pt x="1887884" y="75861"/>
                                  <a:pt x="1900363" y="77290"/>
                                </a:cubicBezTo>
                                <a:cubicBezTo>
                                  <a:pt x="1914078" y="78909"/>
                                  <a:pt x="1931700" y="81005"/>
                                  <a:pt x="1945892" y="82815"/>
                                </a:cubicBezTo>
                                <a:cubicBezTo>
                                  <a:pt x="1951130" y="83481"/>
                                  <a:pt x="1952750" y="83862"/>
                                  <a:pt x="1959322" y="84720"/>
                                </a:cubicBezTo>
                                <a:cubicBezTo>
                                  <a:pt x="1974562" y="86815"/>
                                  <a:pt x="1986945" y="88339"/>
                                  <a:pt x="2001708" y="90530"/>
                                </a:cubicBezTo>
                                <a:cubicBezTo>
                                  <a:pt x="2023139" y="93673"/>
                                  <a:pt x="2044571" y="97293"/>
                                  <a:pt x="2061239" y="99960"/>
                                </a:cubicBezTo>
                                <a:cubicBezTo>
                                  <a:pt x="2068574" y="101579"/>
                                  <a:pt x="2080385" y="103865"/>
                                  <a:pt x="2091815" y="106151"/>
                                </a:cubicBezTo>
                                <a:cubicBezTo>
                                  <a:pt x="2103435" y="108437"/>
                                  <a:pt x="2114580" y="110818"/>
                                  <a:pt x="2121628" y="112437"/>
                                </a:cubicBezTo>
                                <a:cubicBezTo>
                                  <a:pt x="2123819" y="112914"/>
                                  <a:pt x="2126105" y="113390"/>
                                  <a:pt x="2128201" y="113866"/>
                                </a:cubicBezTo>
                                <a:cubicBezTo>
                                  <a:pt x="2129057" y="114057"/>
                                  <a:pt x="2132582" y="115009"/>
                                  <a:pt x="2131344" y="114723"/>
                                </a:cubicBezTo>
                                <a:cubicBezTo>
                                  <a:pt x="2142678" y="117295"/>
                                  <a:pt x="2143250" y="117105"/>
                                  <a:pt x="2147155" y="118343"/>
                                </a:cubicBezTo>
                                <a:lnTo>
                                  <a:pt x="2156109" y="120724"/>
                                </a:lnTo>
                                <a:cubicBezTo>
                                  <a:pt x="2165538" y="123296"/>
                                  <a:pt x="2167920" y="123486"/>
                                  <a:pt x="2176588" y="125772"/>
                                </a:cubicBezTo>
                                <a:cubicBezTo>
                                  <a:pt x="2179826" y="126630"/>
                                  <a:pt x="2180778" y="127106"/>
                                  <a:pt x="2184684" y="128249"/>
                                </a:cubicBezTo>
                                <a:cubicBezTo>
                                  <a:pt x="2195352" y="131392"/>
                                  <a:pt x="2199638" y="132345"/>
                                  <a:pt x="2202781" y="133011"/>
                                </a:cubicBezTo>
                                <a:cubicBezTo>
                                  <a:pt x="2206020" y="133678"/>
                                  <a:pt x="2208115" y="134154"/>
                                  <a:pt x="2213163" y="136440"/>
                                </a:cubicBezTo>
                                <a:cubicBezTo>
                                  <a:pt x="2215831" y="137679"/>
                                  <a:pt x="2214878" y="137393"/>
                                  <a:pt x="2219450" y="139203"/>
                                </a:cubicBezTo>
                                <a:cubicBezTo>
                                  <a:pt x="2223546" y="140822"/>
                                  <a:pt x="2229070" y="142632"/>
                                  <a:pt x="2232499" y="143965"/>
                                </a:cubicBezTo>
                                <a:cubicBezTo>
                                  <a:pt x="2235071" y="145013"/>
                                  <a:pt x="2235166" y="145299"/>
                                  <a:pt x="2238310" y="146537"/>
                                </a:cubicBezTo>
                                <a:cubicBezTo>
                                  <a:pt x="2244120" y="149013"/>
                                  <a:pt x="2249168" y="151204"/>
                                  <a:pt x="2253169" y="153300"/>
                                </a:cubicBezTo>
                                <a:cubicBezTo>
                                  <a:pt x="2255359" y="155300"/>
                                  <a:pt x="2257264" y="157300"/>
                                  <a:pt x="2258502" y="160158"/>
                                </a:cubicBezTo>
                                <a:cubicBezTo>
                                  <a:pt x="2259455" y="161967"/>
                                  <a:pt x="2257836" y="163206"/>
                                  <a:pt x="2257836" y="163968"/>
                                </a:cubicBezTo>
                                <a:cubicBezTo>
                                  <a:pt x="2257836" y="165111"/>
                                  <a:pt x="2259265" y="165682"/>
                                  <a:pt x="2259359" y="166349"/>
                                </a:cubicBezTo>
                                <a:lnTo>
                                  <a:pt x="2258216" y="168349"/>
                                </a:lnTo>
                                <a:cubicBezTo>
                                  <a:pt x="2257169" y="171111"/>
                                  <a:pt x="2258979" y="172159"/>
                                  <a:pt x="2258216" y="175017"/>
                                </a:cubicBezTo>
                                <a:cubicBezTo>
                                  <a:pt x="2259359" y="175017"/>
                                  <a:pt x="2259359" y="176064"/>
                                  <a:pt x="2260408" y="176255"/>
                                </a:cubicBezTo>
                                <a:cubicBezTo>
                                  <a:pt x="2261455" y="176445"/>
                                  <a:pt x="2263646" y="175207"/>
                                  <a:pt x="2263550" y="176541"/>
                                </a:cubicBezTo>
                                <a:cubicBezTo>
                                  <a:pt x="2261836" y="178922"/>
                                  <a:pt x="2257836" y="178731"/>
                                  <a:pt x="2255740" y="181017"/>
                                </a:cubicBezTo>
                                <a:cubicBezTo>
                                  <a:pt x="2253549" y="184161"/>
                                  <a:pt x="2253931" y="185208"/>
                                  <a:pt x="2254597" y="186161"/>
                                </a:cubicBezTo>
                                <a:cubicBezTo>
                                  <a:pt x="2255169" y="187018"/>
                                  <a:pt x="2256121" y="187780"/>
                                  <a:pt x="2253835" y="190352"/>
                                </a:cubicBezTo>
                                <a:cubicBezTo>
                                  <a:pt x="2251549" y="192638"/>
                                  <a:pt x="2248787" y="193305"/>
                                  <a:pt x="2246025" y="194257"/>
                                </a:cubicBezTo>
                                <a:cubicBezTo>
                                  <a:pt x="2242501" y="197686"/>
                                  <a:pt x="2238690" y="200163"/>
                                  <a:pt x="2235357" y="202449"/>
                                </a:cubicBezTo>
                                <a:cubicBezTo>
                                  <a:pt x="2231928" y="204639"/>
                                  <a:pt x="2228689" y="206640"/>
                                  <a:pt x="2225165" y="209021"/>
                                </a:cubicBezTo>
                                <a:cubicBezTo>
                                  <a:pt x="2221259" y="210545"/>
                                  <a:pt x="2217545" y="212069"/>
                                  <a:pt x="2212211" y="214831"/>
                                </a:cubicBezTo>
                                <a:cubicBezTo>
                                  <a:pt x="2208972" y="216450"/>
                                  <a:pt x="2216497" y="214545"/>
                                  <a:pt x="2211354" y="216831"/>
                                </a:cubicBezTo>
                                <a:cubicBezTo>
                                  <a:pt x="2207067" y="217689"/>
                                  <a:pt x="2208687" y="218451"/>
                                  <a:pt x="2204210" y="219975"/>
                                </a:cubicBezTo>
                                <a:cubicBezTo>
                                  <a:pt x="2200305" y="221022"/>
                                  <a:pt x="2196304" y="222261"/>
                                  <a:pt x="2192018" y="223499"/>
                                </a:cubicBezTo>
                                <a:cubicBezTo>
                                  <a:pt x="2171825" y="231500"/>
                                  <a:pt x="2139821" y="239691"/>
                                  <a:pt x="2114103" y="246454"/>
                                </a:cubicBezTo>
                                <a:lnTo>
                                  <a:pt x="2113913" y="246454"/>
                                </a:lnTo>
                                <a:close/>
                                <a:moveTo>
                                  <a:pt x="1615946" y="310843"/>
                                </a:moveTo>
                                <a:cubicBezTo>
                                  <a:pt x="1598705" y="311986"/>
                                  <a:pt x="1603373" y="311224"/>
                                  <a:pt x="1598515" y="311319"/>
                                </a:cubicBezTo>
                                <a:cubicBezTo>
                                  <a:pt x="1616803" y="310176"/>
                                  <a:pt x="1622804" y="310272"/>
                                  <a:pt x="1615946" y="310843"/>
                                </a:cubicBezTo>
                                <a:close/>
                                <a:moveTo>
                                  <a:pt x="1006727" y="322559"/>
                                </a:moveTo>
                                <a:cubicBezTo>
                                  <a:pt x="1006727" y="322559"/>
                                  <a:pt x="1009775" y="321892"/>
                                  <a:pt x="1002631" y="321225"/>
                                </a:cubicBezTo>
                                <a:cubicBezTo>
                                  <a:pt x="1012633" y="321511"/>
                                  <a:pt x="1012156" y="321321"/>
                                  <a:pt x="1019586" y="321511"/>
                                </a:cubicBezTo>
                                <a:cubicBezTo>
                                  <a:pt x="1024920" y="321606"/>
                                  <a:pt x="1024920" y="321511"/>
                                  <a:pt x="1024634" y="321511"/>
                                </a:cubicBezTo>
                                <a:cubicBezTo>
                                  <a:pt x="1036540" y="321702"/>
                                  <a:pt x="1034825" y="321987"/>
                                  <a:pt x="1050637" y="322273"/>
                                </a:cubicBezTo>
                                <a:cubicBezTo>
                                  <a:pt x="1074164" y="322749"/>
                                  <a:pt x="1065401" y="322273"/>
                                  <a:pt x="1084832" y="322559"/>
                                </a:cubicBezTo>
                                <a:cubicBezTo>
                                  <a:pt x="1086737" y="323035"/>
                                  <a:pt x="1106549" y="323226"/>
                                  <a:pt x="1109978" y="323607"/>
                                </a:cubicBezTo>
                                <a:cubicBezTo>
                                  <a:pt x="1084355" y="323607"/>
                                  <a:pt x="1055495" y="324083"/>
                                  <a:pt x="1006727" y="322654"/>
                                </a:cubicBezTo>
                                <a:lnTo>
                                  <a:pt x="1006727" y="322654"/>
                                </a:lnTo>
                                <a:close/>
                                <a:moveTo>
                                  <a:pt x="229677" y="290364"/>
                                </a:moveTo>
                                <a:cubicBezTo>
                                  <a:pt x="222819" y="288840"/>
                                  <a:pt x="229011" y="289888"/>
                                  <a:pt x="229677" y="289793"/>
                                </a:cubicBezTo>
                                <a:cubicBezTo>
                                  <a:pt x="236535" y="291317"/>
                                  <a:pt x="230344" y="290269"/>
                                  <a:pt x="229677" y="290364"/>
                                </a:cubicBezTo>
                                <a:close/>
                                <a:moveTo>
                                  <a:pt x="112805" y="108151"/>
                                </a:moveTo>
                                <a:cubicBezTo>
                                  <a:pt x="106805" y="111104"/>
                                  <a:pt x="107662" y="109008"/>
                                  <a:pt x="102900" y="111104"/>
                                </a:cubicBezTo>
                                <a:cubicBezTo>
                                  <a:pt x="101090" y="111104"/>
                                  <a:pt x="111567" y="107961"/>
                                  <a:pt x="112805" y="108151"/>
                                </a:cubicBezTo>
                                <a:close/>
                                <a:moveTo>
                                  <a:pt x="132903" y="111294"/>
                                </a:moveTo>
                                <a:cubicBezTo>
                                  <a:pt x="127950" y="113580"/>
                                  <a:pt x="126045" y="113676"/>
                                  <a:pt x="121759" y="115676"/>
                                </a:cubicBezTo>
                                <a:cubicBezTo>
                                  <a:pt x="119092" y="115676"/>
                                  <a:pt x="128808" y="111009"/>
                                  <a:pt x="132903" y="111294"/>
                                </a:cubicBezTo>
                                <a:close/>
                                <a:moveTo>
                                  <a:pt x="150715" y="199305"/>
                                </a:moveTo>
                                <a:cubicBezTo>
                                  <a:pt x="153001" y="200734"/>
                                  <a:pt x="153287" y="203877"/>
                                  <a:pt x="153096" y="205211"/>
                                </a:cubicBezTo>
                                <a:cubicBezTo>
                                  <a:pt x="150905" y="206259"/>
                                  <a:pt x="149096" y="205020"/>
                                  <a:pt x="147096" y="204639"/>
                                </a:cubicBezTo>
                                <a:cubicBezTo>
                                  <a:pt x="146048" y="203306"/>
                                  <a:pt x="146905" y="203020"/>
                                  <a:pt x="146334" y="201972"/>
                                </a:cubicBezTo>
                                <a:cubicBezTo>
                                  <a:pt x="147286" y="201687"/>
                                  <a:pt x="148238" y="201401"/>
                                  <a:pt x="148905" y="202353"/>
                                </a:cubicBezTo>
                                <a:cubicBezTo>
                                  <a:pt x="150810" y="202163"/>
                                  <a:pt x="147953" y="199020"/>
                                  <a:pt x="150715" y="199210"/>
                                </a:cubicBezTo>
                                <a:lnTo>
                                  <a:pt x="150715" y="199210"/>
                                </a:lnTo>
                                <a:close/>
                                <a:moveTo>
                                  <a:pt x="138618" y="208640"/>
                                </a:moveTo>
                                <a:cubicBezTo>
                                  <a:pt x="136713" y="209021"/>
                                  <a:pt x="134427" y="208354"/>
                                  <a:pt x="132808" y="205116"/>
                                </a:cubicBezTo>
                                <a:cubicBezTo>
                                  <a:pt x="133761" y="203973"/>
                                  <a:pt x="135189" y="203115"/>
                                  <a:pt x="135666" y="201687"/>
                                </a:cubicBezTo>
                                <a:cubicBezTo>
                                  <a:pt x="138047" y="201020"/>
                                  <a:pt x="139571" y="204068"/>
                                  <a:pt x="141762" y="204068"/>
                                </a:cubicBezTo>
                                <a:cubicBezTo>
                                  <a:pt x="143667" y="206259"/>
                                  <a:pt x="138047" y="204258"/>
                                  <a:pt x="140047" y="206354"/>
                                </a:cubicBezTo>
                                <a:cubicBezTo>
                                  <a:pt x="137761" y="206163"/>
                                  <a:pt x="139857" y="208354"/>
                                  <a:pt x="138523" y="208640"/>
                                </a:cubicBezTo>
                                <a:close/>
                                <a:moveTo>
                                  <a:pt x="790128" y="312939"/>
                                </a:moveTo>
                                <a:cubicBezTo>
                                  <a:pt x="790128" y="312939"/>
                                  <a:pt x="795748" y="313224"/>
                                  <a:pt x="795748" y="313224"/>
                                </a:cubicBezTo>
                                <a:cubicBezTo>
                                  <a:pt x="799272" y="312843"/>
                                  <a:pt x="800701" y="312748"/>
                                  <a:pt x="830609" y="314177"/>
                                </a:cubicBezTo>
                                <a:cubicBezTo>
                                  <a:pt x="853946" y="315796"/>
                                  <a:pt x="856994" y="316653"/>
                                  <a:pt x="841944" y="316463"/>
                                </a:cubicBezTo>
                                <a:cubicBezTo>
                                  <a:pt x="813274" y="315225"/>
                                  <a:pt x="800320" y="314272"/>
                                  <a:pt x="772221" y="312748"/>
                                </a:cubicBezTo>
                                <a:cubicBezTo>
                                  <a:pt x="772317" y="312558"/>
                                  <a:pt x="780413" y="312939"/>
                                  <a:pt x="793557" y="313701"/>
                                </a:cubicBezTo>
                                <a:cubicBezTo>
                                  <a:pt x="796415" y="313701"/>
                                  <a:pt x="785842" y="312748"/>
                                  <a:pt x="790033" y="312939"/>
                                </a:cubicBezTo>
                                <a:lnTo>
                                  <a:pt x="790128" y="312939"/>
                                </a:lnTo>
                                <a:close/>
                                <a:moveTo>
                                  <a:pt x="240250" y="130059"/>
                                </a:moveTo>
                                <a:cubicBezTo>
                                  <a:pt x="238536" y="130059"/>
                                  <a:pt x="244536" y="128154"/>
                                  <a:pt x="242917" y="128058"/>
                                </a:cubicBezTo>
                                <a:cubicBezTo>
                                  <a:pt x="253013" y="125201"/>
                                  <a:pt x="247870" y="127296"/>
                                  <a:pt x="252347" y="126820"/>
                                </a:cubicBezTo>
                                <a:cubicBezTo>
                                  <a:pt x="257490" y="126153"/>
                                  <a:pt x="271016" y="123296"/>
                                  <a:pt x="269206" y="124534"/>
                                </a:cubicBezTo>
                                <a:cubicBezTo>
                                  <a:pt x="265968" y="125391"/>
                                  <a:pt x="264920" y="125868"/>
                                  <a:pt x="265205" y="125963"/>
                                </a:cubicBezTo>
                                <a:cubicBezTo>
                                  <a:pt x="257776" y="127963"/>
                                  <a:pt x="251775" y="129392"/>
                                  <a:pt x="247108" y="130154"/>
                                </a:cubicBezTo>
                                <a:cubicBezTo>
                                  <a:pt x="237583" y="133107"/>
                                  <a:pt x="227677" y="137107"/>
                                  <a:pt x="224438" y="136726"/>
                                </a:cubicBezTo>
                                <a:cubicBezTo>
                                  <a:pt x="233202" y="133392"/>
                                  <a:pt x="241298" y="131106"/>
                                  <a:pt x="249680" y="128820"/>
                                </a:cubicBezTo>
                                <a:cubicBezTo>
                                  <a:pt x="242155" y="130535"/>
                                  <a:pt x="248632" y="128058"/>
                                  <a:pt x="240345" y="130059"/>
                                </a:cubicBezTo>
                                <a:lnTo>
                                  <a:pt x="240250" y="130059"/>
                                </a:lnTo>
                                <a:close/>
                                <a:moveTo>
                                  <a:pt x="930717" y="27570"/>
                                </a:moveTo>
                                <a:lnTo>
                                  <a:pt x="929384" y="27570"/>
                                </a:lnTo>
                                <a:cubicBezTo>
                                  <a:pt x="930146" y="27474"/>
                                  <a:pt x="930813" y="27379"/>
                                  <a:pt x="931289" y="27284"/>
                                </a:cubicBezTo>
                                <a:cubicBezTo>
                                  <a:pt x="933003" y="27284"/>
                                  <a:pt x="933003" y="27189"/>
                                  <a:pt x="932718" y="27093"/>
                                </a:cubicBezTo>
                                <a:cubicBezTo>
                                  <a:pt x="942909" y="26617"/>
                                  <a:pt x="946053" y="27093"/>
                                  <a:pt x="930813" y="27570"/>
                                </a:cubicBezTo>
                                <a:lnTo>
                                  <a:pt x="930717" y="27570"/>
                                </a:lnTo>
                                <a:close/>
                                <a:moveTo>
                                  <a:pt x="553623" y="74623"/>
                                </a:moveTo>
                                <a:lnTo>
                                  <a:pt x="547050" y="74623"/>
                                </a:lnTo>
                                <a:lnTo>
                                  <a:pt x="560862" y="73099"/>
                                </a:lnTo>
                                <a:cubicBezTo>
                                  <a:pt x="558861" y="73575"/>
                                  <a:pt x="567910" y="73099"/>
                                  <a:pt x="553527" y="74623"/>
                                </a:cubicBezTo>
                                <a:close/>
                                <a:moveTo>
                                  <a:pt x="1013394" y="25950"/>
                                </a:moveTo>
                                <a:cubicBezTo>
                                  <a:pt x="1009203" y="25950"/>
                                  <a:pt x="1006060" y="25950"/>
                                  <a:pt x="1002917" y="25855"/>
                                </a:cubicBezTo>
                                <a:cubicBezTo>
                                  <a:pt x="1007870" y="25760"/>
                                  <a:pt x="1011394" y="25665"/>
                                  <a:pt x="1018252" y="25474"/>
                                </a:cubicBezTo>
                                <a:cubicBezTo>
                                  <a:pt x="1022253" y="25379"/>
                                  <a:pt x="1025206" y="25284"/>
                                  <a:pt x="1028063" y="25188"/>
                                </a:cubicBezTo>
                                <a:cubicBezTo>
                                  <a:pt x="1028730" y="25379"/>
                                  <a:pt x="1025015" y="25665"/>
                                  <a:pt x="1013489" y="25950"/>
                                </a:cubicBezTo>
                                <a:close/>
                                <a:moveTo>
                                  <a:pt x="1077688" y="23664"/>
                                </a:moveTo>
                                <a:cubicBezTo>
                                  <a:pt x="1081307" y="23664"/>
                                  <a:pt x="1084642" y="23664"/>
                                  <a:pt x="1087784" y="23569"/>
                                </a:cubicBezTo>
                                <a:cubicBezTo>
                                  <a:pt x="1083022" y="23664"/>
                                  <a:pt x="1077974" y="23760"/>
                                  <a:pt x="1071782" y="23950"/>
                                </a:cubicBezTo>
                                <a:cubicBezTo>
                                  <a:pt x="1064925" y="23855"/>
                                  <a:pt x="1057209" y="23760"/>
                                  <a:pt x="1055209" y="23379"/>
                                </a:cubicBezTo>
                                <a:cubicBezTo>
                                  <a:pt x="1056162" y="23379"/>
                                  <a:pt x="1057209" y="23379"/>
                                  <a:pt x="1058638" y="23379"/>
                                </a:cubicBezTo>
                                <a:cubicBezTo>
                                  <a:pt x="1067020" y="23379"/>
                                  <a:pt x="1071116" y="23664"/>
                                  <a:pt x="1077783" y="23760"/>
                                </a:cubicBezTo>
                                <a:lnTo>
                                  <a:pt x="1077688" y="23760"/>
                                </a:lnTo>
                                <a:close/>
                                <a:moveTo>
                                  <a:pt x="1409063" y="24426"/>
                                </a:moveTo>
                                <a:cubicBezTo>
                                  <a:pt x="1413539" y="24522"/>
                                  <a:pt x="1416588" y="24617"/>
                                  <a:pt x="1419350" y="24712"/>
                                </a:cubicBezTo>
                                <a:cubicBezTo>
                                  <a:pt x="1422588" y="25379"/>
                                  <a:pt x="1435447" y="26236"/>
                                  <a:pt x="1407729" y="25950"/>
                                </a:cubicBezTo>
                                <a:cubicBezTo>
                                  <a:pt x="1384964" y="25569"/>
                                  <a:pt x="1387727" y="25188"/>
                                  <a:pt x="1364867" y="24807"/>
                                </a:cubicBezTo>
                                <a:cubicBezTo>
                                  <a:pt x="1351437" y="24617"/>
                                  <a:pt x="1368010" y="25379"/>
                                  <a:pt x="1349150" y="24998"/>
                                </a:cubicBezTo>
                                <a:cubicBezTo>
                                  <a:pt x="1335625" y="24426"/>
                                  <a:pt x="1314670" y="24236"/>
                                  <a:pt x="1323719" y="24141"/>
                                </a:cubicBezTo>
                                <a:cubicBezTo>
                                  <a:pt x="1326100" y="24141"/>
                                  <a:pt x="1333530" y="24141"/>
                                  <a:pt x="1334863" y="24045"/>
                                </a:cubicBezTo>
                                <a:cubicBezTo>
                                  <a:pt x="1340197" y="23950"/>
                                  <a:pt x="1325433" y="23379"/>
                                  <a:pt x="1343816" y="23664"/>
                                </a:cubicBezTo>
                                <a:cubicBezTo>
                                  <a:pt x="1365438" y="24045"/>
                                  <a:pt x="1368391" y="23855"/>
                                  <a:pt x="1381726" y="24045"/>
                                </a:cubicBezTo>
                                <a:cubicBezTo>
                                  <a:pt x="1381726" y="23950"/>
                                  <a:pt x="1379535" y="23855"/>
                                  <a:pt x="1376773" y="23760"/>
                                </a:cubicBezTo>
                                <a:cubicBezTo>
                                  <a:pt x="1386870" y="23950"/>
                                  <a:pt x="1397347" y="24141"/>
                                  <a:pt x="1408872" y="24426"/>
                                </a:cubicBezTo>
                                <a:lnTo>
                                  <a:pt x="1408968" y="24426"/>
                                </a:lnTo>
                                <a:close/>
                                <a:moveTo>
                                  <a:pt x="1414682" y="2614"/>
                                </a:moveTo>
                                <a:cubicBezTo>
                                  <a:pt x="1426875" y="2995"/>
                                  <a:pt x="1417445" y="2900"/>
                                  <a:pt x="1417730" y="2995"/>
                                </a:cubicBezTo>
                                <a:cubicBezTo>
                                  <a:pt x="1405348" y="2614"/>
                                  <a:pt x="1414968" y="2709"/>
                                  <a:pt x="1414682" y="2614"/>
                                </a:cubicBezTo>
                                <a:close/>
                                <a:moveTo>
                                  <a:pt x="2262407" y="187685"/>
                                </a:moveTo>
                                <a:lnTo>
                                  <a:pt x="2266885" y="187018"/>
                                </a:lnTo>
                                <a:lnTo>
                                  <a:pt x="2264979" y="189495"/>
                                </a:lnTo>
                                <a:cubicBezTo>
                                  <a:pt x="2264027" y="188923"/>
                                  <a:pt x="2260122" y="190257"/>
                                  <a:pt x="2262407" y="187685"/>
                                </a:cubicBezTo>
                                <a:lnTo>
                                  <a:pt x="2262407" y="187685"/>
                                </a:lnTo>
                                <a:close/>
                                <a:moveTo>
                                  <a:pt x="1624138" y="52620"/>
                                </a:moveTo>
                                <a:cubicBezTo>
                                  <a:pt x="1642139" y="53478"/>
                                  <a:pt x="1634996" y="53573"/>
                                  <a:pt x="1638615" y="54049"/>
                                </a:cubicBezTo>
                                <a:cubicBezTo>
                                  <a:pt x="1619851" y="53001"/>
                                  <a:pt x="1616136" y="52335"/>
                                  <a:pt x="1624138" y="52620"/>
                                </a:cubicBezTo>
                                <a:close/>
                                <a:moveTo>
                                  <a:pt x="2108960" y="107008"/>
                                </a:moveTo>
                                <a:cubicBezTo>
                                  <a:pt x="2103245" y="105865"/>
                                  <a:pt x="2102769" y="105960"/>
                                  <a:pt x="2098197" y="105103"/>
                                </a:cubicBezTo>
                                <a:cubicBezTo>
                                  <a:pt x="2095053" y="104436"/>
                                  <a:pt x="2094768" y="104532"/>
                                  <a:pt x="2094577" y="104627"/>
                                </a:cubicBezTo>
                                <a:cubicBezTo>
                                  <a:pt x="2087243" y="103293"/>
                                  <a:pt x="2090005" y="103198"/>
                                  <a:pt x="2079718" y="101484"/>
                                </a:cubicBezTo>
                                <a:cubicBezTo>
                                  <a:pt x="2065526" y="98721"/>
                                  <a:pt x="2069050" y="100055"/>
                                  <a:pt x="2056858" y="97864"/>
                                </a:cubicBezTo>
                                <a:cubicBezTo>
                                  <a:pt x="2057715" y="97388"/>
                                  <a:pt x="2044857" y="95197"/>
                                  <a:pt x="2044381" y="94626"/>
                                </a:cubicBezTo>
                                <a:cubicBezTo>
                                  <a:pt x="2062859" y="97197"/>
                                  <a:pt x="2085338" y="99769"/>
                                  <a:pt x="2112675" y="105675"/>
                                </a:cubicBezTo>
                                <a:cubicBezTo>
                                  <a:pt x="2110865" y="105960"/>
                                  <a:pt x="2107245" y="105865"/>
                                  <a:pt x="2108769" y="107008"/>
                                </a:cubicBezTo>
                                <a:lnTo>
                                  <a:pt x="2108865" y="107008"/>
                                </a:lnTo>
                                <a:close/>
                                <a:moveTo>
                                  <a:pt x="2217259" y="134345"/>
                                </a:moveTo>
                                <a:cubicBezTo>
                                  <a:pt x="2217259" y="134345"/>
                                  <a:pt x="2214878" y="133583"/>
                                  <a:pt x="2214782" y="133583"/>
                                </a:cubicBezTo>
                                <a:cubicBezTo>
                                  <a:pt x="2210687" y="133488"/>
                                  <a:pt x="2208687" y="133488"/>
                                  <a:pt x="2194685" y="129392"/>
                                </a:cubicBezTo>
                                <a:cubicBezTo>
                                  <a:pt x="2186207" y="125868"/>
                                  <a:pt x="2188494" y="125010"/>
                                  <a:pt x="2198209" y="126630"/>
                                </a:cubicBezTo>
                                <a:cubicBezTo>
                                  <a:pt x="2212211" y="130440"/>
                                  <a:pt x="2216688" y="132345"/>
                                  <a:pt x="2228975" y="136250"/>
                                </a:cubicBezTo>
                                <a:cubicBezTo>
                                  <a:pt x="2227927" y="136345"/>
                                  <a:pt x="2224117" y="135297"/>
                                  <a:pt x="2218593" y="133392"/>
                                </a:cubicBezTo>
                                <a:cubicBezTo>
                                  <a:pt x="2216783" y="133107"/>
                                  <a:pt x="2219355" y="134821"/>
                                  <a:pt x="2217069" y="134345"/>
                                </a:cubicBezTo>
                                <a:lnTo>
                                  <a:pt x="2217164" y="134345"/>
                                </a:lnTo>
                                <a:close/>
                                <a:moveTo>
                                  <a:pt x="2012853" y="309033"/>
                                </a:moveTo>
                                <a:cubicBezTo>
                                  <a:pt x="2006661" y="309414"/>
                                  <a:pt x="1984849" y="312748"/>
                                  <a:pt x="1971705" y="314272"/>
                                </a:cubicBezTo>
                                <a:cubicBezTo>
                                  <a:pt x="1974467" y="313796"/>
                                  <a:pt x="1970847" y="313986"/>
                                  <a:pt x="1976753" y="313129"/>
                                </a:cubicBezTo>
                                <a:cubicBezTo>
                                  <a:pt x="1986373" y="311700"/>
                                  <a:pt x="2000661" y="310176"/>
                                  <a:pt x="2008852" y="309224"/>
                                </a:cubicBezTo>
                                <a:cubicBezTo>
                                  <a:pt x="2013996" y="308557"/>
                                  <a:pt x="2018853" y="307986"/>
                                  <a:pt x="2024568" y="307224"/>
                                </a:cubicBezTo>
                                <a:cubicBezTo>
                                  <a:pt x="2028093" y="307224"/>
                                  <a:pt x="2033998" y="306843"/>
                                  <a:pt x="2040951" y="306176"/>
                                </a:cubicBezTo>
                                <a:cubicBezTo>
                                  <a:pt x="2024092" y="308843"/>
                                  <a:pt x="2019234" y="308748"/>
                                  <a:pt x="2012948" y="309129"/>
                                </a:cubicBezTo>
                                <a:lnTo>
                                  <a:pt x="2012853" y="309129"/>
                                </a:lnTo>
                                <a:close/>
                                <a:moveTo>
                                  <a:pt x="1920556" y="321321"/>
                                </a:moveTo>
                                <a:cubicBezTo>
                                  <a:pt x="1901982" y="323416"/>
                                  <a:pt x="1916555" y="321416"/>
                                  <a:pt x="1907601" y="321987"/>
                                </a:cubicBezTo>
                                <a:cubicBezTo>
                                  <a:pt x="1920936" y="320463"/>
                                  <a:pt x="1925508" y="320559"/>
                                  <a:pt x="1920556" y="321321"/>
                                </a:cubicBezTo>
                                <a:close/>
                                <a:moveTo>
                                  <a:pt x="1893219" y="324178"/>
                                </a:moveTo>
                                <a:cubicBezTo>
                                  <a:pt x="1878169" y="325797"/>
                                  <a:pt x="1871788" y="325702"/>
                                  <a:pt x="1891409" y="323702"/>
                                </a:cubicBezTo>
                                <a:cubicBezTo>
                                  <a:pt x="1896172" y="323511"/>
                                  <a:pt x="1895790" y="323702"/>
                                  <a:pt x="1893219" y="324178"/>
                                </a:cubicBezTo>
                                <a:close/>
                                <a:moveTo>
                                  <a:pt x="1676906" y="342752"/>
                                </a:moveTo>
                                <a:cubicBezTo>
                                  <a:pt x="1691956" y="341609"/>
                                  <a:pt x="1693670" y="341799"/>
                                  <a:pt x="1706719" y="340752"/>
                                </a:cubicBezTo>
                                <a:cubicBezTo>
                                  <a:pt x="1708243" y="341133"/>
                                  <a:pt x="1678430" y="343323"/>
                                  <a:pt x="1676906" y="342752"/>
                                </a:cubicBezTo>
                                <a:close/>
                                <a:moveTo>
                                  <a:pt x="1675287" y="347038"/>
                                </a:moveTo>
                                <a:cubicBezTo>
                                  <a:pt x="1693955" y="345609"/>
                                  <a:pt x="1683478" y="346943"/>
                                  <a:pt x="1697004" y="345895"/>
                                </a:cubicBezTo>
                                <a:cubicBezTo>
                                  <a:pt x="1698147" y="346086"/>
                                  <a:pt x="1675192" y="347229"/>
                                  <a:pt x="1675287" y="347038"/>
                                </a:cubicBezTo>
                                <a:close/>
                                <a:moveTo>
                                  <a:pt x="2424142" y="181494"/>
                                </a:moveTo>
                                <a:cubicBezTo>
                                  <a:pt x="2424428" y="183684"/>
                                  <a:pt x="2423856" y="185304"/>
                                  <a:pt x="2422142" y="186351"/>
                                </a:cubicBezTo>
                                <a:cubicBezTo>
                                  <a:pt x="2421284" y="184446"/>
                                  <a:pt x="2420141" y="182541"/>
                                  <a:pt x="2418808" y="180636"/>
                                </a:cubicBezTo>
                                <a:cubicBezTo>
                                  <a:pt x="2416522" y="181875"/>
                                  <a:pt x="2414427" y="179303"/>
                                  <a:pt x="2411759" y="176731"/>
                                </a:cubicBezTo>
                                <a:cubicBezTo>
                                  <a:pt x="2411759" y="176731"/>
                                  <a:pt x="2411759" y="176636"/>
                                  <a:pt x="2411665" y="176541"/>
                                </a:cubicBezTo>
                                <a:lnTo>
                                  <a:pt x="2411665" y="175969"/>
                                </a:lnTo>
                                <a:cubicBezTo>
                                  <a:pt x="2413855" y="175874"/>
                                  <a:pt x="2413093" y="173016"/>
                                  <a:pt x="2413569" y="171873"/>
                                </a:cubicBezTo>
                                <a:cubicBezTo>
                                  <a:pt x="2414141" y="170826"/>
                                  <a:pt x="2416808" y="170540"/>
                                  <a:pt x="2415760" y="168540"/>
                                </a:cubicBezTo>
                                <a:cubicBezTo>
                                  <a:pt x="2413379" y="165015"/>
                                  <a:pt x="2410045" y="162158"/>
                                  <a:pt x="2406331" y="159491"/>
                                </a:cubicBezTo>
                                <a:cubicBezTo>
                                  <a:pt x="2408997" y="159777"/>
                                  <a:pt x="2407759" y="157491"/>
                                  <a:pt x="2408712" y="156729"/>
                                </a:cubicBezTo>
                                <a:cubicBezTo>
                                  <a:pt x="2406807" y="153776"/>
                                  <a:pt x="2403949" y="149680"/>
                                  <a:pt x="2401187" y="148442"/>
                                </a:cubicBezTo>
                                <a:cubicBezTo>
                                  <a:pt x="2402234" y="148156"/>
                                  <a:pt x="2398806" y="145680"/>
                                  <a:pt x="2399472" y="145299"/>
                                </a:cubicBezTo>
                                <a:cubicBezTo>
                                  <a:pt x="2395853" y="142632"/>
                                  <a:pt x="2393186" y="141774"/>
                                  <a:pt x="2387566" y="137298"/>
                                </a:cubicBezTo>
                                <a:cubicBezTo>
                                  <a:pt x="2384137" y="134631"/>
                                  <a:pt x="2386423" y="134154"/>
                                  <a:pt x="2380803" y="131011"/>
                                </a:cubicBezTo>
                                <a:cubicBezTo>
                                  <a:pt x="2360325" y="119867"/>
                                  <a:pt x="2338513" y="110056"/>
                                  <a:pt x="2311747" y="102150"/>
                                </a:cubicBezTo>
                                <a:cubicBezTo>
                                  <a:pt x="2301936" y="97578"/>
                                  <a:pt x="2272981" y="91006"/>
                                  <a:pt x="2254216" y="85767"/>
                                </a:cubicBezTo>
                                <a:cubicBezTo>
                                  <a:pt x="2245167" y="83958"/>
                                  <a:pt x="2231928" y="81576"/>
                                  <a:pt x="2215164" y="78147"/>
                                </a:cubicBezTo>
                                <a:cubicBezTo>
                                  <a:pt x="2204781" y="75957"/>
                                  <a:pt x="2186684" y="72337"/>
                                  <a:pt x="2184874" y="71766"/>
                                </a:cubicBezTo>
                                <a:cubicBezTo>
                                  <a:pt x="2190303" y="72623"/>
                                  <a:pt x="2190303" y="71766"/>
                                  <a:pt x="2184588" y="70337"/>
                                </a:cubicBezTo>
                                <a:cubicBezTo>
                                  <a:pt x="2175349" y="68527"/>
                                  <a:pt x="2169158" y="67479"/>
                                  <a:pt x="2164491" y="66813"/>
                                </a:cubicBezTo>
                                <a:cubicBezTo>
                                  <a:pt x="2156680" y="65479"/>
                                  <a:pt x="2161633" y="67003"/>
                                  <a:pt x="2148203" y="64431"/>
                                </a:cubicBezTo>
                                <a:cubicBezTo>
                                  <a:pt x="2142297" y="62526"/>
                                  <a:pt x="2126772" y="59669"/>
                                  <a:pt x="2107055" y="56526"/>
                                </a:cubicBezTo>
                                <a:cubicBezTo>
                                  <a:pt x="2087433" y="53382"/>
                                  <a:pt x="2063811" y="50049"/>
                                  <a:pt x="2042856" y="47191"/>
                                </a:cubicBezTo>
                                <a:cubicBezTo>
                                  <a:pt x="2042380" y="47286"/>
                                  <a:pt x="2044475" y="47858"/>
                                  <a:pt x="2038856" y="47191"/>
                                </a:cubicBezTo>
                                <a:cubicBezTo>
                                  <a:pt x="2036665" y="46715"/>
                                  <a:pt x="2028473" y="45667"/>
                                  <a:pt x="2023616" y="44905"/>
                                </a:cubicBezTo>
                                <a:cubicBezTo>
                                  <a:pt x="2019139" y="44238"/>
                                  <a:pt x="2018187" y="43762"/>
                                  <a:pt x="2008090" y="42619"/>
                                </a:cubicBezTo>
                                <a:cubicBezTo>
                                  <a:pt x="1982373" y="39476"/>
                                  <a:pt x="1963323" y="37285"/>
                                  <a:pt x="1945225" y="35285"/>
                                </a:cubicBezTo>
                                <a:cubicBezTo>
                                  <a:pt x="1927128" y="33285"/>
                                  <a:pt x="1909697" y="31475"/>
                                  <a:pt x="1885884" y="29094"/>
                                </a:cubicBezTo>
                                <a:cubicBezTo>
                                  <a:pt x="1875597" y="28236"/>
                                  <a:pt x="1873121" y="28141"/>
                                  <a:pt x="1859024" y="26903"/>
                                </a:cubicBezTo>
                                <a:cubicBezTo>
                                  <a:pt x="1847975" y="25855"/>
                                  <a:pt x="1852452" y="25760"/>
                                  <a:pt x="1834640" y="24426"/>
                                </a:cubicBezTo>
                                <a:cubicBezTo>
                                  <a:pt x="1752915" y="17568"/>
                                  <a:pt x="1670810" y="11853"/>
                                  <a:pt x="1585752" y="8424"/>
                                </a:cubicBezTo>
                                <a:cubicBezTo>
                                  <a:pt x="1585942" y="8710"/>
                                  <a:pt x="1594896" y="9091"/>
                                  <a:pt x="1595563" y="9377"/>
                                </a:cubicBezTo>
                                <a:cubicBezTo>
                                  <a:pt x="1583847" y="8996"/>
                                  <a:pt x="1552223" y="7853"/>
                                  <a:pt x="1538698" y="6996"/>
                                </a:cubicBezTo>
                                <a:cubicBezTo>
                                  <a:pt x="1538889" y="6710"/>
                                  <a:pt x="1554891" y="7281"/>
                                  <a:pt x="1552319" y="6805"/>
                                </a:cubicBezTo>
                                <a:cubicBezTo>
                                  <a:pt x="1529173" y="5662"/>
                                  <a:pt x="1501456" y="4805"/>
                                  <a:pt x="1474404" y="3948"/>
                                </a:cubicBezTo>
                                <a:cubicBezTo>
                                  <a:pt x="1463927" y="3567"/>
                                  <a:pt x="1451068" y="3186"/>
                                  <a:pt x="1441067" y="2900"/>
                                </a:cubicBezTo>
                                <a:cubicBezTo>
                                  <a:pt x="1433542" y="2709"/>
                                  <a:pt x="1431637" y="2709"/>
                                  <a:pt x="1422493" y="2519"/>
                                </a:cubicBezTo>
                                <a:cubicBezTo>
                                  <a:pt x="1408682" y="2233"/>
                                  <a:pt x="1391918" y="1757"/>
                                  <a:pt x="1384393" y="1852"/>
                                </a:cubicBezTo>
                                <a:cubicBezTo>
                                  <a:pt x="1371915" y="1185"/>
                                  <a:pt x="1344483" y="1090"/>
                                  <a:pt x="1337339" y="995"/>
                                </a:cubicBezTo>
                                <a:cubicBezTo>
                                  <a:pt x="1338673" y="995"/>
                                  <a:pt x="1333053" y="804"/>
                                  <a:pt x="1329815" y="804"/>
                                </a:cubicBezTo>
                                <a:lnTo>
                                  <a:pt x="1308860" y="423"/>
                                </a:lnTo>
                                <a:cubicBezTo>
                                  <a:pt x="1306955" y="423"/>
                                  <a:pt x="1290191" y="233"/>
                                  <a:pt x="1289143" y="233"/>
                                </a:cubicBezTo>
                                <a:cubicBezTo>
                                  <a:pt x="1283047" y="233"/>
                                  <a:pt x="1278761" y="233"/>
                                  <a:pt x="1263902" y="233"/>
                                </a:cubicBezTo>
                                <a:cubicBezTo>
                                  <a:pt x="1256377" y="233"/>
                                  <a:pt x="1261616" y="233"/>
                                  <a:pt x="1258473" y="233"/>
                                </a:cubicBezTo>
                                <a:cubicBezTo>
                                  <a:pt x="1242756" y="423"/>
                                  <a:pt x="1248186" y="233"/>
                                  <a:pt x="1237613" y="42"/>
                                </a:cubicBezTo>
                                <a:cubicBezTo>
                                  <a:pt x="1226278" y="-53"/>
                                  <a:pt x="1203228" y="42"/>
                                  <a:pt x="1198084" y="42"/>
                                </a:cubicBezTo>
                                <a:cubicBezTo>
                                  <a:pt x="1185130" y="42"/>
                                  <a:pt x="1184844" y="233"/>
                                  <a:pt x="1178367" y="42"/>
                                </a:cubicBezTo>
                                <a:cubicBezTo>
                                  <a:pt x="1173319" y="42"/>
                                  <a:pt x="1165318" y="42"/>
                                  <a:pt x="1157507" y="42"/>
                                </a:cubicBezTo>
                                <a:cubicBezTo>
                                  <a:pt x="1081498" y="519"/>
                                  <a:pt x="1010347" y="2519"/>
                                  <a:pt x="927098" y="5472"/>
                                </a:cubicBezTo>
                                <a:cubicBezTo>
                                  <a:pt x="926812" y="5567"/>
                                  <a:pt x="923383" y="5757"/>
                                  <a:pt x="915858" y="6043"/>
                                </a:cubicBezTo>
                                <a:cubicBezTo>
                                  <a:pt x="908905" y="6615"/>
                                  <a:pt x="911858" y="6805"/>
                                  <a:pt x="892427" y="7662"/>
                                </a:cubicBezTo>
                                <a:cubicBezTo>
                                  <a:pt x="882997" y="8043"/>
                                  <a:pt x="883474" y="7662"/>
                                  <a:pt x="880806" y="7662"/>
                                </a:cubicBezTo>
                                <a:cubicBezTo>
                                  <a:pt x="868329" y="8234"/>
                                  <a:pt x="855946" y="8805"/>
                                  <a:pt x="843659" y="9377"/>
                                </a:cubicBezTo>
                                <a:cubicBezTo>
                                  <a:pt x="830324" y="10234"/>
                                  <a:pt x="845278" y="10139"/>
                                  <a:pt x="823656" y="11377"/>
                                </a:cubicBezTo>
                                <a:cubicBezTo>
                                  <a:pt x="806035" y="12425"/>
                                  <a:pt x="808321" y="11853"/>
                                  <a:pt x="790700" y="12901"/>
                                </a:cubicBezTo>
                                <a:cubicBezTo>
                                  <a:pt x="789938" y="13282"/>
                                  <a:pt x="765268" y="14616"/>
                                  <a:pt x="760315" y="15187"/>
                                </a:cubicBezTo>
                                <a:cubicBezTo>
                                  <a:pt x="760505" y="15473"/>
                                  <a:pt x="786318" y="14425"/>
                                  <a:pt x="771174" y="15568"/>
                                </a:cubicBezTo>
                                <a:cubicBezTo>
                                  <a:pt x="755076" y="16711"/>
                                  <a:pt x="749647" y="16902"/>
                                  <a:pt x="745837" y="16902"/>
                                </a:cubicBezTo>
                                <a:cubicBezTo>
                                  <a:pt x="742218" y="16902"/>
                                  <a:pt x="740408" y="16711"/>
                                  <a:pt x="732216" y="17187"/>
                                </a:cubicBezTo>
                                <a:cubicBezTo>
                                  <a:pt x="728502" y="17949"/>
                                  <a:pt x="703355" y="19283"/>
                                  <a:pt x="688782" y="20521"/>
                                </a:cubicBezTo>
                                <a:cubicBezTo>
                                  <a:pt x="687163" y="20616"/>
                                  <a:pt x="683353" y="21188"/>
                                  <a:pt x="680115" y="21474"/>
                                </a:cubicBezTo>
                                <a:cubicBezTo>
                                  <a:pt x="667161" y="22617"/>
                                  <a:pt x="659064" y="23283"/>
                                  <a:pt x="649158" y="24141"/>
                                </a:cubicBezTo>
                                <a:cubicBezTo>
                                  <a:pt x="636585" y="25284"/>
                                  <a:pt x="627346" y="26427"/>
                                  <a:pt x="609344" y="27951"/>
                                </a:cubicBezTo>
                                <a:cubicBezTo>
                                  <a:pt x="609344" y="28046"/>
                                  <a:pt x="606486" y="28332"/>
                                  <a:pt x="599914" y="28903"/>
                                </a:cubicBezTo>
                                <a:cubicBezTo>
                                  <a:pt x="596199" y="29570"/>
                                  <a:pt x="589532" y="30332"/>
                                  <a:pt x="580293" y="31475"/>
                                </a:cubicBezTo>
                                <a:cubicBezTo>
                                  <a:pt x="573244" y="32142"/>
                                  <a:pt x="566196" y="32808"/>
                                  <a:pt x="559338" y="33570"/>
                                </a:cubicBezTo>
                                <a:cubicBezTo>
                                  <a:pt x="560862" y="33761"/>
                                  <a:pt x="548098" y="35094"/>
                                  <a:pt x="552099" y="35190"/>
                                </a:cubicBezTo>
                                <a:cubicBezTo>
                                  <a:pt x="536001" y="37285"/>
                                  <a:pt x="519904" y="39571"/>
                                  <a:pt x="524667" y="40047"/>
                                </a:cubicBezTo>
                                <a:cubicBezTo>
                                  <a:pt x="510570" y="41762"/>
                                  <a:pt x="522285" y="41095"/>
                                  <a:pt x="508474" y="42810"/>
                                </a:cubicBezTo>
                                <a:lnTo>
                                  <a:pt x="513808" y="42810"/>
                                </a:lnTo>
                                <a:cubicBezTo>
                                  <a:pt x="508379" y="43572"/>
                                  <a:pt x="497901" y="44905"/>
                                  <a:pt x="489329" y="46143"/>
                                </a:cubicBezTo>
                                <a:cubicBezTo>
                                  <a:pt x="490662" y="46143"/>
                                  <a:pt x="485328" y="46810"/>
                                  <a:pt x="482661" y="47286"/>
                                </a:cubicBezTo>
                                <a:cubicBezTo>
                                  <a:pt x="481613" y="47477"/>
                                  <a:pt x="485995" y="47096"/>
                                  <a:pt x="485328" y="47286"/>
                                </a:cubicBezTo>
                                <a:cubicBezTo>
                                  <a:pt x="483328" y="47667"/>
                                  <a:pt x="477423" y="48620"/>
                                  <a:pt x="475518" y="49001"/>
                                </a:cubicBezTo>
                                <a:cubicBezTo>
                                  <a:pt x="470946" y="50049"/>
                                  <a:pt x="470374" y="50525"/>
                                  <a:pt x="463611" y="51763"/>
                                </a:cubicBezTo>
                                <a:lnTo>
                                  <a:pt x="474279" y="51573"/>
                                </a:lnTo>
                                <a:cubicBezTo>
                                  <a:pt x="472470" y="52049"/>
                                  <a:pt x="467231" y="53001"/>
                                  <a:pt x="466374" y="53287"/>
                                </a:cubicBezTo>
                                <a:cubicBezTo>
                                  <a:pt x="462373" y="54240"/>
                                  <a:pt x="457039" y="54906"/>
                                  <a:pt x="449800" y="56240"/>
                                </a:cubicBezTo>
                                <a:cubicBezTo>
                                  <a:pt x="444561" y="57192"/>
                                  <a:pt x="439323" y="58526"/>
                                  <a:pt x="440656" y="58526"/>
                                </a:cubicBezTo>
                                <a:cubicBezTo>
                                  <a:pt x="441704" y="58526"/>
                                  <a:pt x="437799" y="59097"/>
                                  <a:pt x="437799" y="59097"/>
                                </a:cubicBezTo>
                                <a:cubicBezTo>
                                  <a:pt x="437513" y="59574"/>
                                  <a:pt x="440561" y="59288"/>
                                  <a:pt x="440180" y="59574"/>
                                </a:cubicBezTo>
                                <a:cubicBezTo>
                                  <a:pt x="439418" y="60050"/>
                                  <a:pt x="440466" y="59955"/>
                                  <a:pt x="442561" y="60050"/>
                                </a:cubicBezTo>
                                <a:cubicBezTo>
                                  <a:pt x="443895" y="60050"/>
                                  <a:pt x="441799" y="60526"/>
                                  <a:pt x="442371" y="60526"/>
                                </a:cubicBezTo>
                                <a:cubicBezTo>
                                  <a:pt x="442942" y="60526"/>
                                  <a:pt x="443895" y="60717"/>
                                  <a:pt x="444752" y="60717"/>
                                </a:cubicBezTo>
                                <a:cubicBezTo>
                                  <a:pt x="441323" y="61098"/>
                                  <a:pt x="438275" y="61479"/>
                                  <a:pt x="436084" y="61955"/>
                                </a:cubicBezTo>
                                <a:cubicBezTo>
                                  <a:pt x="434465" y="62241"/>
                                  <a:pt x="428178" y="62812"/>
                                  <a:pt x="429607" y="62622"/>
                                </a:cubicBezTo>
                                <a:cubicBezTo>
                                  <a:pt x="409986" y="65098"/>
                                  <a:pt x="415415" y="64527"/>
                                  <a:pt x="404747" y="65765"/>
                                </a:cubicBezTo>
                                <a:cubicBezTo>
                                  <a:pt x="399794" y="66336"/>
                                  <a:pt x="394841" y="67098"/>
                                  <a:pt x="390078" y="67765"/>
                                </a:cubicBezTo>
                                <a:cubicBezTo>
                                  <a:pt x="387887" y="67670"/>
                                  <a:pt x="374171" y="69765"/>
                                  <a:pt x="368076" y="70527"/>
                                </a:cubicBezTo>
                                <a:cubicBezTo>
                                  <a:pt x="362265" y="71289"/>
                                  <a:pt x="358932" y="71194"/>
                                  <a:pt x="349787" y="72718"/>
                                </a:cubicBezTo>
                                <a:cubicBezTo>
                                  <a:pt x="333786" y="75480"/>
                                  <a:pt x="321784" y="77766"/>
                                  <a:pt x="311211" y="80052"/>
                                </a:cubicBezTo>
                                <a:cubicBezTo>
                                  <a:pt x="310545" y="79576"/>
                                  <a:pt x="300067" y="81386"/>
                                  <a:pt x="295686" y="81767"/>
                                </a:cubicBezTo>
                                <a:cubicBezTo>
                                  <a:pt x="282446" y="84053"/>
                                  <a:pt x="263872" y="87196"/>
                                  <a:pt x="259491" y="88434"/>
                                </a:cubicBezTo>
                                <a:cubicBezTo>
                                  <a:pt x="257109" y="88530"/>
                                  <a:pt x="247584" y="90625"/>
                                  <a:pt x="244822" y="90816"/>
                                </a:cubicBezTo>
                                <a:cubicBezTo>
                                  <a:pt x="234154" y="93102"/>
                                  <a:pt x="231582" y="93959"/>
                                  <a:pt x="213199" y="97674"/>
                                </a:cubicBezTo>
                                <a:cubicBezTo>
                                  <a:pt x="202436" y="99864"/>
                                  <a:pt x="198626" y="99960"/>
                                  <a:pt x="186624" y="102817"/>
                                </a:cubicBezTo>
                                <a:cubicBezTo>
                                  <a:pt x="183481" y="103579"/>
                                  <a:pt x="180528" y="104341"/>
                                  <a:pt x="177385" y="105103"/>
                                </a:cubicBezTo>
                                <a:cubicBezTo>
                                  <a:pt x="177957" y="104627"/>
                                  <a:pt x="178052" y="104341"/>
                                  <a:pt x="177195" y="104246"/>
                                </a:cubicBezTo>
                                <a:cubicBezTo>
                                  <a:pt x="176718" y="103579"/>
                                  <a:pt x="163098" y="108151"/>
                                  <a:pt x="169003" y="105579"/>
                                </a:cubicBezTo>
                                <a:cubicBezTo>
                                  <a:pt x="170527" y="104532"/>
                                  <a:pt x="178528" y="102436"/>
                                  <a:pt x="184815" y="100531"/>
                                </a:cubicBezTo>
                                <a:cubicBezTo>
                                  <a:pt x="193768" y="97769"/>
                                  <a:pt x="196435" y="97197"/>
                                  <a:pt x="199388" y="95769"/>
                                </a:cubicBezTo>
                                <a:cubicBezTo>
                                  <a:pt x="197769" y="95388"/>
                                  <a:pt x="188625" y="98340"/>
                                  <a:pt x="184053" y="99388"/>
                                </a:cubicBezTo>
                                <a:cubicBezTo>
                                  <a:pt x="180719" y="100150"/>
                                  <a:pt x="180909" y="99388"/>
                                  <a:pt x="176718" y="100626"/>
                                </a:cubicBezTo>
                                <a:cubicBezTo>
                                  <a:pt x="172718" y="101865"/>
                                  <a:pt x="168051" y="103674"/>
                                  <a:pt x="165765" y="104055"/>
                                </a:cubicBezTo>
                                <a:lnTo>
                                  <a:pt x="157573" y="104817"/>
                                </a:lnTo>
                                <a:cubicBezTo>
                                  <a:pt x="159764" y="103674"/>
                                  <a:pt x="167479" y="101198"/>
                                  <a:pt x="162621" y="101865"/>
                                </a:cubicBezTo>
                                <a:cubicBezTo>
                                  <a:pt x="158240" y="102055"/>
                                  <a:pt x="149667" y="104817"/>
                                  <a:pt x="143762" y="106056"/>
                                </a:cubicBezTo>
                                <a:cubicBezTo>
                                  <a:pt x="145762" y="104722"/>
                                  <a:pt x="144714" y="104246"/>
                                  <a:pt x="148715" y="102436"/>
                                </a:cubicBezTo>
                                <a:cubicBezTo>
                                  <a:pt x="145381" y="102912"/>
                                  <a:pt x="145000" y="102436"/>
                                  <a:pt x="144143" y="102246"/>
                                </a:cubicBezTo>
                                <a:cubicBezTo>
                                  <a:pt x="143095" y="102055"/>
                                  <a:pt x="140714" y="102246"/>
                                  <a:pt x="143286" y="101103"/>
                                </a:cubicBezTo>
                                <a:cubicBezTo>
                                  <a:pt x="141476" y="100817"/>
                                  <a:pt x="135570" y="102912"/>
                                  <a:pt x="133856" y="102627"/>
                                </a:cubicBezTo>
                                <a:cubicBezTo>
                                  <a:pt x="137285" y="101007"/>
                                  <a:pt x="136428" y="100722"/>
                                  <a:pt x="140523" y="98912"/>
                                </a:cubicBezTo>
                                <a:cubicBezTo>
                                  <a:pt x="141285" y="98626"/>
                                  <a:pt x="144619" y="97674"/>
                                  <a:pt x="145762" y="97197"/>
                                </a:cubicBezTo>
                                <a:cubicBezTo>
                                  <a:pt x="151191" y="95292"/>
                                  <a:pt x="147762" y="95769"/>
                                  <a:pt x="153096" y="94149"/>
                                </a:cubicBezTo>
                                <a:cubicBezTo>
                                  <a:pt x="168241" y="90911"/>
                                  <a:pt x="181004" y="89196"/>
                                  <a:pt x="180814" y="90816"/>
                                </a:cubicBezTo>
                                <a:cubicBezTo>
                                  <a:pt x="186148" y="89577"/>
                                  <a:pt x="190244" y="88815"/>
                                  <a:pt x="192911" y="88720"/>
                                </a:cubicBezTo>
                                <a:cubicBezTo>
                                  <a:pt x="187005" y="90339"/>
                                  <a:pt x="185672" y="89958"/>
                                  <a:pt x="178719" y="92149"/>
                                </a:cubicBezTo>
                                <a:cubicBezTo>
                                  <a:pt x="179004" y="92625"/>
                                  <a:pt x="178719" y="92911"/>
                                  <a:pt x="175099" y="94245"/>
                                </a:cubicBezTo>
                                <a:cubicBezTo>
                                  <a:pt x="173099" y="95007"/>
                                  <a:pt x="162717" y="97864"/>
                                  <a:pt x="166622" y="97388"/>
                                </a:cubicBezTo>
                                <a:cubicBezTo>
                                  <a:pt x="177385" y="94721"/>
                                  <a:pt x="170622" y="97769"/>
                                  <a:pt x="174718" y="97388"/>
                                </a:cubicBezTo>
                                <a:cubicBezTo>
                                  <a:pt x="171861" y="98055"/>
                                  <a:pt x="159002" y="101674"/>
                                  <a:pt x="165479" y="100531"/>
                                </a:cubicBezTo>
                                <a:cubicBezTo>
                                  <a:pt x="169194" y="99769"/>
                                  <a:pt x="174242" y="98055"/>
                                  <a:pt x="178242" y="97007"/>
                                </a:cubicBezTo>
                                <a:cubicBezTo>
                                  <a:pt x="182433" y="95959"/>
                                  <a:pt x="188148" y="95007"/>
                                  <a:pt x="192435" y="94149"/>
                                </a:cubicBezTo>
                                <a:cubicBezTo>
                                  <a:pt x="194911" y="93578"/>
                                  <a:pt x="199483" y="92149"/>
                                  <a:pt x="202245" y="91673"/>
                                </a:cubicBezTo>
                                <a:cubicBezTo>
                                  <a:pt x="205103" y="91101"/>
                                  <a:pt x="204531" y="91673"/>
                                  <a:pt x="207103" y="91292"/>
                                </a:cubicBezTo>
                                <a:cubicBezTo>
                                  <a:pt x="209865" y="91101"/>
                                  <a:pt x="198340" y="94149"/>
                                  <a:pt x="196626" y="95007"/>
                                </a:cubicBezTo>
                                <a:cubicBezTo>
                                  <a:pt x="199769" y="95388"/>
                                  <a:pt x="209865" y="92625"/>
                                  <a:pt x="214342" y="92530"/>
                                </a:cubicBezTo>
                                <a:cubicBezTo>
                                  <a:pt x="219771" y="91006"/>
                                  <a:pt x="224820" y="89863"/>
                                  <a:pt x="228439" y="89196"/>
                                </a:cubicBezTo>
                                <a:cubicBezTo>
                                  <a:pt x="228153" y="90149"/>
                                  <a:pt x="215676" y="93673"/>
                                  <a:pt x="219104" y="93864"/>
                                </a:cubicBezTo>
                                <a:cubicBezTo>
                                  <a:pt x="223867" y="92816"/>
                                  <a:pt x="230439" y="91006"/>
                                  <a:pt x="237678" y="89101"/>
                                </a:cubicBezTo>
                                <a:cubicBezTo>
                                  <a:pt x="244346" y="87291"/>
                                  <a:pt x="239012" y="87958"/>
                                  <a:pt x="249299" y="85482"/>
                                </a:cubicBezTo>
                                <a:cubicBezTo>
                                  <a:pt x="263872" y="82148"/>
                                  <a:pt x="271206" y="80148"/>
                                  <a:pt x="290256" y="76433"/>
                                </a:cubicBezTo>
                                <a:cubicBezTo>
                                  <a:pt x="297019" y="75004"/>
                                  <a:pt x="293590" y="75195"/>
                                  <a:pt x="300638" y="73671"/>
                                </a:cubicBezTo>
                                <a:cubicBezTo>
                                  <a:pt x="309592" y="71956"/>
                                  <a:pt x="311783" y="72147"/>
                                  <a:pt x="322832" y="69956"/>
                                </a:cubicBezTo>
                                <a:cubicBezTo>
                                  <a:pt x="328833" y="68241"/>
                                  <a:pt x="311307" y="70718"/>
                                  <a:pt x="308544" y="70623"/>
                                </a:cubicBezTo>
                                <a:cubicBezTo>
                                  <a:pt x="307116" y="70623"/>
                                  <a:pt x="310259" y="69861"/>
                                  <a:pt x="310926" y="69384"/>
                                </a:cubicBezTo>
                                <a:cubicBezTo>
                                  <a:pt x="311592" y="69003"/>
                                  <a:pt x="303401" y="70051"/>
                                  <a:pt x="313307" y="68146"/>
                                </a:cubicBezTo>
                                <a:cubicBezTo>
                                  <a:pt x="339310" y="63860"/>
                                  <a:pt x="345692" y="61955"/>
                                  <a:pt x="365504" y="58526"/>
                                </a:cubicBezTo>
                                <a:cubicBezTo>
                                  <a:pt x="382077" y="56049"/>
                                  <a:pt x="393507" y="55002"/>
                                  <a:pt x="395603" y="53859"/>
                                </a:cubicBezTo>
                                <a:cubicBezTo>
                                  <a:pt x="384554" y="55383"/>
                                  <a:pt x="380553" y="55859"/>
                                  <a:pt x="371314" y="57288"/>
                                </a:cubicBezTo>
                                <a:cubicBezTo>
                                  <a:pt x="366361" y="58050"/>
                                  <a:pt x="368457" y="57669"/>
                                  <a:pt x="365885" y="57954"/>
                                </a:cubicBezTo>
                                <a:cubicBezTo>
                                  <a:pt x="361408" y="58621"/>
                                  <a:pt x="356646" y="59383"/>
                                  <a:pt x="352074" y="60050"/>
                                </a:cubicBezTo>
                                <a:cubicBezTo>
                                  <a:pt x="348073" y="60621"/>
                                  <a:pt x="343977" y="60907"/>
                                  <a:pt x="339882" y="61574"/>
                                </a:cubicBezTo>
                                <a:cubicBezTo>
                                  <a:pt x="334548" y="62336"/>
                                  <a:pt x="325975" y="63860"/>
                                  <a:pt x="322451" y="64431"/>
                                </a:cubicBezTo>
                                <a:cubicBezTo>
                                  <a:pt x="317212" y="65289"/>
                                  <a:pt x="315498" y="65479"/>
                                  <a:pt x="309402" y="66622"/>
                                </a:cubicBezTo>
                                <a:cubicBezTo>
                                  <a:pt x="305973" y="67289"/>
                                  <a:pt x="305020" y="67289"/>
                                  <a:pt x="304258" y="67384"/>
                                </a:cubicBezTo>
                                <a:cubicBezTo>
                                  <a:pt x="295781" y="68908"/>
                                  <a:pt x="295019" y="69384"/>
                                  <a:pt x="286732" y="71004"/>
                                </a:cubicBezTo>
                                <a:cubicBezTo>
                                  <a:pt x="278921" y="72528"/>
                                  <a:pt x="279207" y="72337"/>
                                  <a:pt x="269587" y="74147"/>
                                </a:cubicBezTo>
                                <a:cubicBezTo>
                                  <a:pt x="271587" y="73956"/>
                                  <a:pt x="268635" y="74528"/>
                                  <a:pt x="267301" y="74814"/>
                                </a:cubicBezTo>
                                <a:cubicBezTo>
                                  <a:pt x="260348" y="76623"/>
                                  <a:pt x="261681" y="76814"/>
                                  <a:pt x="256252" y="78243"/>
                                </a:cubicBezTo>
                                <a:cubicBezTo>
                                  <a:pt x="252252" y="79290"/>
                                  <a:pt x="248061" y="80148"/>
                                  <a:pt x="244060" y="81195"/>
                                </a:cubicBezTo>
                                <a:cubicBezTo>
                                  <a:pt x="234535" y="83005"/>
                                  <a:pt x="238440" y="81576"/>
                                  <a:pt x="235297" y="81767"/>
                                </a:cubicBezTo>
                                <a:cubicBezTo>
                                  <a:pt x="234154" y="81767"/>
                                  <a:pt x="231392" y="82529"/>
                                  <a:pt x="230820" y="82624"/>
                                </a:cubicBezTo>
                                <a:cubicBezTo>
                                  <a:pt x="228915" y="82910"/>
                                  <a:pt x="232344" y="81957"/>
                                  <a:pt x="231582" y="82053"/>
                                </a:cubicBezTo>
                                <a:cubicBezTo>
                                  <a:pt x="229106" y="82053"/>
                                  <a:pt x="224343" y="82815"/>
                                  <a:pt x="223962" y="82529"/>
                                </a:cubicBezTo>
                                <a:cubicBezTo>
                                  <a:pt x="223962" y="82529"/>
                                  <a:pt x="227868" y="81291"/>
                                  <a:pt x="228058" y="81100"/>
                                </a:cubicBezTo>
                                <a:cubicBezTo>
                                  <a:pt x="228629" y="80719"/>
                                  <a:pt x="226629" y="81005"/>
                                  <a:pt x="227487" y="80529"/>
                                </a:cubicBezTo>
                                <a:cubicBezTo>
                                  <a:pt x="228153" y="80243"/>
                                  <a:pt x="230725" y="79481"/>
                                  <a:pt x="231678" y="79100"/>
                                </a:cubicBezTo>
                                <a:cubicBezTo>
                                  <a:pt x="232725" y="78719"/>
                                  <a:pt x="231963" y="78624"/>
                                  <a:pt x="235964" y="77671"/>
                                </a:cubicBezTo>
                                <a:cubicBezTo>
                                  <a:pt x="245394" y="75671"/>
                                  <a:pt x="255776" y="73385"/>
                                  <a:pt x="263301" y="72147"/>
                                </a:cubicBezTo>
                                <a:cubicBezTo>
                                  <a:pt x="267873" y="71670"/>
                                  <a:pt x="259395" y="73385"/>
                                  <a:pt x="266063" y="72528"/>
                                </a:cubicBezTo>
                                <a:cubicBezTo>
                                  <a:pt x="275302" y="70908"/>
                                  <a:pt x="283779" y="69575"/>
                                  <a:pt x="291209" y="68527"/>
                                </a:cubicBezTo>
                                <a:cubicBezTo>
                                  <a:pt x="303210" y="65955"/>
                                  <a:pt x="321117" y="63193"/>
                                  <a:pt x="333500" y="60717"/>
                                </a:cubicBezTo>
                                <a:cubicBezTo>
                                  <a:pt x="329880" y="60717"/>
                                  <a:pt x="321022" y="62336"/>
                                  <a:pt x="315974" y="63003"/>
                                </a:cubicBezTo>
                                <a:cubicBezTo>
                                  <a:pt x="314354" y="63193"/>
                                  <a:pt x="314640" y="63003"/>
                                  <a:pt x="313307" y="63098"/>
                                </a:cubicBezTo>
                                <a:cubicBezTo>
                                  <a:pt x="307211" y="63860"/>
                                  <a:pt x="295019" y="65860"/>
                                  <a:pt x="293495" y="65574"/>
                                </a:cubicBezTo>
                                <a:cubicBezTo>
                                  <a:pt x="292542" y="65384"/>
                                  <a:pt x="307782" y="62812"/>
                                  <a:pt x="300067" y="63669"/>
                                </a:cubicBezTo>
                                <a:cubicBezTo>
                                  <a:pt x="288542" y="65384"/>
                                  <a:pt x="282065" y="65860"/>
                                  <a:pt x="272445" y="67194"/>
                                </a:cubicBezTo>
                                <a:cubicBezTo>
                                  <a:pt x="257109" y="70432"/>
                                  <a:pt x="256633" y="69861"/>
                                  <a:pt x="245965" y="71956"/>
                                </a:cubicBezTo>
                                <a:cubicBezTo>
                                  <a:pt x="247299" y="71670"/>
                                  <a:pt x="242917" y="72813"/>
                                  <a:pt x="239964" y="73385"/>
                                </a:cubicBezTo>
                                <a:cubicBezTo>
                                  <a:pt x="239012" y="73575"/>
                                  <a:pt x="232059" y="74623"/>
                                  <a:pt x="228058" y="75766"/>
                                </a:cubicBezTo>
                                <a:cubicBezTo>
                                  <a:pt x="223200" y="76147"/>
                                  <a:pt x="214723" y="77766"/>
                                  <a:pt x="208722" y="78624"/>
                                </a:cubicBezTo>
                                <a:cubicBezTo>
                                  <a:pt x="201674" y="80433"/>
                                  <a:pt x="191101" y="83291"/>
                                  <a:pt x="182529" y="85101"/>
                                </a:cubicBezTo>
                                <a:cubicBezTo>
                                  <a:pt x="182719" y="84339"/>
                                  <a:pt x="173385" y="85672"/>
                                  <a:pt x="165669" y="86910"/>
                                </a:cubicBezTo>
                                <a:cubicBezTo>
                                  <a:pt x="156049" y="90054"/>
                                  <a:pt x="140047" y="93864"/>
                                  <a:pt x="132522" y="96912"/>
                                </a:cubicBezTo>
                                <a:cubicBezTo>
                                  <a:pt x="128522" y="97959"/>
                                  <a:pt x="127284" y="97578"/>
                                  <a:pt x="121187" y="99769"/>
                                </a:cubicBezTo>
                                <a:cubicBezTo>
                                  <a:pt x="112615" y="102531"/>
                                  <a:pt x="115758" y="102150"/>
                                  <a:pt x="107662" y="104817"/>
                                </a:cubicBezTo>
                                <a:cubicBezTo>
                                  <a:pt x="108519" y="103770"/>
                                  <a:pt x="109948" y="102627"/>
                                  <a:pt x="105471" y="103103"/>
                                </a:cubicBezTo>
                                <a:cubicBezTo>
                                  <a:pt x="98518" y="105389"/>
                                  <a:pt x="92898" y="106913"/>
                                  <a:pt x="85945" y="109675"/>
                                </a:cubicBezTo>
                                <a:cubicBezTo>
                                  <a:pt x="81849" y="111485"/>
                                  <a:pt x="90327" y="109389"/>
                                  <a:pt x="84135" y="111866"/>
                                </a:cubicBezTo>
                                <a:cubicBezTo>
                                  <a:pt x="78135" y="114438"/>
                                  <a:pt x="75753" y="113961"/>
                                  <a:pt x="69848" y="116819"/>
                                </a:cubicBezTo>
                                <a:cubicBezTo>
                                  <a:pt x="65847" y="119200"/>
                                  <a:pt x="61656" y="121391"/>
                                  <a:pt x="56037" y="124058"/>
                                </a:cubicBezTo>
                                <a:cubicBezTo>
                                  <a:pt x="56227" y="124820"/>
                                  <a:pt x="59085" y="124629"/>
                                  <a:pt x="60228" y="124915"/>
                                </a:cubicBezTo>
                                <a:cubicBezTo>
                                  <a:pt x="67086" y="122153"/>
                                  <a:pt x="75563" y="118533"/>
                                  <a:pt x="81754" y="117486"/>
                                </a:cubicBezTo>
                                <a:cubicBezTo>
                                  <a:pt x="71277" y="122534"/>
                                  <a:pt x="84326" y="119105"/>
                                  <a:pt x="80897" y="121677"/>
                                </a:cubicBezTo>
                                <a:cubicBezTo>
                                  <a:pt x="78230" y="120915"/>
                                  <a:pt x="72134" y="124725"/>
                                  <a:pt x="68705" y="125296"/>
                                </a:cubicBezTo>
                                <a:cubicBezTo>
                                  <a:pt x="68705" y="122058"/>
                                  <a:pt x="51941" y="128725"/>
                                  <a:pt x="44035" y="129963"/>
                                </a:cubicBezTo>
                                <a:cubicBezTo>
                                  <a:pt x="37558" y="133583"/>
                                  <a:pt x="42225" y="133202"/>
                                  <a:pt x="41654" y="133964"/>
                                </a:cubicBezTo>
                                <a:cubicBezTo>
                                  <a:pt x="41082" y="134726"/>
                                  <a:pt x="39082" y="136059"/>
                                  <a:pt x="39177" y="136631"/>
                                </a:cubicBezTo>
                                <a:cubicBezTo>
                                  <a:pt x="39273" y="137202"/>
                                  <a:pt x="46035" y="134821"/>
                                  <a:pt x="39939" y="138822"/>
                                </a:cubicBezTo>
                                <a:cubicBezTo>
                                  <a:pt x="39082" y="138250"/>
                                  <a:pt x="40511" y="136345"/>
                                  <a:pt x="36034" y="138631"/>
                                </a:cubicBezTo>
                                <a:cubicBezTo>
                                  <a:pt x="34034" y="140822"/>
                                  <a:pt x="32034" y="140917"/>
                                  <a:pt x="30414" y="143394"/>
                                </a:cubicBezTo>
                                <a:cubicBezTo>
                                  <a:pt x="30510" y="144918"/>
                                  <a:pt x="34415" y="143108"/>
                                  <a:pt x="36987" y="142346"/>
                                </a:cubicBezTo>
                                <a:cubicBezTo>
                                  <a:pt x="33653" y="146537"/>
                                  <a:pt x="40225" y="144537"/>
                                  <a:pt x="37463" y="148728"/>
                                </a:cubicBezTo>
                                <a:lnTo>
                                  <a:pt x="44797" y="147585"/>
                                </a:lnTo>
                                <a:cubicBezTo>
                                  <a:pt x="41463" y="151109"/>
                                  <a:pt x="44226" y="153300"/>
                                  <a:pt x="42320" y="154633"/>
                                </a:cubicBezTo>
                                <a:cubicBezTo>
                                  <a:pt x="36987" y="156062"/>
                                  <a:pt x="34415" y="155205"/>
                                  <a:pt x="30986" y="154919"/>
                                </a:cubicBezTo>
                                <a:cubicBezTo>
                                  <a:pt x="32510" y="153014"/>
                                  <a:pt x="30319" y="153871"/>
                                  <a:pt x="30129" y="153395"/>
                                </a:cubicBezTo>
                                <a:cubicBezTo>
                                  <a:pt x="29652" y="152538"/>
                                  <a:pt x="30605" y="150823"/>
                                  <a:pt x="30319" y="149966"/>
                                </a:cubicBezTo>
                                <a:cubicBezTo>
                                  <a:pt x="30224" y="148728"/>
                                  <a:pt x="28414" y="149394"/>
                                  <a:pt x="29462" y="147680"/>
                                </a:cubicBezTo>
                                <a:cubicBezTo>
                                  <a:pt x="25842" y="148061"/>
                                  <a:pt x="24890" y="146727"/>
                                  <a:pt x="24033" y="145299"/>
                                </a:cubicBezTo>
                                <a:cubicBezTo>
                                  <a:pt x="25366" y="143775"/>
                                  <a:pt x="26700" y="142155"/>
                                  <a:pt x="28319" y="140631"/>
                                </a:cubicBezTo>
                                <a:cubicBezTo>
                                  <a:pt x="26414" y="140631"/>
                                  <a:pt x="26128" y="139679"/>
                                  <a:pt x="22509" y="140727"/>
                                </a:cubicBezTo>
                                <a:cubicBezTo>
                                  <a:pt x="20604" y="142632"/>
                                  <a:pt x="18984" y="144441"/>
                                  <a:pt x="17555" y="146346"/>
                                </a:cubicBezTo>
                                <a:cubicBezTo>
                                  <a:pt x="18889" y="146346"/>
                                  <a:pt x="21175" y="145489"/>
                                  <a:pt x="20604" y="146727"/>
                                </a:cubicBezTo>
                                <a:cubicBezTo>
                                  <a:pt x="14603" y="151585"/>
                                  <a:pt x="14603" y="146727"/>
                                  <a:pt x="8697" y="148728"/>
                                </a:cubicBezTo>
                                <a:cubicBezTo>
                                  <a:pt x="4506" y="152061"/>
                                  <a:pt x="5078" y="152728"/>
                                  <a:pt x="2792" y="157586"/>
                                </a:cubicBezTo>
                                <a:cubicBezTo>
                                  <a:pt x="1173" y="158729"/>
                                  <a:pt x="220" y="161110"/>
                                  <a:pt x="29" y="163587"/>
                                </a:cubicBezTo>
                                <a:cubicBezTo>
                                  <a:pt x="-161" y="166063"/>
                                  <a:pt x="601" y="168540"/>
                                  <a:pt x="1458" y="170064"/>
                                </a:cubicBezTo>
                                <a:cubicBezTo>
                                  <a:pt x="4602" y="168349"/>
                                  <a:pt x="5363" y="171207"/>
                                  <a:pt x="7459" y="171683"/>
                                </a:cubicBezTo>
                                <a:cubicBezTo>
                                  <a:pt x="7269" y="170445"/>
                                  <a:pt x="8412" y="170540"/>
                                  <a:pt x="9459" y="170254"/>
                                </a:cubicBezTo>
                                <a:cubicBezTo>
                                  <a:pt x="10126" y="170064"/>
                                  <a:pt x="10031" y="169206"/>
                                  <a:pt x="10031" y="169111"/>
                                </a:cubicBezTo>
                                <a:cubicBezTo>
                                  <a:pt x="10793" y="168730"/>
                                  <a:pt x="11079" y="169873"/>
                                  <a:pt x="11745" y="169683"/>
                                </a:cubicBezTo>
                                <a:cubicBezTo>
                                  <a:pt x="11936" y="169683"/>
                                  <a:pt x="12031" y="167873"/>
                                  <a:pt x="13174" y="168444"/>
                                </a:cubicBezTo>
                                <a:cubicBezTo>
                                  <a:pt x="13460" y="169111"/>
                                  <a:pt x="14031" y="169397"/>
                                  <a:pt x="14888" y="169016"/>
                                </a:cubicBezTo>
                                <a:cubicBezTo>
                                  <a:pt x="15460" y="170921"/>
                                  <a:pt x="16317" y="172540"/>
                                  <a:pt x="17270" y="174064"/>
                                </a:cubicBezTo>
                                <a:cubicBezTo>
                                  <a:pt x="13365" y="176064"/>
                                  <a:pt x="10793" y="179112"/>
                                  <a:pt x="9364" y="182541"/>
                                </a:cubicBezTo>
                                <a:cubicBezTo>
                                  <a:pt x="8602" y="182160"/>
                                  <a:pt x="7935" y="181684"/>
                                  <a:pt x="7173" y="181113"/>
                                </a:cubicBezTo>
                                <a:cubicBezTo>
                                  <a:pt x="5554" y="179779"/>
                                  <a:pt x="3935" y="175683"/>
                                  <a:pt x="1554" y="177112"/>
                                </a:cubicBezTo>
                                <a:cubicBezTo>
                                  <a:pt x="792" y="177493"/>
                                  <a:pt x="1649" y="178255"/>
                                  <a:pt x="2601" y="179017"/>
                                </a:cubicBezTo>
                                <a:cubicBezTo>
                                  <a:pt x="3649" y="181589"/>
                                  <a:pt x="3173" y="182637"/>
                                  <a:pt x="3078" y="183303"/>
                                </a:cubicBezTo>
                                <a:cubicBezTo>
                                  <a:pt x="3078" y="183970"/>
                                  <a:pt x="5840" y="185780"/>
                                  <a:pt x="6126" y="185970"/>
                                </a:cubicBezTo>
                                <a:cubicBezTo>
                                  <a:pt x="6221" y="186161"/>
                                  <a:pt x="5173" y="186351"/>
                                  <a:pt x="6316" y="187113"/>
                                </a:cubicBezTo>
                                <a:cubicBezTo>
                                  <a:pt x="2030" y="187685"/>
                                  <a:pt x="5745" y="192162"/>
                                  <a:pt x="4506" y="193781"/>
                                </a:cubicBezTo>
                                <a:cubicBezTo>
                                  <a:pt x="2696" y="193495"/>
                                  <a:pt x="792" y="194162"/>
                                  <a:pt x="411" y="195114"/>
                                </a:cubicBezTo>
                                <a:cubicBezTo>
                                  <a:pt x="4411" y="197400"/>
                                  <a:pt x="6221" y="198734"/>
                                  <a:pt x="9078" y="200639"/>
                                </a:cubicBezTo>
                                <a:cubicBezTo>
                                  <a:pt x="8888" y="201115"/>
                                  <a:pt x="8888" y="201687"/>
                                  <a:pt x="9554" y="202544"/>
                                </a:cubicBezTo>
                                <a:cubicBezTo>
                                  <a:pt x="11841" y="207402"/>
                                  <a:pt x="14603" y="210831"/>
                                  <a:pt x="17365" y="214069"/>
                                </a:cubicBezTo>
                                <a:cubicBezTo>
                                  <a:pt x="20413" y="217308"/>
                                  <a:pt x="23366" y="220356"/>
                                  <a:pt x="28414" y="224451"/>
                                </a:cubicBezTo>
                                <a:cubicBezTo>
                                  <a:pt x="31176" y="226166"/>
                                  <a:pt x="32891" y="226356"/>
                                  <a:pt x="36510" y="228738"/>
                                </a:cubicBezTo>
                                <a:cubicBezTo>
                                  <a:pt x="39177" y="230547"/>
                                  <a:pt x="35653" y="230166"/>
                                  <a:pt x="41273" y="233024"/>
                                </a:cubicBezTo>
                                <a:cubicBezTo>
                                  <a:pt x="64704" y="246073"/>
                                  <a:pt x="94518" y="258360"/>
                                  <a:pt x="137094" y="269409"/>
                                </a:cubicBezTo>
                                <a:cubicBezTo>
                                  <a:pt x="138047" y="269219"/>
                                  <a:pt x="134046" y="267981"/>
                                  <a:pt x="134713" y="267790"/>
                                </a:cubicBezTo>
                                <a:cubicBezTo>
                                  <a:pt x="141190" y="269219"/>
                                  <a:pt x="157668" y="273219"/>
                                  <a:pt x="162907" y="275220"/>
                                </a:cubicBezTo>
                                <a:cubicBezTo>
                                  <a:pt x="161193" y="275410"/>
                                  <a:pt x="152811" y="273410"/>
                                  <a:pt x="152429" y="273981"/>
                                </a:cubicBezTo>
                                <a:cubicBezTo>
                                  <a:pt x="162907" y="277125"/>
                                  <a:pt x="178433" y="280458"/>
                                  <a:pt x="193292" y="283792"/>
                                </a:cubicBezTo>
                                <a:cubicBezTo>
                                  <a:pt x="199102" y="285126"/>
                                  <a:pt x="205770" y="286650"/>
                                  <a:pt x="211675" y="287888"/>
                                </a:cubicBezTo>
                                <a:cubicBezTo>
                                  <a:pt x="216057" y="288745"/>
                                  <a:pt x="217580" y="288936"/>
                                  <a:pt x="223010" y="289983"/>
                                </a:cubicBezTo>
                                <a:cubicBezTo>
                                  <a:pt x="231392" y="291603"/>
                                  <a:pt x="241012" y="293603"/>
                                  <a:pt x="246537" y="294270"/>
                                </a:cubicBezTo>
                                <a:cubicBezTo>
                                  <a:pt x="251966" y="295984"/>
                                  <a:pt x="270921" y="298842"/>
                                  <a:pt x="275397" y="299604"/>
                                </a:cubicBezTo>
                                <a:cubicBezTo>
                                  <a:pt x="274635" y="299508"/>
                                  <a:pt x="277683" y="300175"/>
                                  <a:pt x="279684" y="300461"/>
                                </a:cubicBezTo>
                                <a:lnTo>
                                  <a:pt x="292733" y="302747"/>
                                </a:lnTo>
                                <a:cubicBezTo>
                                  <a:pt x="293876" y="302937"/>
                                  <a:pt x="305115" y="304747"/>
                                  <a:pt x="305782" y="304842"/>
                                </a:cubicBezTo>
                                <a:cubicBezTo>
                                  <a:pt x="310545" y="305414"/>
                                  <a:pt x="313307" y="305890"/>
                                  <a:pt x="323499" y="307414"/>
                                </a:cubicBezTo>
                                <a:cubicBezTo>
                                  <a:pt x="328642" y="308176"/>
                                  <a:pt x="325308" y="307605"/>
                                  <a:pt x="327785" y="307890"/>
                                </a:cubicBezTo>
                                <a:cubicBezTo>
                                  <a:pt x="339596" y="309319"/>
                                  <a:pt x="334738" y="308938"/>
                                  <a:pt x="341691" y="310081"/>
                                </a:cubicBezTo>
                                <a:cubicBezTo>
                                  <a:pt x="349216" y="311319"/>
                                  <a:pt x="365980" y="313510"/>
                                  <a:pt x="369790" y="313986"/>
                                </a:cubicBezTo>
                                <a:cubicBezTo>
                                  <a:pt x="379315" y="315225"/>
                                  <a:pt x="379887" y="315225"/>
                                  <a:pt x="384268" y="315891"/>
                                </a:cubicBezTo>
                                <a:cubicBezTo>
                                  <a:pt x="387602" y="316463"/>
                                  <a:pt x="393507" y="317225"/>
                                  <a:pt x="399222" y="317987"/>
                                </a:cubicBezTo>
                                <a:cubicBezTo>
                                  <a:pt x="455325" y="325321"/>
                                  <a:pt x="515237" y="331036"/>
                                  <a:pt x="589246" y="337323"/>
                                </a:cubicBezTo>
                                <a:cubicBezTo>
                                  <a:pt x="590008" y="337323"/>
                                  <a:pt x="593246" y="337513"/>
                                  <a:pt x="600009" y="338085"/>
                                </a:cubicBezTo>
                                <a:cubicBezTo>
                                  <a:pt x="607534" y="338466"/>
                                  <a:pt x="606772" y="337894"/>
                                  <a:pt x="624774" y="339228"/>
                                </a:cubicBezTo>
                                <a:cubicBezTo>
                                  <a:pt x="633347" y="339894"/>
                                  <a:pt x="631537" y="340085"/>
                                  <a:pt x="633061" y="340371"/>
                                </a:cubicBezTo>
                                <a:cubicBezTo>
                                  <a:pt x="644682" y="341228"/>
                                  <a:pt x="656112" y="342085"/>
                                  <a:pt x="667923" y="342942"/>
                                </a:cubicBezTo>
                                <a:cubicBezTo>
                                  <a:pt x="681638" y="343704"/>
                                  <a:pt x="670685" y="342180"/>
                                  <a:pt x="691830" y="343514"/>
                                </a:cubicBezTo>
                                <a:cubicBezTo>
                                  <a:pt x="709452" y="344562"/>
                                  <a:pt x="705070" y="344752"/>
                                  <a:pt x="722882" y="345705"/>
                                </a:cubicBezTo>
                                <a:cubicBezTo>
                                  <a:pt x="725263" y="345514"/>
                                  <a:pt x="749457" y="347038"/>
                                  <a:pt x="755838" y="347133"/>
                                </a:cubicBezTo>
                                <a:cubicBezTo>
                                  <a:pt x="757267" y="346943"/>
                                  <a:pt x="733550" y="345133"/>
                                  <a:pt x="749838" y="345800"/>
                                </a:cubicBezTo>
                                <a:cubicBezTo>
                                  <a:pt x="766602" y="346657"/>
                                  <a:pt x="771555" y="347038"/>
                                  <a:pt x="774317" y="347419"/>
                                </a:cubicBezTo>
                                <a:cubicBezTo>
                                  <a:pt x="776984" y="347800"/>
                                  <a:pt x="777460" y="348086"/>
                                  <a:pt x="785366" y="348562"/>
                                </a:cubicBezTo>
                                <a:cubicBezTo>
                                  <a:pt x="791557" y="348467"/>
                                  <a:pt x="816132" y="349991"/>
                                  <a:pt x="832610" y="350562"/>
                                </a:cubicBezTo>
                                <a:cubicBezTo>
                                  <a:pt x="834420" y="350562"/>
                                  <a:pt x="839658" y="350658"/>
                                  <a:pt x="843278" y="350753"/>
                                </a:cubicBezTo>
                                <a:cubicBezTo>
                                  <a:pt x="858232" y="351229"/>
                                  <a:pt x="866995" y="351610"/>
                                  <a:pt x="878616" y="351991"/>
                                </a:cubicBezTo>
                                <a:cubicBezTo>
                                  <a:pt x="893475" y="352372"/>
                                  <a:pt x="905190" y="352563"/>
                                  <a:pt x="925765" y="353325"/>
                                </a:cubicBezTo>
                                <a:cubicBezTo>
                                  <a:pt x="926431" y="353325"/>
                                  <a:pt x="929956" y="353325"/>
                                  <a:pt x="937385" y="353610"/>
                                </a:cubicBezTo>
                                <a:cubicBezTo>
                                  <a:pt x="943195" y="353610"/>
                                  <a:pt x="952053" y="353610"/>
                                  <a:pt x="963865" y="353801"/>
                                </a:cubicBezTo>
                                <a:cubicBezTo>
                                  <a:pt x="972247" y="353991"/>
                                  <a:pt x="980628" y="354277"/>
                                  <a:pt x="989010" y="354468"/>
                                </a:cubicBezTo>
                                <a:cubicBezTo>
                                  <a:pt x="989010" y="354182"/>
                                  <a:pt x="1004822" y="354468"/>
                                  <a:pt x="1001965" y="354087"/>
                                </a:cubicBezTo>
                                <a:cubicBezTo>
                                  <a:pt x="1023872" y="354182"/>
                                  <a:pt x="1046732" y="354182"/>
                                  <a:pt x="1045399" y="353420"/>
                                </a:cubicBezTo>
                                <a:cubicBezTo>
                                  <a:pt x="1063782" y="353610"/>
                                  <a:pt x="1052256" y="352944"/>
                                  <a:pt x="1070544" y="353134"/>
                                </a:cubicBezTo>
                                <a:lnTo>
                                  <a:pt x="1066544" y="352658"/>
                                </a:lnTo>
                                <a:cubicBezTo>
                                  <a:pt x="1074735" y="352658"/>
                                  <a:pt x="1088547" y="352658"/>
                                  <a:pt x="1100643" y="352658"/>
                                </a:cubicBezTo>
                                <a:cubicBezTo>
                                  <a:pt x="1099881" y="352467"/>
                                  <a:pt x="1106930" y="352658"/>
                                  <a:pt x="1110931" y="352563"/>
                                </a:cubicBezTo>
                                <a:cubicBezTo>
                                  <a:pt x="1112645" y="352563"/>
                                  <a:pt x="1107692" y="352372"/>
                                  <a:pt x="1108930" y="352277"/>
                                </a:cubicBezTo>
                                <a:cubicBezTo>
                                  <a:pt x="1112359" y="352277"/>
                                  <a:pt x="1120932" y="352182"/>
                                  <a:pt x="1124361" y="352086"/>
                                </a:cubicBezTo>
                                <a:cubicBezTo>
                                  <a:pt x="1132647" y="351801"/>
                                  <a:pt x="1135600" y="351515"/>
                                  <a:pt x="1146839" y="351324"/>
                                </a:cubicBezTo>
                                <a:lnTo>
                                  <a:pt x="1138457" y="350372"/>
                                </a:lnTo>
                                <a:cubicBezTo>
                                  <a:pt x="1142172" y="350181"/>
                                  <a:pt x="1150650" y="350086"/>
                                  <a:pt x="1152555" y="349991"/>
                                </a:cubicBezTo>
                                <a:cubicBezTo>
                                  <a:pt x="1159984" y="349705"/>
                                  <a:pt x="1167223" y="349800"/>
                                  <a:pt x="1178749" y="349610"/>
                                </a:cubicBezTo>
                                <a:cubicBezTo>
                                  <a:pt x="1187321" y="349419"/>
                                  <a:pt x="1197513" y="349038"/>
                                  <a:pt x="1196560" y="348943"/>
                                </a:cubicBezTo>
                                <a:cubicBezTo>
                                  <a:pt x="1195798" y="348848"/>
                                  <a:pt x="1201132" y="348943"/>
                                  <a:pt x="1201513" y="348848"/>
                                </a:cubicBezTo>
                                <a:cubicBezTo>
                                  <a:pt x="1204180" y="348562"/>
                                  <a:pt x="1200751" y="348372"/>
                                  <a:pt x="1202180" y="348276"/>
                                </a:cubicBezTo>
                                <a:cubicBezTo>
                                  <a:pt x="1204942" y="347991"/>
                                  <a:pt x="1203894" y="347991"/>
                                  <a:pt x="1202942" y="347705"/>
                                </a:cubicBezTo>
                                <a:cubicBezTo>
                                  <a:pt x="1202275" y="347514"/>
                                  <a:pt x="1205609" y="347419"/>
                                  <a:pt x="1205704" y="347324"/>
                                </a:cubicBezTo>
                                <a:cubicBezTo>
                                  <a:pt x="1206275" y="346562"/>
                                  <a:pt x="1198655" y="345324"/>
                                  <a:pt x="1184463" y="344371"/>
                                </a:cubicBezTo>
                                <a:cubicBezTo>
                                  <a:pt x="1182273" y="344276"/>
                                  <a:pt x="1177891" y="344181"/>
                                  <a:pt x="1175510" y="343990"/>
                                </a:cubicBezTo>
                                <a:cubicBezTo>
                                  <a:pt x="1171319" y="343609"/>
                                  <a:pt x="1171128" y="343419"/>
                                  <a:pt x="1167414" y="343038"/>
                                </a:cubicBezTo>
                                <a:cubicBezTo>
                                  <a:pt x="1162651" y="343038"/>
                                  <a:pt x="1159794" y="342942"/>
                                  <a:pt x="1159603" y="342752"/>
                                </a:cubicBezTo>
                                <a:cubicBezTo>
                                  <a:pt x="1146554" y="342466"/>
                                  <a:pt x="1123980" y="342371"/>
                                  <a:pt x="1114073" y="341895"/>
                                </a:cubicBezTo>
                                <a:lnTo>
                                  <a:pt x="1110168" y="341418"/>
                                </a:lnTo>
                                <a:cubicBezTo>
                                  <a:pt x="1097500" y="341228"/>
                                  <a:pt x="1081593" y="340942"/>
                                  <a:pt x="1077688" y="340561"/>
                                </a:cubicBezTo>
                                <a:cubicBezTo>
                                  <a:pt x="1078355" y="340561"/>
                                  <a:pt x="1078545" y="340466"/>
                                  <a:pt x="1078736" y="340371"/>
                                </a:cubicBezTo>
                                <a:cubicBezTo>
                                  <a:pt x="1084070" y="340466"/>
                                  <a:pt x="1087880" y="340656"/>
                                  <a:pt x="1089213" y="340656"/>
                                </a:cubicBezTo>
                                <a:cubicBezTo>
                                  <a:pt x="1103310" y="340847"/>
                                  <a:pt x="1118836" y="340656"/>
                                  <a:pt x="1130838" y="341133"/>
                                </a:cubicBezTo>
                                <a:cubicBezTo>
                                  <a:pt x="1160175" y="341323"/>
                                  <a:pt x="1166271" y="341133"/>
                                  <a:pt x="1180463" y="341514"/>
                                </a:cubicBezTo>
                                <a:cubicBezTo>
                                  <a:pt x="1189130" y="341895"/>
                                  <a:pt x="1164175" y="341704"/>
                                  <a:pt x="1172843" y="342085"/>
                                </a:cubicBezTo>
                                <a:cubicBezTo>
                                  <a:pt x="1196656" y="342085"/>
                                  <a:pt x="1209705" y="342276"/>
                                  <a:pt x="1219515" y="342561"/>
                                </a:cubicBezTo>
                                <a:cubicBezTo>
                                  <a:pt x="1241804" y="342276"/>
                                  <a:pt x="1258758" y="342276"/>
                                  <a:pt x="1277237" y="342180"/>
                                </a:cubicBezTo>
                                <a:cubicBezTo>
                                  <a:pt x="1295715" y="342180"/>
                                  <a:pt x="1315813" y="341990"/>
                                  <a:pt x="1343912" y="341323"/>
                                </a:cubicBezTo>
                                <a:cubicBezTo>
                                  <a:pt x="1343722" y="341133"/>
                                  <a:pt x="1352865" y="340942"/>
                                  <a:pt x="1353532" y="340752"/>
                                </a:cubicBezTo>
                                <a:cubicBezTo>
                                  <a:pt x="1352770" y="340561"/>
                                  <a:pt x="1346293" y="340466"/>
                                  <a:pt x="1355056" y="340275"/>
                                </a:cubicBezTo>
                                <a:cubicBezTo>
                                  <a:pt x="1392108" y="339704"/>
                                  <a:pt x="1438114" y="338275"/>
                                  <a:pt x="1450878" y="338561"/>
                                </a:cubicBezTo>
                                <a:cubicBezTo>
                                  <a:pt x="1461831" y="338180"/>
                                  <a:pt x="1472881" y="337799"/>
                                  <a:pt x="1483929" y="337418"/>
                                </a:cubicBezTo>
                                <a:cubicBezTo>
                                  <a:pt x="1482500" y="337799"/>
                                  <a:pt x="1494883" y="337418"/>
                                  <a:pt x="1503742" y="337227"/>
                                </a:cubicBezTo>
                                <a:cubicBezTo>
                                  <a:pt x="1531459" y="336275"/>
                                  <a:pt x="1535079" y="335703"/>
                                  <a:pt x="1540222" y="335513"/>
                                </a:cubicBezTo>
                                <a:cubicBezTo>
                                  <a:pt x="1543461" y="335322"/>
                                  <a:pt x="1549557" y="335132"/>
                                  <a:pt x="1553081" y="334941"/>
                                </a:cubicBezTo>
                                <a:cubicBezTo>
                                  <a:pt x="1564606" y="334370"/>
                                  <a:pt x="1564987" y="334084"/>
                                  <a:pt x="1574798" y="333608"/>
                                </a:cubicBezTo>
                                <a:cubicBezTo>
                                  <a:pt x="1574131" y="333608"/>
                                  <a:pt x="1583275" y="333417"/>
                                  <a:pt x="1584037" y="333417"/>
                                </a:cubicBezTo>
                                <a:cubicBezTo>
                                  <a:pt x="1587275" y="333322"/>
                                  <a:pt x="1593276" y="332941"/>
                                  <a:pt x="1596800" y="332751"/>
                                </a:cubicBezTo>
                                <a:cubicBezTo>
                                  <a:pt x="1608326" y="332179"/>
                                  <a:pt x="1621280" y="331703"/>
                                  <a:pt x="1636234" y="330750"/>
                                </a:cubicBezTo>
                                <a:cubicBezTo>
                                  <a:pt x="1643092" y="330465"/>
                                  <a:pt x="1648236" y="330369"/>
                                  <a:pt x="1649569" y="330560"/>
                                </a:cubicBezTo>
                                <a:cubicBezTo>
                                  <a:pt x="1690527" y="327988"/>
                                  <a:pt x="1709291" y="327512"/>
                                  <a:pt x="1731484" y="325416"/>
                                </a:cubicBezTo>
                                <a:cubicBezTo>
                                  <a:pt x="1736723" y="325226"/>
                                  <a:pt x="1744057" y="324845"/>
                                  <a:pt x="1749296" y="324654"/>
                                </a:cubicBezTo>
                                <a:cubicBezTo>
                                  <a:pt x="1759297" y="323892"/>
                                  <a:pt x="1764155" y="323321"/>
                                  <a:pt x="1776538" y="322368"/>
                                </a:cubicBezTo>
                                <a:cubicBezTo>
                                  <a:pt x="1783395" y="321797"/>
                                  <a:pt x="1793111" y="321130"/>
                                  <a:pt x="1800159" y="320463"/>
                                </a:cubicBezTo>
                                <a:cubicBezTo>
                                  <a:pt x="1807113" y="319892"/>
                                  <a:pt x="1806827" y="319701"/>
                                  <a:pt x="1816257" y="318939"/>
                                </a:cubicBezTo>
                                <a:cubicBezTo>
                                  <a:pt x="1826163" y="318082"/>
                                  <a:pt x="1834735" y="317606"/>
                                  <a:pt x="1842260" y="316939"/>
                                </a:cubicBezTo>
                                <a:cubicBezTo>
                                  <a:pt x="1852547" y="315891"/>
                                  <a:pt x="1832926" y="317034"/>
                                  <a:pt x="1845022" y="315891"/>
                                </a:cubicBezTo>
                                <a:cubicBezTo>
                                  <a:pt x="1879598" y="313034"/>
                                  <a:pt x="1877502" y="312558"/>
                                  <a:pt x="1901982" y="309891"/>
                                </a:cubicBezTo>
                                <a:cubicBezTo>
                                  <a:pt x="1900267" y="309319"/>
                                  <a:pt x="1877502" y="310748"/>
                                  <a:pt x="1902267" y="307700"/>
                                </a:cubicBezTo>
                                <a:cubicBezTo>
                                  <a:pt x="1920365" y="305700"/>
                                  <a:pt x="1920365" y="306271"/>
                                  <a:pt x="1938177" y="304176"/>
                                </a:cubicBezTo>
                                <a:cubicBezTo>
                                  <a:pt x="1948559" y="302937"/>
                                  <a:pt x="1933223" y="304176"/>
                                  <a:pt x="1948178" y="302461"/>
                                </a:cubicBezTo>
                                <a:cubicBezTo>
                                  <a:pt x="1960560" y="301509"/>
                                  <a:pt x="1976467" y="299604"/>
                                  <a:pt x="1970657" y="300556"/>
                                </a:cubicBezTo>
                                <a:cubicBezTo>
                                  <a:pt x="1969038" y="300842"/>
                                  <a:pt x="1964084" y="301604"/>
                                  <a:pt x="1963227" y="301699"/>
                                </a:cubicBezTo>
                                <a:cubicBezTo>
                                  <a:pt x="1959989" y="302366"/>
                                  <a:pt x="1973133" y="301223"/>
                                  <a:pt x="1958656" y="302842"/>
                                </a:cubicBezTo>
                                <a:cubicBezTo>
                                  <a:pt x="1941605" y="304747"/>
                                  <a:pt x="1940272" y="305223"/>
                                  <a:pt x="1929985" y="306366"/>
                                </a:cubicBezTo>
                                <a:cubicBezTo>
                                  <a:pt x="1931890" y="306652"/>
                                  <a:pt x="1949416" y="304557"/>
                                  <a:pt x="1949131" y="305128"/>
                                </a:cubicBezTo>
                                <a:cubicBezTo>
                                  <a:pt x="1925604" y="307795"/>
                                  <a:pt x="1941510" y="307033"/>
                                  <a:pt x="1951417" y="306176"/>
                                </a:cubicBezTo>
                                <a:cubicBezTo>
                                  <a:pt x="1967132" y="304461"/>
                                  <a:pt x="1969704" y="303890"/>
                                  <a:pt x="1971990" y="303318"/>
                                </a:cubicBezTo>
                                <a:cubicBezTo>
                                  <a:pt x="1974276" y="302842"/>
                                  <a:pt x="1976181" y="302366"/>
                                  <a:pt x="1989612" y="300651"/>
                                </a:cubicBezTo>
                                <a:cubicBezTo>
                                  <a:pt x="1992374" y="300651"/>
                                  <a:pt x="2003423" y="298937"/>
                                  <a:pt x="2011043" y="298080"/>
                                </a:cubicBezTo>
                                <a:cubicBezTo>
                                  <a:pt x="2015424" y="297508"/>
                                  <a:pt x="2019997" y="297318"/>
                                  <a:pt x="2028664" y="296079"/>
                                </a:cubicBezTo>
                                <a:cubicBezTo>
                                  <a:pt x="2045524" y="293889"/>
                                  <a:pt x="2039808" y="294555"/>
                                  <a:pt x="2057525" y="292079"/>
                                </a:cubicBezTo>
                                <a:cubicBezTo>
                                  <a:pt x="2059811" y="292269"/>
                                  <a:pt x="2073336" y="290269"/>
                                  <a:pt x="2081814" y="289126"/>
                                </a:cubicBezTo>
                                <a:cubicBezTo>
                                  <a:pt x="2083242" y="288555"/>
                                  <a:pt x="2089434" y="287507"/>
                                  <a:pt x="2090101" y="287221"/>
                                </a:cubicBezTo>
                                <a:cubicBezTo>
                                  <a:pt x="2090386" y="287031"/>
                                  <a:pt x="2087243" y="287316"/>
                                  <a:pt x="2091815" y="286650"/>
                                </a:cubicBezTo>
                                <a:cubicBezTo>
                                  <a:pt x="2102102" y="284935"/>
                                  <a:pt x="2104197" y="285030"/>
                                  <a:pt x="2115437" y="283030"/>
                                </a:cubicBezTo>
                                <a:cubicBezTo>
                                  <a:pt x="2126105" y="280649"/>
                                  <a:pt x="2127819" y="279506"/>
                                  <a:pt x="2149632" y="275410"/>
                                </a:cubicBezTo>
                                <a:cubicBezTo>
                                  <a:pt x="2155442" y="274839"/>
                                  <a:pt x="2161538" y="273981"/>
                                  <a:pt x="2164586" y="274172"/>
                                </a:cubicBezTo>
                                <a:cubicBezTo>
                                  <a:pt x="2176492" y="271886"/>
                                  <a:pt x="2179540" y="270838"/>
                                  <a:pt x="2188113" y="268933"/>
                                </a:cubicBezTo>
                                <a:cubicBezTo>
                                  <a:pt x="2178874" y="270171"/>
                                  <a:pt x="2166110" y="271314"/>
                                  <a:pt x="2181160" y="268171"/>
                                </a:cubicBezTo>
                                <a:cubicBezTo>
                                  <a:pt x="2186303" y="267409"/>
                                  <a:pt x="2190113" y="267123"/>
                                  <a:pt x="2195256" y="266457"/>
                                </a:cubicBezTo>
                                <a:cubicBezTo>
                                  <a:pt x="2195352" y="266742"/>
                                  <a:pt x="2194113" y="267028"/>
                                  <a:pt x="2193066" y="267600"/>
                                </a:cubicBezTo>
                                <a:cubicBezTo>
                                  <a:pt x="2192494" y="267885"/>
                                  <a:pt x="2195923" y="267314"/>
                                  <a:pt x="2192780" y="268171"/>
                                </a:cubicBezTo>
                                <a:cubicBezTo>
                                  <a:pt x="2178207" y="272362"/>
                                  <a:pt x="2174016" y="274362"/>
                                  <a:pt x="2151537" y="279506"/>
                                </a:cubicBezTo>
                                <a:cubicBezTo>
                                  <a:pt x="2141345" y="281411"/>
                                  <a:pt x="2132392" y="282649"/>
                                  <a:pt x="2127915" y="282554"/>
                                </a:cubicBezTo>
                                <a:cubicBezTo>
                                  <a:pt x="2116580" y="284840"/>
                                  <a:pt x="2104578" y="287126"/>
                                  <a:pt x="2095148" y="288650"/>
                                </a:cubicBezTo>
                                <a:cubicBezTo>
                                  <a:pt x="2093529" y="289507"/>
                                  <a:pt x="2080099" y="292174"/>
                                  <a:pt x="2070860" y="294079"/>
                                </a:cubicBezTo>
                                <a:cubicBezTo>
                                  <a:pt x="2064574" y="294841"/>
                                  <a:pt x="2057906" y="295698"/>
                                  <a:pt x="2051524" y="296460"/>
                                </a:cubicBezTo>
                                <a:cubicBezTo>
                                  <a:pt x="2032664" y="299508"/>
                                  <a:pt x="2010566" y="302842"/>
                                  <a:pt x="1990659" y="305795"/>
                                </a:cubicBezTo>
                                <a:cubicBezTo>
                                  <a:pt x="1982373" y="306938"/>
                                  <a:pt x="1982468" y="307128"/>
                                  <a:pt x="1974753" y="308271"/>
                                </a:cubicBezTo>
                                <a:cubicBezTo>
                                  <a:pt x="1976181" y="308081"/>
                                  <a:pt x="1970847" y="308652"/>
                                  <a:pt x="1969038" y="308938"/>
                                </a:cubicBezTo>
                                <a:cubicBezTo>
                                  <a:pt x="1966371" y="309319"/>
                                  <a:pt x="1962847" y="309795"/>
                                  <a:pt x="1960275" y="310176"/>
                                </a:cubicBezTo>
                                <a:cubicBezTo>
                                  <a:pt x="1956369" y="310748"/>
                                  <a:pt x="1957893" y="310653"/>
                                  <a:pt x="1957131" y="310748"/>
                                </a:cubicBezTo>
                                <a:cubicBezTo>
                                  <a:pt x="1953512" y="311224"/>
                                  <a:pt x="1951417" y="311319"/>
                                  <a:pt x="1951321" y="311415"/>
                                </a:cubicBezTo>
                                <a:cubicBezTo>
                                  <a:pt x="1924556" y="314939"/>
                                  <a:pt x="1906363" y="317130"/>
                                  <a:pt x="1898743" y="318368"/>
                                </a:cubicBezTo>
                                <a:cubicBezTo>
                                  <a:pt x="1879979" y="319987"/>
                                  <a:pt x="1864644" y="321987"/>
                                  <a:pt x="1837593" y="324845"/>
                                </a:cubicBezTo>
                                <a:cubicBezTo>
                                  <a:pt x="1834259" y="325321"/>
                                  <a:pt x="1837593" y="325321"/>
                                  <a:pt x="1834259" y="325893"/>
                                </a:cubicBezTo>
                                <a:cubicBezTo>
                                  <a:pt x="1823210" y="327226"/>
                                  <a:pt x="1808637" y="328750"/>
                                  <a:pt x="1811684" y="328941"/>
                                </a:cubicBezTo>
                                <a:cubicBezTo>
                                  <a:pt x="1823019" y="328464"/>
                                  <a:pt x="1832544" y="327988"/>
                                  <a:pt x="1833021" y="328464"/>
                                </a:cubicBezTo>
                                <a:cubicBezTo>
                                  <a:pt x="1853499" y="326750"/>
                                  <a:pt x="1885503" y="323035"/>
                                  <a:pt x="1905791" y="320940"/>
                                </a:cubicBezTo>
                                <a:cubicBezTo>
                                  <a:pt x="1924175" y="318844"/>
                                  <a:pt x="1913030" y="319511"/>
                                  <a:pt x="1935129" y="316939"/>
                                </a:cubicBezTo>
                                <a:cubicBezTo>
                                  <a:pt x="1935129" y="317892"/>
                                  <a:pt x="1973895" y="313605"/>
                                  <a:pt x="1953988" y="316653"/>
                                </a:cubicBezTo>
                                <a:cubicBezTo>
                                  <a:pt x="1947797" y="317415"/>
                                  <a:pt x="1941892" y="318082"/>
                                  <a:pt x="1937129" y="318463"/>
                                </a:cubicBezTo>
                                <a:cubicBezTo>
                                  <a:pt x="1937129" y="318082"/>
                                  <a:pt x="1938463" y="317415"/>
                                  <a:pt x="1926270" y="318558"/>
                                </a:cubicBezTo>
                                <a:cubicBezTo>
                                  <a:pt x="1903125" y="321225"/>
                                  <a:pt x="1906554" y="321321"/>
                                  <a:pt x="1885408" y="323607"/>
                                </a:cubicBezTo>
                                <a:cubicBezTo>
                                  <a:pt x="1881693" y="324273"/>
                                  <a:pt x="1884742" y="324273"/>
                                  <a:pt x="1877216" y="325226"/>
                                </a:cubicBezTo>
                                <a:cubicBezTo>
                                  <a:pt x="1852071" y="327702"/>
                                  <a:pt x="1819019" y="330941"/>
                                  <a:pt x="1797969" y="332465"/>
                                </a:cubicBezTo>
                                <a:cubicBezTo>
                                  <a:pt x="1788539" y="333322"/>
                                  <a:pt x="1770537" y="335227"/>
                                  <a:pt x="1760250" y="335799"/>
                                </a:cubicBezTo>
                                <a:cubicBezTo>
                                  <a:pt x="1750249" y="336180"/>
                                  <a:pt x="1763393" y="335132"/>
                                  <a:pt x="1777775" y="333894"/>
                                </a:cubicBezTo>
                                <a:cubicBezTo>
                                  <a:pt x="1776632" y="333703"/>
                                  <a:pt x="1789587" y="332560"/>
                                  <a:pt x="1788253" y="332465"/>
                                </a:cubicBezTo>
                                <a:cubicBezTo>
                                  <a:pt x="1758059" y="334751"/>
                                  <a:pt x="1782824" y="331989"/>
                                  <a:pt x="1778728" y="331798"/>
                                </a:cubicBezTo>
                                <a:cubicBezTo>
                                  <a:pt x="1773775" y="331893"/>
                                  <a:pt x="1766917" y="332274"/>
                                  <a:pt x="1760154" y="332655"/>
                                </a:cubicBezTo>
                                <a:cubicBezTo>
                                  <a:pt x="1766441" y="331893"/>
                                  <a:pt x="1788349" y="329988"/>
                                  <a:pt x="1778442" y="330274"/>
                                </a:cubicBezTo>
                                <a:cubicBezTo>
                                  <a:pt x="1742723" y="333608"/>
                                  <a:pt x="1705766" y="335989"/>
                                  <a:pt x="1680144" y="337989"/>
                                </a:cubicBezTo>
                                <a:cubicBezTo>
                                  <a:pt x="1666714" y="338847"/>
                                  <a:pt x="1655665" y="339418"/>
                                  <a:pt x="1638425" y="340561"/>
                                </a:cubicBezTo>
                                <a:cubicBezTo>
                                  <a:pt x="1631567" y="341037"/>
                                  <a:pt x="1632138" y="341133"/>
                                  <a:pt x="1629757" y="341323"/>
                                </a:cubicBezTo>
                                <a:cubicBezTo>
                                  <a:pt x="1621947" y="342085"/>
                                  <a:pt x="1609659" y="343038"/>
                                  <a:pt x="1610326" y="343323"/>
                                </a:cubicBezTo>
                                <a:cubicBezTo>
                                  <a:pt x="1607564" y="343800"/>
                                  <a:pt x="1639663" y="341990"/>
                                  <a:pt x="1622709" y="343228"/>
                                </a:cubicBezTo>
                                <a:cubicBezTo>
                                  <a:pt x="1616517" y="343800"/>
                                  <a:pt x="1600515" y="344466"/>
                                  <a:pt x="1586609" y="345133"/>
                                </a:cubicBezTo>
                                <a:cubicBezTo>
                                  <a:pt x="1566797" y="346181"/>
                                  <a:pt x="1562034" y="346276"/>
                                  <a:pt x="1552700" y="347038"/>
                                </a:cubicBezTo>
                                <a:cubicBezTo>
                                  <a:pt x="1551938" y="347514"/>
                                  <a:pt x="1573179" y="346276"/>
                                  <a:pt x="1581465" y="346086"/>
                                </a:cubicBezTo>
                                <a:cubicBezTo>
                                  <a:pt x="1587561" y="345895"/>
                                  <a:pt x="1583656" y="346371"/>
                                  <a:pt x="1592515" y="345990"/>
                                </a:cubicBezTo>
                                <a:cubicBezTo>
                                  <a:pt x="1601563" y="345514"/>
                                  <a:pt x="1613564" y="344752"/>
                                  <a:pt x="1617089" y="344752"/>
                                </a:cubicBezTo>
                                <a:lnTo>
                                  <a:pt x="1626424" y="345038"/>
                                </a:lnTo>
                                <a:cubicBezTo>
                                  <a:pt x="1619375" y="345609"/>
                                  <a:pt x="1601373" y="346657"/>
                                  <a:pt x="1608326" y="346562"/>
                                </a:cubicBezTo>
                                <a:cubicBezTo>
                                  <a:pt x="1612612" y="346848"/>
                                  <a:pt x="1632234" y="345800"/>
                                  <a:pt x="1642521" y="345514"/>
                                </a:cubicBezTo>
                                <a:cubicBezTo>
                                  <a:pt x="1634615" y="346276"/>
                                  <a:pt x="1632901" y="346657"/>
                                  <a:pt x="1621090" y="347514"/>
                                </a:cubicBezTo>
                                <a:cubicBezTo>
                                  <a:pt x="1626042" y="347514"/>
                                  <a:pt x="1623566" y="347895"/>
                                  <a:pt x="1623280" y="348086"/>
                                </a:cubicBezTo>
                                <a:cubicBezTo>
                                  <a:pt x="1622994" y="348372"/>
                                  <a:pt x="1625947" y="348372"/>
                                  <a:pt x="1618042" y="349038"/>
                                </a:cubicBezTo>
                                <a:cubicBezTo>
                                  <a:pt x="1617851" y="349419"/>
                                  <a:pt x="1632329" y="348562"/>
                                  <a:pt x="1632138" y="349038"/>
                                </a:cubicBezTo>
                                <a:cubicBezTo>
                                  <a:pt x="1621470" y="349800"/>
                                  <a:pt x="1620804" y="350086"/>
                                  <a:pt x="1608802" y="350943"/>
                                </a:cubicBezTo>
                                <a:cubicBezTo>
                                  <a:pt x="1606611" y="351134"/>
                                  <a:pt x="1599468" y="351420"/>
                                  <a:pt x="1596706" y="351610"/>
                                </a:cubicBezTo>
                                <a:cubicBezTo>
                                  <a:pt x="1583466" y="352372"/>
                                  <a:pt x="1588324" y="352372"/>
                                  <a:pt x="1576322" y="353039"/>
                                </a:cubicBezTo>
                                <a:cubicBezTo>
                                  <a:pt x="1549557" y="353801"/>
                                  <a:pt x="1531745" y="353706"/>
                                  <a:pt x="1540032" y="352658"/>
                                </a:cubicBezTo>
                                <a:cubicBezTo>
                                  <a:pt x="1529840" y="353039"/>
                                  <a:pt x="1523458" y="353134"/>
                                  <a:pt x="1521172" y="352944"/>
                                </a:cubicBezTo>
                                <a:cubicBezTo>
                                  <a:pt x="1533364" y="352372"/>
                                  <a:pt x="1532697" y="352753"/>
                                  <a:pt x="1548318" y="351991"/>
                                </a:cubicBezTo>
                                <a:cubicBezTo>
                                  <a:pt x="1550319" y="351610"/>
                                  <a:pt x="1551938" y="351420"/>
                                  <a:pt x="1561177" y="350848"/>
                                </a:cubicBezTo>
                                <a:cubicBezTo>
                                  <a:pt x="1566416" y="350562"/>
                                  <a:pt x="1587752" y="349515"/>
                                  <a:pt x="1582608" y="349515"/>
                                </a:cubicBezTo>
                                <a:cubicBezTo>
                                  <a:pt x="1561748" y="350277"/>
                                  <a:pt x="1581847" y="348848"/>
                                  <a:pt x="1576703" y="348753"/>
                                </a:cubicBezTo>
                                <a:cubicBezTo>
                                  <a:pt x="1582037" y="348562"/>
                                  <a:pt x="1609088" y="347324"/>
                                  <a:pt x="1599182" y="347419"/>
                                </a:cubicBezTo>
                                <a:cubicBezTo>
                                  <a:pt x="1592609" y="347610"/>
                                  <a:pt x="1580513" y="348276"/>
                                  <a:pt x="1572798" y="348562"/>
                                </a:cubicBezTo>
                                <a:cubicBezTo>
                                  <a:pt x="1564606" y="348848"/>
                                  <a:pt x="1555938" y="348943"/>
                                  <a:pt x="1548318" y="349229"/>
                                </a:cubicBezTo>
                                <a:cubicBezTo>
                                  <a:pt x="1543841" y="349324"/>
                                  <a:pt x="1533269" y="349896"/>
                                  <a:pt x="1528982" y="349991"/>
                                </a:cubicBezTo>
                                <a:cubicBezTo>
                                  <a:pt x="1524220" y="349991"/>
                                  <a:pt x="1527839" y="349705"/>
                                  <a:pt x="1523839" y="349705"/>
                                </a:cubicBezTo>
                                <a:cubicBezTo>
                                  <a:pt x="1521172" y="349515"/>
                                  <a:pt x="1544127" y="348562"/>
                                  <a:pt x="1549842" y="348181"/>
                                </a:cubicBezTo>
                                <a:cubicBezTo>
                                  <a:pt x="1549557" y="347610"/>
                                  <a:pt x="1528888" y="348467"/>
                                  <a:pt x="1524982" y="348181"/>
                                </a:cubicBezTo>
                                <a:cubicBezTo>
                                  <a:pt x="1513743" y="348657"/>
                                  <a:pt x="1504122" y="349038"/>
                                  <a:pt x="1498598" y="349134"/>
                                </a:cubicBezTo>
                                <a:cubicBezTo>
                                  <a:pt x="1503455" y="348467"/>
                                  <a:pt x="1530031" y="347229"/>
                                  <a:pt x="1528697" y="346752"/>
                                </a:cubicBezTo>
                                <a:cubicBezTo>
                                  <a:pt x="1520220" y="347038"/>
                                  <a:pt x="1506408" y="347610"/>
                                  <a:pt x="1491835" y="348276"/>
                                </a:cubicBezTo>
                                <a:cubicBezTo>
                                  <a:pt x="1478215" y="348848"/>
                                  <a:pt x="1485168" y="348943"/>
                                  <a:pt x="1465642" y="349610"/>
                                </a:cubicBezTo>
                                <a:cubicBezTo>
                                  <a:pt x="1438686" y="350467"/>
                                  <a:pt x="1423827" y="351134"/>
                                  <a:pt x="1391727" y="351896"/>
                                </a:cubicBezTo>
                                <a:cubicBezTo>
                                  <a:pt x="1379630" y="352277"/>
                                  <a:pt x="1383059" y="352467"/>
                                  <a:pt x="1370772" y="352753"/>
                                </a:cubicBezTo>
                                <a:cubicBezTo>
                                  <a:pt x="1355913" y="353039"/>
                                  <a:pt x="1355247" y="352753"/>
                                  <a:pt x="1336387" y="353134"/>
                                </a:cubicBezTo>
                                <a:cubicBezTo>
                                  <a:pt x="1323433" y="353801"/>
                                  <a:pt x="1348293" y="353706"/>
                                  <a:pt x="1349436" y="354087"/>
                                </a:cubicBezTo>
                                <a:cubicBezTo>
                                  <a:pt x="1350103" y="354277"/>
                                  <a:pt x="1344198" y="354468"/>
                                  <a:pt x="1341817" y="354658"/>
                                </a:cubicBezTo>
                                <a:cubicBezTo>
                                  <a:pt x="1339340" y="354849"/>
                                  <a:pt x="1350199" y="354944"/>
                                  <a:pt x="1334197" y="355230"/>
                                </a:cubicBezTo>
                                <a:cubicBezTo>
                                  <a:pt x="1294668" y="355611"/>
                                  <a:pt x="1280285" y="356373"/>
                                  <a:pt x="1249615" y="356754"/>
                                </a:cubicBezTo>
                                <a:cubicBezTo>
                                  <a:pt x="1225421" y="356849"/>
                                  <a:pt x="1212372" y="356373"/>
                                  <a:pt x="1205323" y="357039"/>
                                </a:cubicBezTo>
                                <a:cubicBezTo>
                                  <a:pt x="1220563" y="357039"/>
                                  <a:pt x="1225707" y="357135"/>
                                  <a:pt x="1239327" y="357039"/>
                                </a:cubicBezTo>
                                <a:cubicBezTo>
                                  <a:pt x="1246662" y="357039"/>
                                  <a:pt x="1243042" y="357039"/>
                                  <a:pt x="1246757" y="357039"/>
                                </a:cubicBezTo>
                                <a:cubicBezTo>
                                  <a:pt x="1253043" y="357039"/>
                                  <a:pt x="1260378" y="357039"/>
                                  <a:pt x="1266950" y="357039"/>
                                </a:cubicBezTo>
                                <a:cubicBezTo>
                                  <a:pt x="1272665" y="357039"/>
                                  <a:pt x="1277047" y="357230"/>
                                  <a:pt x="1283142" y="357230"/>
                                </a:cubicBezTo>
                                <a:cubicBezTo>
                                  <a:pt x="1290953" y="357230"/>
                                  <a:pt x="1304383" y="357039"/>
                                  <a:pt x="1309622" y="356944"/>
                                </a:cubicBezTo>
                                <a:cubicBezTo>
                                  <a:pt x="1317718" y="356944"/>
                                  <a:pt x="1319909" y="356944"/>
                                  <a:pt x="1329815" y="356754"/>
                                </a:cubicBezTo>
                                <a:cubicBezTo>
                                  <a:pt x="1335244" y="356754"/>
                                  <a:pt x="1336006" y="356754"/>
                                  <a:pt x="1337339" y="356754"/>
                                </a:cubicBezTo>
                                <a:cubicBezTo>
                                  <a:pt x="1350865" y="356563"/>
                                  <a:pt x="1353627" y="356277"/>
                                  <a:pt x="1367629" y="355992"/>
                                </a:cubicBezTo>
                                <a:cubicBezTo>
                                  <a:pt x="1380678" y="355706"/>
                                  <a:pt x="1379726" y="355801"/>
                                  <a:pt x="1395061" y="355515"/>
                                </a:cubicBezTo>
                                <a:cubicBezTo>
                                  <a:pt x="1392490" y="355515"/>
                                  <a:pt x="1397347" y="355420"/>
                                  <a:pt x="1400109" y="355230"/>
                                </a:cubicBezTo>
                                <a:cubicBezTo>
                                  <a:pt x="1414016" y="354658"/>
                                  <a:pt x="1414206" y="354372"/>
                                  <a:pt x="1424874" y="353896"/>
                                </a:cubicBezTo>
                                <a:cubicBezTo>
                                  <a:pt x="1432971" y="353515"/>
                                  <a:pt x="1440209" y="353325"/>
                                  <a:pt x="1448401" y="353039"/>
                                </a:cubicBezTo>
                                <a:cubicBezTo>
                                  <a:pt x="1464213" y="352753"/>
                                  <a:pt x="1454307" y="353325"/>
                                  <a:pt x="1457164" y="353515"/>
                                </a:cubicBezTo>
                                <a:cubicBezTo>
                                  <a:pt x="1458212" y="353515"/>
                                  <a:pt x="1463736" y="353325"/>
                                  <a:pt x="1464594" y="353325"/>
                                </a:cubicBezTo>
                                <a:cubicBezTo>
                                  <a:pt x="1467261" y="353325"/>
                                  <a:pt x="1460308" y="353610"/>
                                  <a:pt x="1461069" y="353706"/>
                                </a:cubicBezTo>
                                <a:cubicBezTo>
                                  <a:pt x="1463356" y="353896"/>
                                  <a:pt x="1469737" y="353896"/>
                                  <a:pt x="1468784" y="354087"/>
                                </a:cubicBezTo>
                                <a:cubicBezTo>
                                  <a:pt x="1468499" y="354087"/>
                                  <a:pt x="1459831" y="354563"/>
                                  <a:pt x="1458879" y="354658"/>
                                </a:cubicBezTo>
                                <a:cubicBezTo>
                                  <a:pt x="1456497" y="354849"/>
                                  <a:pt x="1459165" y="354849"/>
                                  <a:pt x="1456497" y="355134"/>
                                </a:cubicBezTo>
                                <a:cubicBezTo>
                                  <a:pt x="1454688" y="355230"/>
                                  <a:pt x="1448973" y="355515"/>
                                  <a:pt x="1446496" y="355706"/>
                                </a:cubicBezTo>
                                <a:cubicBezTo>
                                  <a:pt x="1443734" y="355896"/>
                                  <a:pt x="1443829" y="355992"/>
                                  <a:pt x="1436495" y="356277"/>
                                </a:cubicBezTo>
                                <a:cubicBezTo>
                                  <a:pt x="1419636" y="356754"/>
                                  <a:pt x="1401252" y="357230"/>
                                  <a:pt x="1389822" y="357420"/>
                                </a:cubicBezTo>
                                <a:cubicBezTo>
                                  <a:pt x="1384203" y="357325"/>
                                  <a:pt x="1398585" y="356944"/>
                                  <a:pt x="1389822" y="356849"/>
                                </a:cubicBezTo>
                                <a:cubicBezTo>
                                  <a:pt x="1375059" y="357135"/>
                                  <a:pt x="1362486" y="357230"/>
                                  <a:pt x="1352008" y="357135"/>
                                </a:cubicBezTo>
                                <a:cubicBezTo>
                                  <a:pt x="1330577" y="357801"/>
                                  <a:pt x="1304383" y="357897"/>
                                  <a:pt x="1283238" y="358373"/>
                                </a:cubicBezTo>
                                <a:cubicBezTo>
                                  <a:pt x="1286286" y="358659"/>
                                  <a:pt x="1299906" y="358468"/>
                                  <a:pt x="1307145" y="358468"/>
                                </a:cubicBezTo>
                                <a:cubicBezTo>
                                  <a:pt x="1309527" y="358468"/>
                                  <a:pt x="1307717" y="358659"/>
                                  <a:pt x="1309527" y="358659"/>
                                </a:cubicBezTo>
                                <a:cubicBezTo>
                                  <a:pt x="1317718" y="358659"/>
                                  <a:pt x="1336292" y="358563"/>
                                  <a:pt x="1336006" y="358849"/>
                                </a:cubicBezTo>
                                <a:cubicBezTo>
                                  <a:pt x="1335816" y="359040"/>
                                  <a:pt x="1312099" y="359325"/>
                                  <a:pt x="1321719" y="359611"/>
                                </a:cubicBezTo>
                                <a:cubicBezTo>
                                  <a:pt x="1338292" y="359611"/>
                                  <a:pt x="1345436" y="359897"/>
                                  <a:pt x="1358581" y="359897"/>
                                </a:cubicBezTo>
                                <a:cubicBezTo>
                                  <a:pt x="1385536" y="359135"/>
                                  <a:pt x="1383155" y="359611"/>
                                  <a:pt x="1400872" y="359230"/>
                                </a:cubicBezTo>
                                <a:cubicBezTo>
                                  <a:pt x="1398680" y="359230"/>
                                  <a:pt x="1407158" y="358944"/>
                                  <a:pt x="1412492" y="358754"/>
                                </a:cubicBezTo>
                                <a:cubicBezTo>
                                  <a:pt x="1414206" y="358754"/>
                                  <a:pt x="1424493" y="358659"/>
                                  <a:pt x="1432876" y="358278"/>
                                </a:cubicBezTo>
                                <a:cubicBezTo>
                                  <a:pt x="1438495" y="358468"/>
                                  <a:pt x="1452402" y="358278"/>
                                  <a:pt x="1460974" y="358182"/>
                                </a:cubicBezTo>
                                <a:cubicBezTo>
                                  <a:pt x="1474690" y="357611"/>
                                  <a:pt x="1496598" y="356658"/>
                                  <a:pt x="1511647" y="356277"/>
                                </a:cubicBezTo>
                                <a:cubicBezTo>
                                  <a:pt x="1507647" y="356754"/>
                                  <a:pt x="1520791" y="356754"/>
                                  <a:pt x="1532602" y="356658"/>
                                </a:cubicBezTo>
                                <a:cubicBezTo>
                                  <a:pt x="1555367" y="355420"/>
                                  <a:pt x="1585371" y="354372"/>
                                  <a:pt x="1605945" y="352944"/>
                                </a:cubicBezTo>
                                <a:cubicBezTo>
                                  <a:pt x="1613755" y="352658"/>
                                  <a:pt x="1612803" y="352944"/>
                                  <a:pt x="1628423" y="352086"/>
                                </a:cubicBezTo>
                                <a:cubicBezTo>
                                  <a:pt x="1648045" y="351039"/>
                                  <a:pt x="1643949" y="350943"/>
                                  <a:pt x="1663381" y="349800"/>
                                </a:cubicBezTo>
                                <a:cubicBezTo>
                                  <a:pt x="1657570" y="350467"/>
                                  <a:pt x="1650903" y="351134"/>
                                  <a:pt x="1656332" y="351229"/>
                                </a:cubicBezTo>
                                <a:cubicBezTo>
                                  <a:pt x="1672620" y="350277"/>
                                  <a:pt x="1683954" y="349800"/>
                                  <a:pt x="1702624" y="348562"/>
                                </a:cubicBezTo>
                                <a:cubicBezTo>
                                  <a:pt x="1714530" y="347705"/>
                                  <a:pt x="1697861" y="348372"/>
                                  <a:pt x="1714815" y="347229"/>
                                </a:cubicBezTo>
                                <a:cubicBezTo>
                                  <a:pt x="1731865" y="345990"/>
                                  <a:pt x="1731008" y="346562"/>
                                  <a:pt x="1749677" y="345133"/>
                                </a:cubicBezTo>
                                <a:cubicBezTo>
                                  <a:pt x="1764345" y="343895"/>
                                  <a:pt x="1778157" y="342752"/>
                                  <a:pt x="1795588" y="341418"/>
                                </a:cubicBezTo>
                                <a:cubicBezTo>
                                  <a:pt x="1799207" y="340847"/>
                                  <a:pt x="1796159" y="340752"/>
                                  <a:pt x="1797016" y="340371"/>
                                </a:cubicBezTo>
                                <a:cubicBezTo>
                                  <a:pt x="1778252" y="341609"/>
                                  <a:pt x="1754440" y="343323"/>
                                  <a:pt x="1744629" y="343419"/>
                                </a:cubicBezTo>
                                <a:cubicBezTo>
                                  <a:pt x="1777014" y="340942"/>
                                  <a:pt x="1751105" y="341990"/>
                                  <a:pt x="1766346" y="340561"/>
                                </a:cubicBezTo>
                                <a:cubicBezTo>
                                  <a:pt x="1764536" y="341323"/>
                                  <a:pt x="1787872" y="339323"/>
                                  <a:pt x="1792825" y="339228"/>
                                </a:cubicBezTo>
                                <a:cubicBezTo>
                                  <a:pt x="1776632" y="341514"/>
                                  <a:pt x="1821876" y="338466"/>
                                  <a:pt x="1833402" y="338466"/>
                                </a:cubicBezTo>
                                <a:cubicBezTo>
                                  <a:pt x="1855880" y="336561"/>
                                  <a:pt x="1851118" y="336370"/>
                                  <a:pt x="1855214" y="335894"/>
                                </a:cubicBezTo>
                                <a:cubicBezTo>
                                  <a:pt x="1859500" y="335418"/>
                                  <a:pt x="1867406" y="334656"/>
                                  <a:pt x="1870168" y="334275"/>
                                </a:cubicBezTo>
                                <a:cubicBezTo>
                                  <a:pt x="1872645" y="333894"/>
                                  <a:pt x="1856452" y="334846"/>
                                  <a:pt x="1880551" y="332655"/>
                                </a:cubicBezTo>
                                <a:cubicBezTo>
                                  <a:pt x="1878359" y="333132"/>
                                  <a:pt x="1867691" y="334370"/>
                                  <a:pt x="1882265" y="333132"/>
                                </a:cubicBezTo>
                                <a:cubicBezTo>
                                  <a:pt x="1894457" y="331798"/>
                                  <a:pt x="1896457" y="331893"/>
                                  <a:pt x="1910078" y="330369"/>
                                </a:cubicBezTo>
                                <a:cubicBezTo>
                                  <a:pt x="1917698" y="329226"/>
                                  <a:pt x="1905982" y="330179"/>
                                  <a:pt x="1900267" y="330369"/>
                                </a:cubicBezTo>
                                <a:cubicBezTo>
                                  <a:pt x="1923318" y="327798"/>
                                  <a:pt x="1908935" y="328464"/>
                                  <a:pt x="1931509" y="325797"/>
                                </a:cubicBezTo>
                                <a:lnTo>
                                  <a:pt x="1920460" y="325797"/>
                                </a:lnTo>
                                <a:cubicBezTo>
                                  <a:pt x="1940653" y="323702"/>
                                  <a:pt x="1949416" y="321892"/>
                                  <a:pt x="1957417" y="321225"/>
                                </a:cubicBezTo>
                                <a:cubicBezTo>
                                  <a:pt x="1968466" y="320749"/>
                                  <a:pt x="1965989" y="321606"/>
                                  <a:pt x="1966942" y="322178"/>
                                </a:cubicBezTo>
                                <a:cubicBezTo>
                                  <a:pt x="1956179" y="323416"/>
                                  <a:pt x="1962180" y="322940"/>
                                  <a:pt x="1959894" y="323321"/>
                                </a:cubicBezTo>
                                <a:cubicBezTo>
                                  <a:pt x="1955703" y="323988"/>
                                  <a:pt x="1946939" y="325035"/>
                                  <a:pt x="1942748" y="325702"/>
                                </a:cubicBezTo>
                                <a:cubicBezTo>
                                  <a:pt x="1936558" y="326655"/>
                                  <a:pt x="1941320" y="326274"/>
                                  <a:pt x="1931700" y="327417"/>
                                </a:cubicBezTo>
                                <a:cubicBezTo>
                                  <a:pt x="1936272" y="327417"/>
                                  <a:pt x="1930081" y="328560"/>
                                  <a:pt x="1923794" y="329607"/>
                                </a:cubicBezTo>
                                <a:cubicBezTo>
                                  <a:pt x="1915222" y="330560"/>
                                  <a:pt x="1906363" y="331512"/>
                                  <a:pt x="1897600" y="332465"/>
                                </a:cubicBezTo>
                                <a:cubicBezTo>
                                  <a:pt x="1899314" y="332655"/>
                                  <a:pt x="1894457" y="333322"/>
                                  <a:pt x="1902172" y="332941"/>
                                </a:cubicBezTo>
                                <a:cubicBezTo>
                                  <a:pt x="1912935" y="331798"/>
                                  <a:pt x="1923318" y="330655"/>
                                  <a:pt x="1933700" y="329512"/>
                                </a:cubicBezTo>
                                <a:cubicBezTo>
                                  <a:pt x="1932557" y="329512"/>
                                  <a:pt x="1926651" y="329798"/>
                                  <a:pt x="1933223" y="328941"/>
                                </a:cubicBezTo>
                                <a:cubicBezTo>
                                  <a:pt x="1961608" y="326178"/>
                                  <a:pt x="1937986" y="329512"/>
                                  <a:pt x="1951607" y="328750"/>
                                </a:cubicBezTo>
                                <a:cubicBezTo>
                                  <a:pt x="1971228" y="326750"/>
                                  <a:pt x="1974181" y="326274"/>
                                  <a:pt x="1999803" y="323130"/>
                                </a:cubicBezTo>
                                <a:cubicBezTo>
                                  <a:pt x="2006852" y="322464"/>
                                  <a:pt x="2019425" y="320844"/>
                                  <a:pt x="2031808" y="319130"/>
                                </a:cubicBezTo>
                                <a:cubicBezTo>
                                  <a:pt x="2044190" y="317415"/>
                                  <a:pt x="2056287" y="315606"/>
                                  <a:pt x="2063145" y="314463"/>
                                </a:cubicBezTo>
                                <a:cubicBezTo>
                                  <a:pt x="2052381" y="315320"/>
                                  <a:pt x="2066288" y="313224"/>
                                  <a:pt x="2067145" y="312748"/>
                                </a:cubicBezTo>
                                <a:cubicBezTo>
                                  <a:pt x="2061144" y="313605"/>
                                  <a:pt x="2060859" y="313415"/>
                                  <a:pt x="2058477" y="313510"/>
                                </a:cubicBezTo>
                                <a:cubicBezTo>
                                  <a:pt x="2057144" y="313510"/>
                                  <a:pt x="2052763" y="314177"/>
                                  <a:pt x="2052477" y="314272"/>
                                </a:cubicBezTo>
                                <a:cubicBezTo>
                                  <a:pt x="2050286" y="314463"/>
                                  <a:pt x="2055715" y="313605"/>
                                  <a:pt x="2054286" y="313701"/>
                                </a:cubicBezTo>
                                <a:cubicBezTo>
                                  <a:pt x="2053906" y="313701"/>
                                  <a:pt x="2045142" y="314939"/>
                                  <a:pt x="2046952" y="314463"/>
                                </a:cubicBezTo>
                                <a:cubicBezTo>
                                  <a:pt x="2050286" y="313986"/>
                                  <a:pt x="2051143" y="313701"/>
                                  <a:pt x="2048762" y="313891"/>
                                </a:cubicBezTo>
                                <a:cubicBezTo>
                                  <a:pt x="2071336" y="310367"/>
                                  <a:pt x="2083433" y="308176"/>
                                  <a:pt x="2111436" y="303414"/>
                                </a:cubicBezTo>
                                <a:cubicBezTo>
                                  <a:pt x="2111436" y="303223"/>
                                  <a:pt x="2115151" y="302461"/>
                                  <a:pt x="2117056" y="302080"/>
                                </a:cubicBezTo>
                                <a:cubicBezTo>
                                  <a:pt x="2118771" y="301604"/>
                                  <a:pt x="2117723" y="301604"/>
                                  <a:pt x="2122485" y="300747"/>
                                </a:cubicBezTo>
                                <a:cubicBezTo>
                                  <a:pt x="2132296" y="299318"/>
                                  <a:pt x="2132392" y="299889"/>
                                  <a:pt x="2130582" y="300366"/>
                                </a:cubicBezTo>
                                <a:cubicBezTo>
                                  <a:pt x="2130106" y="300461"/>
                                  <a:pt x="2122485" y="301794"/>
                                  <a:pt x="2122485" y="301794"/>
                                </a:cubicBezTo>
                                <a:cubicBezTo>
                                  <a:pt x="2122200" y="302461"/>
                                  <a:pt x="2129534" y="301223"/>
                                  <a:pt x="2125057" y="302271"/>
                                </a:cubicBezTo>
                                <a:cubicBezTo>
                                  <a:pt x="2124010" y="302461"/>
                                  <a:pt x="2125533" y="302652"/>
                                  <a:pt x="2125057" y="302842"/>
                                </a:cubicBezTo>
                                <a:cubicBezTo>
                                  <a:pt x="2122390" y="303604"/>
                                  <a:pt x="2124581" y="303604"/>
                                  <a:pt x="2131820" y="302556"/>
                                </a:cubicBezTo>
                                <a:cubicBezTo>
                                  <a:pt x="2122581" y="304176"/>
                                  <a:pt x="2121533" y="304747"/>
                                  <a:pt x="2114961" y="306081"/>
                                </a:cubicBezTo>
                                <a:cubicBezTo>
                                  <a:pt x="2109722" y="307128"/>
                                  <a:pt x="2090291" y="310272"/>
                                  <a:pt x="2098863" y="309510"/>
                                </a:cubicBezTo>
                                <a:cubicBezTo>
                                  <a:pt x="2101435" y="309319"/>
                                  <a:pt x="2104578" y="308652"/>
                                  <a:pt x="2107531" y="308081"/>
                                </a:cubicBezTo>
                                <a:cubicBezTo>
                                  <a:pt x="2119628" y="306176"/>
                                  <a:pt x="2125343" y="305414"/>
                                  <a:pt x="2128772" y="304938"/>
                                </a:cubicBezTo>
                                <a:cubicBezTo>
                                  <a:pt x="2132296" y="304461"/>
                                  <a:pt x="2138964" y="302937"/>
                                  <a:pt x="2139821" y="302747"/>
                                </a:cubicBezTo>
                                <a:cubicBezTo>
                                  <a:pt x="2140583" y="302652"/>
                                  <a:pt x="2142297" y="302556"/>
                                  <a:pt x="2145250" y="301985"/>
                                </a:cubicBezTo>
                                <a:cubicBezTo>
                                  <a:pt x="2151060" y="301985"/>
                                  <a:pt x="2170492" y="298461"/>
                                  <a:pt x="2180017" y="297413"/>
                                </a:cubicBezTo>
                                <a:cubicBezTo>
                                  <a:pt x="2180112" y="297794"/>
                                  <a:pt x="2184303" y="297508"/>
                                  <a:pt x="2189351" y="296937"/>
                                </a:cubicBezTo>
                                <a:cubicBezTo>
                                  <a:pt x="2202972" y="293793"/>
                                  <a:pt x="2208210" y="292746"/>
                                  <a:pt x="2228975" y="288174"/>
                                </a:cubicBezTo>
                                <a:cubicBezTo>
                                  <a:pt x="2224117" y="288364"/>
                                  <a:pt x="2215640" y="290079"/>
                                  <a:pt x="2222117" y="287983"/>
                                </a:cubicBezTo>
                                <a:cubicBezTo>
                                  <a:pt x="2233738" y="285888"/>
                                  <a:pt x="2243072" y="284459"/>
                                  <a:pt x="2252216" y="283030"/>
                                </a:cubicBezTo>
                                <a:cubicBezTo>
                                  <a:pt x="2258979" y="281316"/>
                                  <a:pt x="2265456" y="279696"/>
                                  <a:pt x="2271742" y="277982"/>
                                </a:cubicBezTo>
                                <a:cubicBezTo>
                                  <a:pt x="2277838" y="276553"/>
                                  <a:pt x="2280696" y="276553"/>
                                  <a:pt x="2288983" y="274172"/>
                                </a:cubicBezTo>
                                <a:cubicBezTo>
                                  <a:pt x="2291649" y="273886"/>
                                  <a:pt x="2297459" y="271410"/>
                                  <a:pt x="2306413" y="268933"/>
                                </a:cubicBezTo>
                                <a:cubicBezTo>
                                  <a:pt x="2316319" y="266266"/>
                                  <a:pt x="2319463" y="267123"/>
                                  <a:pt x="2332035" y="262742"/>
                                </a:cubicBezTo>
                                <a:cubicBezTo>
                                  <a:pt x="2339750" y="260265"/>
                                  <a:pt x="2324606" y="263885"/>
                                  <a:pt x="2332321" y="261408"/>
                                </a:cubicBezTo>
                                <a:cubicBezTo>
                                  <a:pt x="2336512" y="260075"/>
                                  <a:pt x="2337274" y="260837"/>
                                  <a:pt x="2341846" y="259122"/>
                                </a:cubicBezTo>
                                <a:cubicBezTo>
                                  <a:pt x="2346894" y="257313"/>
                                  <a:pt x="2350324" y="256551"/>
                                  <a:pt x="2355658" y="254360"/>
                                </a:cubicBezTo>
                                <a:cubicBezTo>
                                  <a:pt x="2354800" y="253503"/>
                                  <a:pt x="2356134" y="251883"/>
                                  <a:pt x="2358229" y="249978"/>
                                </a:cubicBezTo>
                                <a:cubicBezTo>
                                  <a:pt x="2349561" y="251883"/>
                                  <a:pt x="2351181" y="250264"/>
                                  <a:pt x="2339465" y="254074"/>
                                </a:cubicBezTo>
                                <a:cubicBezTo>
                                  <a:pt x="2342227" y="252550"/>
                                  <a:pt x="2342989" y="251788"/>
                                  <a:pt x="2346704" y="249978"/>
                                </a:cubicBezTo>
                                <a:cubicBezTo>
                                  <a:pt x="2348132" y="248835"/>
                                  <a:pt x="2342227" y="250169"/>
                                  <a:pt x="2347180" y="247883"/>
                                </a:cubicBezTo>
                                <a:cubicBezTo>
                                  <a:pt x="2353848" y="244263"/>
                                  <a:pt x="2356801" y="244073"/>
                                  <a:pt x="2362135" y="241215"/>
                                </a:cubicBezTo>
                                <a:cubicBezTo>
                                  <a:pt x="2364897" y="239691"/>
                                  <a:pt x="2367564" y="238167"/>
                                  <a:pt x="2370040" y="236643"/>
                                </a:cubicBezTo>
                                <a:cubicBezTo>
                                  <a:pt x="2378136" y="234548"/>
                                  <a:pt x="2382041" y="234357"/>
                                  <a:pt x="2381661" y="236643"/>
                                </a:cubicBezTo>
                                <a:cubicBezTo>
                                  <a:pt x="2385376" y="234834"/>
                                  <a:pt x="2385756" y="235310"/>
                                  <a:pt x="2390138" y="233310"/>
                                </a:cubicBezTo>
                                <a:cubicBezTo>
                                  <a:pt x="2392138" y="232357"/>
                                  <a:pt x="2396615" y="228357"/>
                                  <a:pt x="2398329" y="229119"/>
                                </a:cubicBezTo>
                                <a:cubicBezTo>
                                  <a:pt x="2397758" y="230643"/>
                                  <a:pt x="2395663" y="230928"/>
                                  <a:pt x="2391757" y="233786"/>
                                </a:cubicBezTo>
                                <a:cubicBezTo>
                                  <a:pt x="2392329" y="233976"/>
                                  <a:pt x="2392519" y="235691"/>
                                  <a:pt x="2389471" y="236358"/>
                                </a:cubicBezTo>
                                <a:cubicBezTo>
                                  <a:pt x="2383851" y="237596"/>
                                  <a:pt x="2376613" y="239120"/>
                                  <a:pt x="2370612" y="240263"/>
                                </a:cubicBezTo>
                                <a:cubicBezTo>
                                  <a:pt x="2367849" y="240739"/>
                                  <a:pt x="2368231" y="238548"/>
                                  <a:pt x="2360706" y="242930"/>
                                </a:cubicBezTo>
                                <a:cubicBezTo>
                                  <a:pt x="2359086" y="244644"/>
                                  <a:pt x="2374136" y="239406"/>
                                  <a:pt x="2361182" y="245692"/>
                                </a:cubicBezTo>
                                <a:cubicBezTo>
                                  <a:pt x="2369088" y="244168"/>
                                  <a:pt x="2369088" y="246740"/>
                                  <a:pt x="2374898" y="245406"/>
                                </a:cubicBezTo>
                                <a:cubicBezTo>
                                  <a:pt x="2378422" y="244644"/>
                                  <a:pt x="2383280" y="241977"/>
                                  <a:pt x="2385661" y="241977"/>
                                </a:cubicBezTo>
                                <a:cubicBezTo>
                                  <a:pt x="2389662" y="239025"/>
                                  <a:pt x="2396900" y="235977"/>
                                  <a:pt x="2399949" y="232738"/>
                                </a:cubicBezTo>
                                <a:cubicBezTo>
                                  <a:pt x="2403187" y="230928"/>
                                  <a:pt x="2406140" y="229976"/>
                                  <a:pt x="2409283" y="226737"/>
                                </a:cubicBezTo>
                                <a:cubicBezTo>
                                  <a:pt x="2408235" y="226071"/>
                                  <a:pt x="2409855" y="223975"/>
                                  <a:pt x="2405664" y="224928"/>
                                </a:cubicBezTo>
                                <a:cubicBezTo>
                                  <a:pt x="2408331" y="222546"/>
                                  <a:pt x="2407188" y="222261"/>
                                  <a:pt x="2408426" y="220451"/>
                                </a:cubicBezTo>
                                <a:lnTo>
                                  <a:pt x="2402711" y="221403"/>
                                </a:lnTo>
                                <a:cubicBezTo>
                                  <a:pt x="2404521" y="219117"/>
                                  <a:pt x="2400711" y="218165"/>
                                  <a:pt x="2403759" y="216355"/>
                                </a:cubicBezTo>
                                <a:cubicBezTo>
                                  <a:pt x="2408902" y="215593"/>
                                  <a:pt x="2414427" y="214355"/>
                                  <a:pt x="2417379" y="209688"/>
                                </a:cubicBezTo>
                                <a:cubicBezTo>
                                  <a:pt x="2419761" y="205306"/>
                                  <a:pt x="2414998" y="207306"/>
                                  <a:pt x="2415094" y="204735"/>
                                </a:cubicBezTo>
                                <a:cubicBezTo>
                                  <a:pt x="2415094" y="203115"/>
                                  <a:pt x="2416141" y="201687"/>
                                  <a:pt x="2416713" y="199782"/>
                                </a:cubicBezTo>
                                <a:cubicBezTo>
                                  <a:pt x="2417665" y="196353"/>
                                  <a:pt x="2417189" y="193971"/>
                                  <a:pt x="2418713" y="193495"/>
                                </a:cubicBezTo>
                                <a:cubicBezTo>
                                  <a:pt x="2420999" y="192828"/>
                                  <a:pt x="2418427" y="189780"/>
                                  <a:pt x="2421094" y="189971"/>
                                </a:cubicBezTo>
                                <a:cubicBezTo>
                                  <a:pt x="2421284" y="193590"/>
                                  <a:pt x="2424714" y="189971"/>
                                  <a:pt x="2425095" y="193114"/>
                                </a:cubicBezTo>
                                <a:cubicBezTo>
                                  <a:pt x="2424142" y="193400"/>
                                  <a:pt x="2424619" y="195781"/>
                                  <a:pt x="2426142" y="194829"/>
                                </a:cubicBezTo>
                                <a:lnTo>
                                  <a:pt x="2424619" y="186923"/>
                                </a:lnTo>
                                <a:cubicBezTo>
                                  <a:pt x="2425952" y="186351"/>
                                  <a:pt x="2426809" y="187590"/>
                                  <a:pt x="2427952" y="187209"/>
                                </a:cubicBezTo>
                                <a:cubicBezTo>
                                  <a:pt x="2427190" y="185589"/>
                                  <a:pt x="2427381" y="181875"/>
                                  <a:pt x="2424809" y="181398"/>
                                </a:cubicBezTo>
                                <a:lnTo>
                                  <a:pt x="2424999" y="181398"/>
                                </a:lnTo>
                                <a:close/>
                              </a:path>
                            </a:pathLst>
                          </a:custGeom>
                          <a:solidFill>
                            <a:srgbClr val="FFD4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31"/>
                        <wps:cNvSpPr/>
                        <wps:spPr>
                          <a:xfrm>
                            <a:off x="1281710" y="286972"/>
                            <a:ext cx="1893455" cy="613901"/>
                          </a:xfrm>
                          <a:custGeom>
                            <a:avLst/>
                            <a:gdLst>
                              <a:gd name="connsiteX0" fmla="*/ 1370145 w 1893455"/>
                              <a:gd name="connsiteY0" fmla="*/ 373681 h 613901"/>
                              <a:gd name="connsiteX1" fmla="*/ 1469490 w 1893455"/>
                              <a:gd name="connsiteY1" fmla="*/ 353393 h 613901"/>
                              <a:gd name="connsiteX2" fmla="*/ 1488159 w 1893455"/>
                              <a:gd name="connsiteY2" fmla="*/ 344249 h 613901"/>
                              <a:gd name="connsiteX3" fmla="*/ 1474062 w 1893455"/>
                              <a:gd name="connsiteY3" fmla="*/ 336248 h 613901"/>
                              <a:gd name="connsiteX4" fmla="*/ 1394338 w 1893455"/>
                              <a:gd name="connsiteY4" fmla="*/ 322341 h 613901"/>
                              <a:gd name="connsiteX5" fmla="*/ 1280514 w 1893455"/>
                              <a:gd name="connsiteY5" fmla="*/ 314340 h 613901"/>
                              <a:gd name="connsiteX6" fmla="*/ 1208791 w 1893455"/>
                              <a:gd name="connsiteY6" fmla="*/ 308244 h 613901"/>
                              <a:gd name="connsiteX7" fmla="*/ 1128781 w 1893455"/>
                              <a:gd name="connsiteY7" fmla="*/ 305958 h 613901"/>
                              <a:gd name="connsiteX8" fmla="*/ 1018577 w 1893455"/>
                              <a:gd name="connsiteY8" fmla="*/ 300624 h 613901"/>
                              <a:gd name="connsiteX9" fmla="*/ 871416 w 1893455"/>
                              <a:gd name="connsiteY9" fmla="*/ 301101 h 613901"/>
                              <a:gd name="connsiteX10" fmla="*/ 791787 w 1893455"/>
                              <a:gd name="connsiteY10" fmla="*/ 302148 h 613901"/>
                              <a:gd name="connsiteX11" fmla="*/ 745400 w 1893455"/>
                              <a:gd name="connsiteY11" fmla="*/ 305863 h 613901"/>
                              <a:gd name="connsiteX12" fmla="*/ 697203 w 1893455"/>
                              <a:gd name="connsiteY12" fmla="*/ 310054 h 613901"/>
                              <a:gd name="connsiteX13" fmla="*/ 629576 w 1893455"/>
                              <a:gd name="connsiteY13" fmla="*/ 321484 h 613901"/>
                              <a:gd name="connsiteX14" fmla="*/ 611002 w 1893455"/>
                              <a:gd name="connsiteY14" fmla="*/ 333486 h 613901"/>
                              <a:gd name="connsiteX15" fmla="*/ 640434 w 1893455"/>
                              <a:gd name="connsiteY15" fmla="*/ 340629 h 613901"/>
                              <a:gd name="connsiteX16" fmla="*/ 753020 w 1893455"/>
                              <a:gd name="connsiteY16" fmla="*/ 357489 h 613901"/>
                              <a:gd name="connsiteX17" fmla="*/ 760830 w 1893455"/>
                              <a:gd name="connsiteY17" fmla="*/ 358251 h 613901"/>
                              <a:gd name="connsiteX18" fmla="*/ 788548 w 1893455"/>
                              <a:gd name="connsiteY18" fmla="*/ 363394 h 613901"/>
                              <a:gd name="connsiteX19" fmla="*/ 853413 w 1893455"/>
                              <a:gd name="connsiteY19" fmla="*/ 367299 h 613901"/>
                              <a:gd name="connsiteX20" fmla="*/ 925994 w 1893455"/>
                              <a:gd name="connsiteY20" fmla="*/ 370728 h 613901"/>
                              <a:gd name="connsiteX21" fmla="*/ 1031531 w 1893455"/>
                              <a:gd name="connsiteY21" fmla="*/ 376253 h 613901"/>
                              <a:gd name="connsiteX22" fmla="*/ 1090395 w 1893455"/>
                              <a:gd name="connsiteY22" fmla="*/ 377396 h 613901"/>
                              <a:gd name="connsiteX23" fmla="*/ 1209553 w 1893455"/>
                              <a:gd name="connsiteY23" fmla="*/ 382444 h 613901"/>
                              <a:gd name="connsiteX24" fmla="*/ 1370049 w 1893455"/>
                              <a:gd name="connsiteY24" fmla="*/ 373776 h 613901"/>
                              <a:gd name="connsiteX25" fmla="*/ 1520163 w 1893455"/>
                              <a:gd name="connsiteY25" fmla="*/ 361775 h 613901"/>
                              <a:gd name="connsiteX26" fmla="*/ 1448535 w 1893455"/>
                              <a:gd name="connsiteY26" fmla="*/ 382825 h 613901"/>
                              <a:gd name="connsiteX27" fmla="*/ 1459870 w 1893455"/>
                              <a:gd name="connsiteY27" fmla="*/ 383968 h 613901"/>
                              <a:gd name="connsiteX28" fmla="*/ 1627986 w 1893455"/>
                              <a:gd name="connsiteY28" fmla="*/ 372919 h 613901"/>
                              <a:gd name="connsiteX29" fmla="*/ 1687137 w 1893455"/>
                              <a:gd name="connsiteY29" fmla="*/ 358441 h 613901"/>
                              <a:gd name="connsiteX30" fmla="*/ 1709711 w 1893455"/>
                              <a:gd name="connsiteY30" fmla="*/ 352059 h 613901"/>
                              <a:gd name="connsiteX31" fmla="*/ 1732952 w 1893455"/>
                              <a:gd name="connsiteY31" fmla="*/ 303387 h 613901"/>
                              <a:gd name="connsiteX32" fmla="*/ 1708854 w 1893455"/>
                              <a:gd name="connsiteY32" fmla="*/ 277002 h 613901"/>
                              <a:gd name="connsiteX33" fmla="*/ 1674373 w 1893455"/>
                              <a:gd name="connsiteY33" fmla="*/ 272907 h 613901"/>
                              <a:gd name="connsiteX34" fmla="*/ 1646179 w 1893455"/>
                              <a:gd name="connsiteY34" fmla="*/ 275478 h 613901"/>
                              <a:gd name="connsiteX35" fmla="*/ 1573980 w 1893455"/>
                              <a:gd name="connsiteY35" fmla="*/ 277479 h 613901"/>
                              <a:gd name="connsiteX36" fmla="*/ 1501399 w 1893455"/>
                              <a:gd name="connsiteY36" fmla="*/ 279765 h 613901"/>
                              <a:gd name="connsiteX37" fmla="*/ 1339379 w 1893455"/>
                              <a:gd name="connsiteY37" fmla="*/ 284908 h 613901"/>
                              <a:gd name="connsiteX38" fmla="*/ 1258702 w 1893455"/>
                              <a:gd name="connsiteY38" fmla="*/ 289861 h 613901"/>
                              <a:gd name="connsiteX39" fmla="*/ 1193075 w 1893455"/>
                              <a:gd name="connsiteY39" fmla="*/ 289861 h 613901"/>
                              <a:gd name="connsiteX40" fmla="*/ 1180597 w 1893455"/>
                              <a:gd name="connsiteY40" fmla="*/ 291671 h 613901"/>
                              <a:gd name="connsiteX41" fmla="*/ 1190313 w 1893455"/>
                              <a:gd name="connsiteY41" fmla="*/ 295290 h 613901"/>
                              <a:gd name="connsiteX42" fmla="*/ 1264798 w 1893455"/>
                              <a:gd name="connsiteY42" fmla="*/ 297957 h 613901"/>
                              <a:gd name="connsiteX43" fmla="*/ 1360239 w 1893455"/>
                              <a:gd name="connsiteY43" fmla="*/ 303482 h 613901"/>
                              <a:gd name="connsiteX44" fmla="*/ 1451297 w 1893455"/>
                              <a:gd name="connsiteY44" fmla="*/ 312721 h 613901"/>
                              <a:gd name="connsiteX45" fmla="*/ 1511305 w 1893455"/>
                              <a:gd name="connsiteY45" fmla="*/ 323103 h 613901"/>
                              <a:gd name="connsiteX46" fmla="*/ 1534641 w 1893455"/>
                              <a:gd name="connsiteY46" fmla="*/ 336153 h 613901"/>
                              <a:gd name="connsiteX47" fmla="*/ 1520163 w 1893455"/>
                              <a:gd name="connsiteY47" fmla="*/ 361965 h 613901"/>
                              <a:gd name="connsiteX48" fmla="*/ 1631034 w 1893455"/>
                              <a:gd name="connsiteY48" fmla="*/ 240903 h 613901"/>
                              <a:gd name="connsiteX49" fmla="*/ 1603983 w 1893455"/>
                              <a:gd name="connsiteY49" fmla="*/ 232902 h 613901"/>
                              <a:gd name="connsiteX50" fmla="*/ 1536832 w 1893455"/>
                              <a:gd name="connsiteY50" fmla="*/ 220424 h 613901"/>
                              <a:gd name="connsiteX51" fmla="*/ 1458918 w 1893455"/>
                              <a:gd name="connsiteY51" fmla="*/ 207851 h 613901"/>
                              <a:gd name="connsiteX52" fmla="*/ 1405959 w 1893455"/>
                              <a:gd name="connsiteY52" fmla="*/ 204041 h 613901"/>
                              <a:gd name="connsiteX53" fmla="*/ 1273275 w 1893455"/>
                              <a:gd name="connsiteY53" fmla="*/ 201564 h 613901"/>
                              <a:gd name="connsiteX54" fmla="*/ 1089824 w 1893455"/>
                              <a:gd name="connsiteY54" fmla="*/ 209851 h 613901"/>
                              <a:gd name="connsiteX55" fmla="*/ 943425 w 1893455"/>
                              <a:gd name="connsiteY55" fmla="*/ 216709 h 613901"/>
                              <a:gd name="connsiteX56" fmla="*/ 846555 w 1893455"/>
                              <a:gd name="connsiteY56" fmla="*/ 223472 h 613901"/>
                              <a:gd name="connsiteX57" fmla="*/ 776166 w 1893455"/>
                              <a:gd name="connsiteY57" fmla="*/ 228520 h 613901"/>
                              <a:gd name="connsiteX58" fmla="*/ 710253 w 1893455"/>
                              <a:gd name="connsiteY58" fmla="*/ 235759 h 613901"/>
                              <a:gd name="connsiteX59" fmla="*/ 591857 w 1893455"/>
                              <a:gd name="connsiteY59" fmla="*/ 249761 h 613901"/>
                              <a:gd name="connsiteX60" fmla="*/ 535659 w 1893455"/>
                              <a:gd name="connsiteY60" fmla="*/ 256905 h 613901"/>
                              <a:gd name="connsiteX61" fmla="*/ 479843 w 1893455"/>
                              <a:gd name="connsiteY61" fmla="*/ 262905 h 613901"/>
                              <a:gd name="connsiteX62" fmla="*/ 380973 w 1893455"/>
                              <a:gd name="connsiteY62" fmla="*/ 284432 h 613901"/>
                              <a:gd name="connsiteX63" fmla="*/ 1673706 w 1893455"/>
                              <a:gd name="connsiteY63" fmla="*/ 256047 h 613901"/>
                              <a:gd name="connsiteX64" fmla="*/ 1631225 w 1893455"/>
                              <a:gd name="connsiteY64" fmla="*/ 241093 h 613901"/>
                              <a:gd name="connsiteX65" fmla="*/ 1631225 w 1893455"/>
                              <a:gd name="connsiteY65" fmla="*/ 241093 h 613901"/>
                              <a:gd name="connsiteX66" fmla="*/ 1265941 w 1893455"/>
                              <a:gd name="connsiteY66" fmla="*/ 575516 h 613901"/>
                              <a:gd name="connsiteX67" fmla="*/ 1268798 w 1893455"/>
                              <a:gd name="connsiteY67" fmla="*/ 526367 h 613901"/>
                              <a:gd name="connsiteX68" fmla="*/ 1153451 w 1893455"/>
                              <a:gd name="connsiteY68" fmla="*/ 461978 h 613901"/>
                              <a:gd name="connsiteX69" fmla="*/ 1044199 w 1893455"/>
                              <a:gd name="connsiteY69" fmla="*/ 447595 h 613901"/>
                              <a:gd name="connsiteX70" fmla="*/ 1033055 w 1893455"/>
                              <a:gd name="connsiteY70" fmla="*/ 436546 h 613901"/>
                              <a:gd name="connsiteX71" fmla="*/ 1066773 w 1893455"/>
                              <a:gd name="connsiteY71" fmla="*/ 415020 h 613901"/>
                              <a:gd name="connsiteX72" fmla="*/ 1150974 w 1893455"/>
                              <a:gd name="connsiteY72" fmla="*/ 401780 h 613901"/>
                              <a:gd name="connsiteX73" fmla="*/ 1199171 w 1893455"/>
                              <a:gd name="connsiteY73" fmla="*/ 394827 h 613901"/>
                              <a:gd name="connsiteX74" fmla="*/ 1199456 w 1893455"/>
                              <a:gd name="connsiteY74" fmla="*/ 390826 h 613901"/>
                              <a:gd name="connsiteX75" fmla="*/ 1131924 w 1893455"/>
                              <a:gd name="connsiteY75" fmla="*/ 388445 h 613901"/>
                              <a:gd name="connsiteX76" fmla="*/ 1017434 w 1893455"/>
                              <a:gd name="connsiteY76" fmla="*/ 382635 h 613901"/>
                              <a:gd name="connsiteX77" fmla="*/ 914469 w 1893455"/>
                              <a:gd name="connsiteY77" fmla="*/ 378825 h 613901"/>
                              <a:gd name="connsiteX78" fmla="*/ 802550 w 1893455"/>
                              <a:gd name="connsiteY78" fmla="*/ 372252 h 613901"/>
                              <a:gd name="connsiteX79" fmla="*/ 743780 w 1893455"/>
                              <a:gd name="connsiteY79" fmla="*/ 365966 h 613901"/>
                              <a:gd name="connsiteX80" fmla="*/ 709681 w 1893455"/>
                              <a:gd name="connsiteY80" fmla="*/ 359203 h 613901"/>
                              <a:gd name="connsiteX81" fmla="*/ 653007 w 1893455"/>
                              <a:gd name="connsiteY81" fmla="*/ 351678 h 613901"/>
                              <a:gd name="connsiteX82" fmla="*/ 645863 w 1893455"/>
                              <a:gd name="connsiteY82" fmla="*/ 349964 h 613901"/>
                              <a:gd name="connsiteX83" fmla="*/ 579855 w 1893455"/>
                              <a:gd name="connsiteY83" fmla="*/ 344154 h 613901"/>
                              <a:gd name="connsiteX84" fmla="*/ 639482 w 1893455"/>
                              <a:gd name="connsiteY84" fmla="*/ 298434 h 613901"/>
                              <a:gd name="connsiteX85" fmla="*/ 625861 w 1893455"/>
                              <a:gd name="connsiteY85" fmla="*/ 295862 h 613901"/>
                              <a:gd name="connsiteX86" fmla="*/ 505560 w 1893455"/>
                              <a:gd name="connsiteY86" fmla="*/ 296338 h 613901"/>
                              <a:gd name="connsiteX87" fmla="*/ 409644 w 1893455"/>
                              <a:gd name="connsiteY87" fmla="*/ 298624 h 613901"/>
                              <a:gd name="connsiteX88" fmla="*/ 336777 w 1893455"/>
                              <a:gd name="connsiteY88" fmla="*/ 300815 h 613901"/>
                              <a:gd name="connsiteX89" fmla="*/ 262387 w 1893455"/>
                              <a:gd name="connsiteY89" fmla="*/ 305292 h 613901"/>
                              <a:gd name="connsiteX90" fmla="*/ 233050 w 1893455"/>
                              <a:gd name="connsiteY90" fmla="*/ 305863 h 613901"/>
                              <a:gd name="connsiteX91" fmla="*/ 221811 w 1893455"/>
                              <a:gd name="connsiteY91" fmla="*/ 305863 h 613901"/>
                              <a:gd name="connsiteX92" fmla="*/ 175995 w 1893455"/>
                              <a:gd name="connsiteY92" fmla="*/ 313293 h 613901"/>
                              <a:gd name="connsiteX93" fmla="*/ 107892 w 1893455"/>
                              <a:gd name="connsiteY93" fmla="*/ 321484 h 613901"/>
                              <a:gd name="connsiteX94" fmla="*/ 90270 w 1893455"/>
                              <a:gd name="connsiteY94" fmla="*/ 324627 h 613901"/>
                              <a:gd name="connsiteX95" fmla="*/ 33596 w 1893455"/>
                              <a:gd name="connsiteY95" fmla="*/ 336915 h 613901"/>
                              <a:gd name="connsiteX96" fmla="*/ 3688 w 1893455"/>
                              <a:gd name="connsiteY96" fmla="*/ 334533 h 613901"/>
                              <a:gd name="connsiteX97" fmla="*/ 22262 w 1893455"/>
                              <a:gd name="connsiteY97" fmla="*/ 312912 h 613901"/>
                              <a:gd name="connsiteX98" fmla="*/ 112463 w 1893455"/>
                              <a:gd name="connsiteY98" fmla="*/ 302434 h 613901"/>
                              <a:gd name="connsiteX99" fmla="*/ 230383 w 1893455"/>
                              <a:gd name="connsiteY99" fmla="*/ 288051 h 613901"/>
                              <a:gd name="connsiteX100" fmla="*/ 279342 w 1893455"/>
                              <a:gd name="connsiteY100" fmla="*/ 282717 h 613901"/>
                              <a:gd name="connsiteX101" fmla="*/ 335158 w 1893455"/>
                              <a:gd name="connsiteY101" fmla="*/ 272145 h 613901"/>
                              <a:gd name="connsiteX102" fmla="*/ 423455 w 1893455"/>
                              <a:gd name="connsiteY102" fmla="*/ 258333 h 613901"/>
                              <a:gd name="connsiteX103" fmla="*/ 513180 w 1893455"/>
                              <a:gd name="connsiteY103" fmla="*/ 245094 h 613901"/>
                              <a:gd name="connsiteX104" fmla="*/ 668152 w 1893455"/>
                              <a:gd name="connsiteY104" fmla="*/ 228615 h 613901"/>
                              <a:gd name="connsiteX105" fmla="*/ 807598 w 1893455"/>
                              <a:gd name="connsiteY105" fmla="*/ 215376 h 613901"/>
                              <a:gd name="connsiteX106" fmla="*/ 877416 w 1893455"/>
                              <a:gd name="connsiteY106" fmla="*/ 211185 h 613901"/>
                              <a:gd name="connsiteX107" fmla="*/ 1018958 w 1893455"/>
                              <a:gd name="connsiteY107" fmla="*/ 200612 h 613901"/>
                              <a:gd name="connsiteX108" fmla="*/ 1206886 w 1893455"/>
                              <a:gd name="connsiteY108" fmla="*/ 190611 h 613901"/>
                              <a:gd name="connsiteX109" fmla="*/ 1312137 w 1893455"/>
                              <a:gd name="connsiteY109" fmla="*/ 187086 h 613901"/>
                              <a:gd name="connsiteX110" fmla="*/ 1418817 w 1893455"/>
                              <a:gd name="connsiteY110" fmla="*/ 190325 h 613901"/>
                              <a:gd name="connsiteX111" fmla="*/ 1530736 w 1893455"/>
                              <a:gd name="connsiteY111" fmla="*/ 200993 h 613901"/>
                              <a:gd name="connsiteX112" fmla="*/ 1560835 w 1893455"/>
                              <a:gd name="connsiteY112" fmla="*/ 205184 h 613901"/>
                              <a:gd name="connsiteX113" fmla="*/ 1607317 w 1893455"/>
                              <a:gd name="connsiteY113" fmla="*/ 214899 h 613901"/>
                              <a:gd name="connsiteX114" fmla="*/ 1689518 w 1893455"/>
                              <a:gd name="connsiteY114" fmla="*/ 239474 h 613901"/>
                              <a:gd name="connsiteX115" fmla="*/ 1744001 w 1893455"/>
                              <a:gd name="connsiteY115" fmla="*/ 250237 h 613901"/>
                              <a:gd name="connsiteX116" fmla="*/ 1766956 w 1893455"/>
                              <a:gd name="connsiteY116" fmla="*/ 246808 h 613901"/>
                              <a:gd name="connsiteX117" fmla="*/ 1835917 w 1893455"/>
                              <a:gd name="connsiteY117" fmla="*/ 231187 h 613901"/>
                              <a:gd name="connsiteX118" fmla="*/ 1849443 w 1893455"/>
                              <a:gd name="connsiteY118" fmla="*/ 212042 h 613901"/>
                              <a:gd name="connsiteX119" fmla="*/ 1802103 w 1893455"/>
                              <a:gd name="connsiteY119" fmla="*/ 173656 h 613901"/>
                              <a:gd name="connsiteX120" fmla="*/ 1700090 w 1893455"/>
                              <a:gd name="connsiteY120" fmla="*/ 140223 h 613901"/>
                              <a:gd name="connsiteX121" fmla="*/ 1615223 w 1893455"/>
                              <a:gd name="connsiteY121" fmla="*/ 119935 h 613901"/>
                              <a:gd name="connsiteX122" fmla="*/ 1529593 w 1893455"/>
                              <a:gd name="connsiteY122" fmla="*/ 102314 h 613901"/>
                              <a:gd name="connsiteX123" fmla="*/ 1486921 w 1893455"/>
                              <a:gd name="connsiteY123" fmla="*/ 92408 h 613901"/>
                              <a:gd name="connsiteX124" fmla="*/ 1420818 w 1893455"/>
                              <a:gd name="connsiteY124" fmla="*/ 82788 h 613901"/>
                              <a:gd name="connsiteX125" fmla="*/ 1346332 w 1893455"/>
                              <a:gd name="connsiteY125" fmla="*/ 72215 h 613901"/>
                              <a:gd name="connsiteX126" fmla="*/ 1273656 w 1893455"/>
                              <a:gd name="connsiteY126" fmla="*/ 64976 h 613901"/>
                              <a:gd name="connsiteX127" fmla="*/ 1166976 w 1893455"/>
                              <a:gd name="connsiteY127" fmla="*/ 58404 h 613901"/>
                              <a:gd name="connsiteX128" fmla="*/ 1119828 w 1893455"/>
                              <a:gd name="connsiteY128" fmla="*/ 54784 h 613901"/>
                              <a:gd name="connsiteX129" fmla="*/ 1068488 w 1893455"/>
                              <a:gd name="connsiteY129" fmla="*/ 50974 h 613901"/>
                              <a:gd name="connsiteX130" fmla="*/ 1064106 w 1893455"/>
                              <a:gd name="connsiteY130" fmla="*/ 52117 h 613901"/>
                              <a:gd name="connsiteX131" fmla="*/ 1034769 w 1893455"/>
                              <a:gd name="connsiteY131" fmla="*/ 54975 h 613901"/>
                              <a:gd name="connsiteX132" fmla="*/ 948473 w 1893455"/>
                              <a:gd name="connsiteY132" fmla="*/ 53832 h 613901"/>
                              <a:gd name="connsiteX133" fmla="*/ 922279 w 1893455"/>
                              <a:gd name="connsiteY133" fmla="*/ 53070 h 613901"/>
                              <a:gd name="connsiteX134" fmla="*/ 845317 w 1893455"/>
                              <a:gd name="connsiteY134" fmla="*/ 60309 h 613901"/>
                              <a:gd name="connsiteX135" fmla="*/ 776261 w 1893455"/>
                              <a:gd name="connsiteY135" fmla="*/ 62023 h 613901"/>
                              <a:gd name="connsiteX136" fmla="*/ 631671 w 1893455"/>
                              <a:gd name="connsiteY136" fmla="*/ 74596 h 613901"/>
                              <a:gd name="connsiteX137" fmla="*/ 543755 w 1893455"/>
                              <a:gd name="connsiteY137" fmla="*/ 81930 h 613901"/>
                              <a:gd name="connsiteX138" fmla="*/ 465841 w 1893455"/>
                              <a:gd name="connsiteY138" fmla="*/ 88788 h 613901"/>
                              <a:gd name="connsiteX139" fmla="*/ 330300 w 1893455"/>
                              <a:gd name="connsiteY139" fmla="*/ 107743 h 613901"/>
                              <a:gd name="connsiteX140" fmla="*/ 292010 w 1893455"/>
                              <a:gd name="connsiteY140" fmla="*/ 97266 h 613901"/>
                              <a:gd name="connsiteX141" fmla="*/ 303059 w 1893455"/>
                              <a:gd name="connsiteY141" fmla="*/ 79073 h 613901"/>
                              <a:gd name="connsiteX142" fmla="*/ 435551 w 1893455"/>
                              <a:gd name="connsiteY142" fmla="*/ 51546 h 613901"/>
                              <a:gd name="connsiteX143" fmla="*/ 587285 w 1893455"/>
                              <a:gd name="connsiteY143" fmla="*/ 33639 h 613901"/>
                              <a:gd name="connsiteX144" fmla="*/ 811884 w 1893455"/>
                              <a:gd name="connsiteY144" fmla="*/ 15541 h 613901"/>
                              <a:gd name="connsiteX145" fmla="*/ 921993 w 1893455"/>
                              <a:gd name="connsiteY145" fmla="*/ 10302 h 613901"/>
                              <a:gd name="connsiteX146" fmla="*/ 1052105 w 1893455"/>
                              <a:gd name="connsiteY146" fmla="*/ 4397 h 613901"/>
                              <a:gd name="connsiteX147" fmla="*/ 1216506 w 1893455"/>
                              <a:gd name="connsiteY147" fmla="*/ 301 h 613901"/>
                              <a:gd name="connsiteX148" fmla="*/ 1398053 w 1893455"/>
                              <a:gd name="connsiteY148" fmla="*/ 3921 h 613901"/>
                              <a:gd name="connsiteX149" fmla="*/ 1515306 w 1893455"/>
                              <a:gd name="connsiteY149" fmla="*/ 11445 h 613901"/>
                              <a:gd name="connsiteX150" fmla="*/ 1593220 w 1893455"/>
                              <a:gd name="connsiteY150" fmla="*/ 23161 h 613901"/>
                              <a:gd name="connsiteX151" fmla="*/ 1637892 w 1893455"/>
                              <a:gd name="connsiteY151" fmla="*/ 42306 h 613901"/>
                              <a:gd name="connsiteX152" fmla="*/ 1621700 w 1893455"/>
                              <a:gd name="connsiteY152" fmla="*/ 63452 h 613901"/>
                              <a:gd name="connsiteX153" fmla="*/ 1585505 w 1893455"/>
                              <a:gd name="connsiteY153" fmla="*/ 66309 h 613901"/>
                              <a:gd name="connsiteX154" fmla="*/ 1584267 w 1893455"/>
                              <a:gd name="connsiteY154" fmla="*/ 63452 h 613901"/>
                              <a:gd name="connsiteX155" fmla="*/ 1592553 w 1893455"/>
                              <a:gd name="connsiteY155" fmla="*/ 57070 h 613901"/>
                              <a:gd name="connsiteX156" fmla="*/ 1591029 w 1893455"/>
                              <a:gd name="connsiteY156" fmla="*/ 44973 h 613901"/>
                              <a:gd name="connsiteX157" fmla="*/ 1550834 w 1893455"/>
                              <a:gd name="connsiteY157" fmla="*/ 37449 h 613901"/>
                              <a:gd name="connsiteX158" fmla="*/ 1533213 w 1893455"/>
                              <a:gd name="connsiteY158" fmla="*/ 35734 h 613901"/>
                              <a:gd name="connsiteX159" fmla="*/ 1464823 w 1893455"/>
                              <a:gd name="connsiteY159" fmla="*/ 26781 h 613901"/>
                              <a:gd name="connsiteX160" fmla="*/ 1388432 w 1893455"/>
                              <a:gd name="connsiteY160" fmla="*/ 23161 h 613901"/>
                              <a:gd name="connsiteX161" fmla="*/ 1270037 w 1893455"/>
                              <a:gd name="connsiteY161" fmla="*/ 17541 h 613901"/>
                              <a:gd name="connsiteX162" fmla="*/ 1263369 w 1893455"/>
                              <a:gd name="connsiteY162" fmla="*/ 18018 h 613901"/>
                              <a:gd name="connsiteX163" fmla="*/ 1201743 w 1893455"/>
                              <a:gd name="connsiteY163" fmla="*/ 20494 h 613901"/>
                              <a:gd name="connsiteX164" fmla="*/ 1112493 w 1893455"/>
                              <a:gd name="connsiteY164" fmla="*/ 22304 h 613901"/>
                              <a:gd name="connsiteX165" fmla="*/ 1106302 w 1893455"/>
                              <a:gd name="connsiteY165" fmla="*/ 21637 h 613901"/>
                              <a:gd name="connsiteX166" fmla="*/ 1073536 w 1893455"/>
                              <a:gd name="connsiteY166" fmla="*/ 19827 h 613901"/>
                              <a:gd name="connsiteX167" fmla="*/ 1036198 w 1893455"/>
                              <a:gd name="connsiteY167" fmla="*/ 23161 h 613901"/>
                              <a:gd name="connsiteX168" fmla="*/ 978953 w 1893455"/>
                              <a:gd name="connsiteY168" fmla="*/ 25733 h 613901"/>
                              <a:gd name="connsiteX169" fmla="*/ 910659 w 1893455"/>
                              <a:gd name="connsiteY169" fmla="*/ 28209 h 613901"/>
                              <a:gd name="connsiteX170" fmla="*/ 828267 w 1893455"/>
                              <a:gd name="connsiteY170" fmla="*/ 31734 h 613901"/>
                              <a:gd name="connsiteX171" fmla="*/ 687392 w 1893455"/>
                              <a:gd name="connsiteY171" fmla="*/ 40878 h 613901"/>
                              <a:gd name="connsiteX172" fmla="*/ 667676 w 1893455"/>
                              <a:gd name="connsiteY172" fmla="*/ 43830 h 613901"/>
                              <a:gd name="connsiteX173" fmla="*/ 579951 w 1893455"/>
                              <a:gd name="connsiteY173" fmla="*/ 53641 h 613901"/>
                              <a:gd name="connsiteX174" fmla="*/ 561758 w 1893455"/>
                              <a:gd name="connsiteY174" fmla="*/ 55737 h 613901"/>
                              <a:gd name="connsiteX175" fmla="*/ 513847 w 1893455"/>
                              <a:gd name="connsiteY175" fmla="*/ 60213 h 613901"/>
                              <a:gd name="connsiteX176" fmla="*/ 507656 w 1893455"/>
                              <a:gd name="connsiteY176" fmla="*/ 61166 h 613901"/>
                              <a:gd name="connsiteX177" fmla="*/ 479462 w 1893455"/>
                              <a:gd name="connsiteY177" fmla="*/ 65547 h 613901"/>
                              <a:gd name="connsiteX178" fmla="*/ 494511 w 1893455"/>
                              <a:gd name="connsiteY178" fmla="*/ 67167 h 613901"/>
                              <a:gd name="connsiteX179" fmla="*/ 566044 w 1893455"/>
                              <a:gd name="connsiteY179" fmla="*/ 60975 h 613901"/>
                              <a:gd name="connsiteX180" fmla="*/ 615955 w 1893455"/>
                              <a:gd name="connsiteY180" fmla="*/ 58594 h 613901"/>
                              <a:gd name="connsiteX181" fmla="*/ 747591 w 1893455"/>
                              <a:gd name="connsiteY181" fmla="*/ 48879 h 613901"/>
                              <a:gd name="connsiteX182" fmla="*/ 944853 w 1893455"/>
                              <a:gd name="connsiteY182" fmla="*/ 39735 h 613901"/>
                              <a:gd name="connsiteX183" fmla="*/ 964094 w 1893455"/>
                              <a:gd name="connsiteY183" fmla="*/ 35067 h 613901"/>
                              <a:gd name="connsiteX184" fmla="*/ 985049 w 1893455"/>
                              <a:gd name="connsiteY184" fmla="*/ 39449 h 613901"/>
                              <a:gd name="connsiteX185" fmla="*/ 1042866 w 1893455"/>
                              <a:gd name="connsiteY185" fmla="*/ 38877 h 613901"/>
                              <a:gd name="connsiteX186" fmla="*/ 1196409 w 1893455"/>
                              <a:gd name="connsiteY186" fmla="*/ 44211 h 613901"/>
                              <a:gd name="connsiteX187" fmla="*/ 1320424 w 1893455"/>
                              <a:gd name="connsiteY187" fmla="*/ 54213 h 613901"/>
                              <a:gd name="connsiteX188" fmla="*/ 1427295 w 1893455"/>
                              <a:gd name="connsiteY188" fmla="*/ 66881 h 613901"/>
                              <a:gd name="connsiteX189" fmla="*/ 1534927 w 1893455"/>
                              <a:gd name="connsiteY189" fmla="*/ 83359 h 613901"/>
                              <a:gd name="connsiteX190" fmla="*/ 1612270 w 1893455"/>
                              <a:gd name="connsiteY190" fmla="*/ 100218 h 613901"/>
                              <a:gd name="connsiteX191" fmla="*/ 1695519 w 1893455"/>
                              <a:gd name="connsiteY191" fmla="*/ 116697 h 613901"/>
                              <a:gd name="connsiteX192" fmla="*/ 1798007 w 1893455"/>
                              <a:gd name="connsiteY192" fmla="*/ 148415 h 613901"/>
                              <a:gd name="connsiteX193" fmla="*/ 1887828 w 1893455"/>
                              <a:gd name="connsiteY193" fmla="*/ 199659 h 613901"/>
                              <a:gd name="connsiteX194" fmla="*/ 1891162 w 1893455"/>
                              <a:gd name="connsiteY194" fmla="*/ 235092 h 613901"/>
                              <a:gd name="connsiteX195" fmla="*/ 1834869 w 1893455"/>
                              <a:gd name="connsiteY195" fmla="*/ 264429 h 613901"/>
                              <a:gd name="connsiteX196" fmla="*/ 1781148 w 1893455"/>
                              <a:gd name="connsiteY196" fmla="*/ 270430 h 613901"/>
                              <a:gd name="connsiteX197" fmla="*/ 1757240 w 1893455"/>
                              <a:gd name="connsiteY197" fmla="*/ 273288 h 613901"/>
                              <a:gd name="connsiteX198" fmla="*/ 1762574 w 1893455"/>
                              <a:gd name="connsiteY198" fmla="*/ 281384 h 613901"/>
                              <a:gd name="connsiteX199" fmla="*/ 1779624 w 1893455"/>
                              <a:gd name="connsiteY199" fmla="*/ 320817 h 613901"/>
                              <a:gd name="connsiteX200" fmla="*/ 1774576 w 1893455"/>
                              <a:gd name="connsiteY200" fmla="*/ 341487 h 613901"/>
                              <a:gd name="connsiteX201" fmla="*/ 1700757 w 1893455"/>
                              <a:gd name="connsiteY201" fmla="*/ 379682 h 613901"/>
                              <a:gd name="connsiteX202" fmla="*/ 1669992 w 1893455"/>
                              <a:gd name="connsiteY202" fmla="*/ 387397 h 613901"/>
                              <a:gd name="connsiteX203" fmla="*/ 1655323 w 1893455"/>
                              <a:gd name="connsiteY203" fmla="*/ 390445 h 613901"/>
                              <a:gd name="connsiteX204" fmla="*/ 1587124 w 1893455"/>
                              <a:gd name="connsiteY204" fmla="*/ 394541 h 613901"/>
                              <a:gd name="connsiteX205" fmla="*/ 1543119 w 1893455"/>
                              <a:gd name="connsiteY205" fmla="*/ 394541 h 613901"/>
                              <a:gd name="connsiteX206" fmla="*/ 1458727 w 1893455"/>
                              <a:gd name="connsiteY206" fmla="*/ 396827 h 613901"/>
                              <a:gd name="connsiteX207" fmla="*/ 1294802 w 1893455"/>
                              <a:gd name="connsiteY207" fmla="*/ 398732 h 613901"/>
                              <a:gd name="connsiteX208" fmla="*/ 1193170 w 1893455"/>
                              <a:gd name="connsiteY208" fmla="*/ 412067 h 613901"/>
                              <a:gd name="connsiteX209" fmla="*/ 1183169 w 1893455"/>
                              <a:gd name="connsiteY209" fmla="*/ 413019 h 613901"/>
                              <a:gd name="connsiteX210" fmla="*/ 1129162 w 1893455"/>
                              <a:gd name="connsiteY210" fmla="*/ 419973 h 613901"/>
                              <a:gd name="connsiteX211" fmla="*/ 1099635 w 1893455"/>
                              <a:gd name="connsiteY211" fmla="*/ 426354 h 613901"/>
                              <a:gd name="connsiteX212" fmla="*/ 1120685 w 1893455"/>
                              <a:gd name="connsiteY212" fmla="*/ 432450 h 613901"/>
                              <a:gd name="connsiteX213" fmla="*/ 1235747 w 1893455"/>
                              <a:gd name="connsiteY213" fmla="*/ 451500 h 613901"/>
                              <a:gd name="connsiteX214" fmla="*/ 1293659 w 1893455"/>
                              <a:gd name="connsiteY214" fmla="*/ 480266 h 613901"/>
                              <a:gd name="connsiteX215" fmla="*/ 1313280 w 1893455"/>
                              <a:gd name="connsiteY215" fmla="*/ 516080 h 613901"/>
                              <a:gd name="connsiteX216" fmla="*/ 1304327 w 1893455"/>
                              <a:gd name="connsiteY216" fmla="*/ 553037 h 613901"/>
                              <a:gd name="connsiteX217" fmla="*/ 1287182 w 1893455"/>
                              <a:gd name="connsiteY217" fmla="*/ 591137 h 613901"/>
                              <a:gd name="connsiteX218" fmla="*/ 1253273 w 1893455"/>
                              <a:gd name="connsiteY218" fmla="*/ 613902 h 613901"/>
                              <a:gd name="connsiteX219" fmla="*/ 1265751 w 1893455"/>
                              <a:gd name="connsiteY219" fmla="*/ 575421 h 613901"/>
                              <a:gd name="connsiteX220" fmla="*/ 1265751 w 1893455"/>
                              <a:gd name="connsiteY220" fmla="*/ 575421 h 6139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Lst>
                            <a:rect l="l" t="t" r="r" b="b"/>
                            <a:pathLst>
                              <a:path w="1893455" h="613901">
                                <a:moveTo>
                                  <a:pt x="1370145" y="373681"/>
                                </a:moveTo>
                                <a:cubicBezTo>
                                  <a:pt x="1403292" y="367014"/>
                                  <a:pt x="1436534" y="360632"/>
                                  <a:pt x="1469490" y="353393"/>
                                </a:cubicBezTo>
                                <a:cubicBezTo>
                                  <a:pt x="1476253" y="351869"/>
                                  <a:pt x="1481968" y="347392"/>
                                  <a:pt x="1488159" y="344249"/>
                                </a:cubicBezTo>
                                <a:cubicBezTo>
                                  <a:pt x="1483492" y="341487"/>
                                  <a:pt x="1479777" y="337391"/>
                                  <a:pt x="1474062" y="336248"/>
                                </a:cubicBezTo>
                                <a:cubicBezTo>
                                  <a:pt x="1447869" y="331009"/>
                                  <a:pt x="1421770" y="325199"/>
                                  <a:pt x="1394338" y="322341"/>
                                </a:cubicBezTo>
                                <a:cubicBezTo>
                                  <a:pt x="1357000" y="318436"/>
                                  <a:pt x="1318424" y="317103"/>
                                  <a:pt x="1280514" y="314340"/>
                                </a:cubicBezTo>
                                <a:cubicBezTo>
                                  <a:pt x="1256511" y="312626"/>
                                  <a:pt x="1232985" y="309578"/>
                                  <a:pt x="1208791" y="308244"/>
                                </a:cubicBezTo>
                                <a:cubicBezTo>
                                  <a:pt x="1182407" y="306816"/>
                                  <a:pt x="1155356" y="307101"/>
                                  <a:pt x="1128781" y="305958"/>
                                </a:cubicBezTo>
                                <a:cubicBezTo>
                                  <a:pt x="1091919" y="304434"/>
                                  <a:pt x="1055629" y="301196"/>
                                  <a:pt x="1018577" y="300624"/>
                                </a:cubicBezTo>
                                <a:cubicBezTo>
                                  <a:pt x="969809" y="299767"/>
                                  <a:pt x="920565" y="300720"/>
                                  <a:pt x="871416" y="301101"/>
                                </a:cubicBezTo>
                                <a:cubicBezTo>
                                  <a:pt x="844936" y="301291"/>
                                  <a:pt x="818457" y="301291"/>
                                  <a:pt x="791787" y="302148"/>
                                </a:cubicBezTo>
                                <a:cubicBezTo>
                                  <a:pt x="776451" y="302625"/>
                                  <a:pt x="760926" y="304625"/>
                                  <a:pt x="745400" y="305863"/>
                                </a:cubicBezTo>
                                <a:cubicBezTo>
                                  <a:pt x="729303" y="307197"/>
                                  <a:pt x="713205" y="307863"/>
                                  <a:pt x="697203" y="310054"/>
                                </a:cubicBezTo>
                                <a:cubicBezTo>
                                  <a:pt x="674534" y="313197"/>
                                  <a:pt x="651959" y="317007"/>
                                  <a:pt x="629576" y="321484"/>
                                </a:cubicBezTo>
                                <a:cubicBezTo>
                                  <a:pt x="624242" y="322532"/>
                                  <a:pt x="619955" y="327485"/>
                                  <a:pt x="611002" y="333486"/>
                                </a:cubicBezTo>
                                <a:cubicBezTo>
                                  <a:pt x="622813" y="336343"/>
                                  <a:pt x="631957" y="338058"/>
                                  <a:pt x="640434" y="340629"/>
                                </a:cubicBezTo>
                                <a:cubicBezTo>
                                  <a:pt x="675201" y="351107"/>
                                  <a:pt x="713682" y="355107"/>
                                  <a:pt x="753020" y="357489"/>
                                </a:cubicBezTo>
                                <a:cubicBezTo>
                                  <a:pt x="755687" y="357679"/>
                                  <a:pt x="760259" y="357298"/>
                                  <a:pt x="760830" y="358251"/>
                                </a:cubicBezTo>
                                <a:cubicBezTo>
                                  <a:pt x="765879" y="366633"/>
                                  <a:pt x="778928" y="362632"/>
                                  <a:pt x="788548" y="363394"/>
                                </a:cubicBezTo>
                                <a:cubicBezTo>
                                  <a:pt x="809979" y="365109"/>
                                  <a:pt x="831696" y="366252"/>
                                  <a:pt x="853413" y="367299"/>
                                </a:cubicBezTo>
                                <a:cubicBezTo>
                                  <a:pt x="877607" y="368538"/>
                                  <a:pt x="901800" y="369490"/>
                                  <a:pt x="925994" y="370728"/>
                                </a:cubicBezTo>
                                <a:cubicBezTo>
                                  <a:pt x="961141" y="372538"/>
                                  <a:pt x="996288" y="374729"/>
                                  <a:pt x="1031531" y="376253"/>
                                </a:cubicBezTo>
                                <a:cubicBezTo>
                                  <a:pt x="1050962" y="377110"/>
                                  <a:pt x="1070869" y="376634"/>
                                  <a:pt x="1090395" y="377396"/>
                                </a:cubicBezTo>
                                <a:cubicBezTo>
                                  <a:pt x="1130115" y="378920"/>
                                  <a:pt x="1169643" y="381301"/>
                                  <a:pt x="1209553" y="382444"/>
                                </a:cubicBezTo>
                                <a:cubicBezTo>
                                  <a:pt x="1262607" y="383968"/>
                                  <a:pt x="1315852" y="384730"/>
                                  <a:pt x="1370049" y="373776"/>
                                </a:cubicBezTo>
                                <a:close/>
                                <a:moveTo>
                                  <a:pt x="1520163" y="361775"/>
                                </a:moveTo>
                                <a:cubicBezTo>
                                  <a:pt x="1497018" y="369109"/>
                                  <a:pt x="1473396" y="375586"/>
                                  <a:pt x="1448535" y="382825"/>
                                </a:cubicBezTo>
                                <a:cubicBezTo>
                                  <a:pt x="1451964" y="383206"/>
                                  <a:pt x="1455870" y="384159"/>
                                  <a:pt x="1459870" y="383968"/>
                                </a:cubicBezTo>
                                <a:cubicBezTo>
                                  <a:pt x="1515877" y="380539"/>
                                  <a:pt x="1571979" y="377872"/>
                                  <a:pt x="1627986" y="372919"/>
                                </a:cubicBezTo>
                                <a:cubicBezTo>
                                  <a:pt x="1647703" y="371109"/>
                                  <a:pt x="1667420" y="363489"/>
                                  <a:pt x="1687137" y="358441"/>
                                </a:cubicBezTo>
                                <a:cubicBezTo>
                                  <a:pt x="1694852" y="356441"/>
                                  <a:pt x="1704091" y="355488"/>
                                  <a:pt x="1709711" y="352059"/>
                                </a:cubicBezTo>
                                <a:cubicBezTo>
                                  <a:pt x="1728951" y="340534"/>
                                  <a:pt x="1744477" y="321198"/>
                                  <a:pt x="1732952" y="303387"/>
                                </a:cubicBezTo>
                                <a:cubicBezTo>
                                  <a:pt x="1726856" y="293957"/>
                                  <a:pt x="1718379" y="285003"/>
                                  <a:pt x="1708854" y="277002"/>
                                </a:cubicBezTo>
                                <a:cubicBezTo>
                                  <a:pt x="1701138" y="270525"/>
                                  <a:pt x="1689613" y="268525"/>
                                  <a:pt x="1674373" y="272907"/>
                                </a:cubicBezTo>
                                <a:cubicBezTo>
                                  <a:pt x="1665801" y="275383"/>
                                  <a:pt x="1655514" y="275193"/>
                                  <a:pt x="1646179" y="275478"/>
                                </a:cubicBezTo>
                                <a:cubicBezTo>
                                  <a:pt x="1622081" y="276336"/>
                                  <a:pt x="1598078" y="276812"/>
                                  <a:pt x="1573980" y="277479"/>
                                </a:cubicBezTo>
                                <a:cubicBezTo>
                                  <a:pt x="1549786" y="278145"/>
                                  <a:pt x="1525593" y="279003"/>
                                  <a:pt x="1501399" y="279765"/>
                                </a:cubicBezTo>
                                <a:cubicBezTo>
                                  <a:pt x="1447392" y="281479"/>
                                  <a:pt x="1393481" y="282813"/>
                                  <a:pt x="1339379" y="284908"/>
                                </a:cubicBezTo>
                                <a:cubicBezTo>
                                  <a:pt x="1312518" y="285956"/>
                                  <a:pt x="1285467" y="288909"/>
                                  <a:pt x="1258702" y="289861"/>
                                </a:cubicBezTo>
                                <a:cubicBezTo>
                                  <a:pt x="1236699" y="290718"/>
                                  <a:pt x="1214982" y="289861"/>
                                  <a:pt x="1193075" y="289861"/>
                                </a:cubicBezTo>
                                <a:cubicBezTo>
                                  <a:pt x="1190027" y="289861"/>
                                  <a:pt x="1186884" y="290718"/>
                                  <a:pt x="1180597" y="291671"/>
                                </a:cubicBezTo>
                                <a:cubicBezTo>
                                  <a:pt x="1185455" y="293481"/>
                                  <a:pt x="1187646" y="295100"/>
                                  <a:pt x="1190313" y="295290"/>
                                </a:cubicBezTo>
                                <a:cubicBezTo>
                                  <a:pt x="1215078" y="296243"/>
                                  <a:pt x="1240128" y="296719"/>
                                  <a:pt x="1264798" y="297957"/>
                                </a:cubicBezTo>
                                <a:cubicBezTo>
                                  <a:pt x="1296707" y="299481"/>
                                  <a:pt x="1328711" y="301005"/>
                                  <a:pt x="1360239" y="303482"/>
                                </a:cubicBezTo>
                                <a:cubicBezTo>
                                  <a:pt x="1390909" y="305863"/>
                                  <a:pt x="1421198" y="309006"/>
                                  <a:pt x="1451297" y="312721"/>
                                </a:cubicBezTo>
                                <a:cubicBezTo>
                                  <a:pt x="1471776" y="315293"/>
                                  <a:pt x="1492160" y="318436"/>
                                  <a:pt x="1511305" y="323103"/>
                                </a:cubicBezTo>
                                <a:cubicBezTo>
                                  <a:pt x="1520735" y="325389"/>
                                  <a:pt x="1528926" y="330723"/>
                                  <a:pt x="1534641" y="336153"/>
                                </a:cubicBezTo>
                                <a:cubicBezTo>
                                  <a:pt x="1543881" y="344916"/>
                                  <a:pt x="1537022" y="356631"/>
                                  <a:pt x="1520163" y="361965"/>
                                </a:cubicBezTo>
                                <a:close/>
                                <a:moveTo>
                                  <a:pt x="1631034" y="240903"/>
                                </a:moveTo>
                                <a:cubicBezTo>
                                  <a:pt x="1622271" y="237950"/>
                                  <a:pt x="1613508" y="234902"/>
                                  <a:pt x="1603983" y="232902"/>
                                </a:cubicBezTo>
                                <a:cubicBezTo>
                                  <a:pt x="1581885" y="228425"/>
                                  <a:pt x="1559311" y="224329"/>
                                  <a:pt x="1536832" y="220424"/>
                                </a:cubicBezTo>
                                <a:cubicBezTo>
                                  <a:pt x="1511019" y="215947"/>
                                  <a:pt x="1485206" y="211375"/>
                                  <a:pt x="1458918" y="207851"/>
                                </a:cubicBezTo>
                                <a:cubicBezTo>
                                  <a:pt x="1441772" y="205565"/>
                                  <a:pt x="1423865" y="204517"/>
                                  <a:pt x="1405959" y="204041"/>
                                </a:cubicBezTo>
                                <a:cubicBezTo>
                                  <a:pt x="1361858" y="202707"/>
                                  <a:pt x="1317852" y="200517"/>
                                  <a:pt x="1273275" y="201564"/>
                                </a:cubicBezTo>
                                <a:cubicBezTo>
                                  <a:pt x="1212315" y="202898"/>
                                  <a:pt x="1150974" y="206994"/>
                                  <a:pt x="1089824" y="209851"/>
                                </a:cubicBezTo>
                                <a:cubicBezTo>
                                  <a:pt x="1041056" y="212137"/>
                                  <a:pt x="992288" y="214042"/>
                                  <a:pt x="943425" y="216709"/>
                                </a:cubicBezTo>
                                <a:cubicBezTo>
                                  <a:pt x="911135" y="218424"/>
                                  <a:pt x="878845" y="221186"/>
                                  <a:pt x="846555" y="223472"/>
                                </a:cubicBezTo>
                                <a:cubicBezTo>
                                  <a:pt x="823124" y="225091"/>
                                  <a:pt x="799597" y="226425"/>
                                  <a:pt x="776166" y="228520"/>
                                </a:cubicBezTo>
                                <a:cubicBezTo>
                                  <a:pt x="754163" y="230520"/>
                                  <a:pt x="732160" y="233187"/>
                                  <a:pt x="710253" y="235759"/>
                                </a:cubicBezTo>
                                <a:cubicBezTo>
                                  <a:pt x="670819" y="240331"/>
                                  <a:pt x="631290" y="244998"/>
                                  <a:pt x="591857" y="249761"/>
                                </a:cubicBezTo>
                                <a:cubicBezTo>
                                  <a:pt x="573092" y="252047"/>
                                  <a:pt x="554424" y="254714"/>
                                  <a:pt x="535659" y="256905"/>
                                </a:cubicBezTo>
                                <a:cubicBezTo>
                                  <a:pt x="517086" y="259000"/>
                                  <a:pt x="498036" y="259381"/>
                                  <a:pt x="479843" y="262905"/>
                                </a:cubicBezTo>
                                <a:cubicBezTo>
                                  <a:pt x="444696" y="269668"/>
                                  <a:pt x="410025" y="278050"/>
                                  <a:pt x="380973" y="284432"/>
                                </a:cubicBezTo>
                                <a:cubicBezTo>
                                  <a:pt x="805026" y="282336"/>
                                  <a:pt x="1234699" y="283479"/>
                                  <a:pt x="1673706" y="256047"/>
                                </a:cubicBezTo>
                                <a:cubicBezTo>
                                  <a:pt x="1657704" y="250428"/>
                                  <a:pt x="1644655" y="245570"/>
                                  <a:pt x="1631225" y="241093"/>
                                </a:cubicBezTo>
                                <a:lnTo>
                                  <a:pt x="1631225" y="241093"/>
                                </a:lnTo>
                                <a:close/>
                                <a:moveTo>
                                  <a:pt x="1265941" y="575516"/>
                                </a:moveTo>
                                <a:cubicBezTo>
                                  <a:pt x="1268703" y="559038"/>
                                  <a:pt x="1273466" y="541607"/>
                                  <a:pt x="1268798" y="526367"/>
                                </a:cubicBezTo>
                                <a:cubicBezTo>
                                  <a:pt x="1256892" y="487410"/>
                                  <a:pt x="1211553" y="469788"/>
                                  <a:pt x="1153451" y="461978"/>
                                </a:cubicBezTo>
                                <a:cubicBezTo>
                                  <a:pt x="1117065" y="457120"/>
                                  <a:pt x="1080775" y="452167"/>
                                  <a:pt x="1044199" y="447595"/>
                                </a:cubicBezTo>
                                <a:cubicBezTo>
                                  <a:pt x="1034007" y="446357"/>
                                  <a:pt x="1031531" y="442737"/>
                                  <a:pt x="1033055" y="436546"/>
                                </a:cubicBezTo>
                                <a:cubicBezTo>
                                  <a:pt x="1036293" y="423592"/>
                                  <a:pt x="1045818" y="417972"/>
                                  <a:pt x="1066773" y="415020"/>
                                </a:cubicBezTo>
                                <a:cubicBezTo>
                                  <a:pt x="1094872" y="411019"/>
                                  <a:pt x="1122876" y="406066"/>
                                  <a:pt x="1150974" y="401780"/>
                                </a:cubicBezTo>
                                <a:cubicBezTo>
                                  <a:pt x="1166976" y="399303"/>
                                  <a:pt x="1183073" y="397113"/>
                                  <a:pt x="1199171" y="394827"/>
                                </a:cubicBezTo>
                                <a:cubicBezTo>
                                  <a:pt x="1199171" y="393493"/>
                                  <a:pt x="1199361" y="392160"/>
                                  <a:pt x="1199456" y="390826"/>
                                </a:cubicBezTo>
                                <a:cubicBezTo>
                                  <a:pt x="1176978" y="389969"/>
                                  <a:pt x="1154689" y="387873"/>
                                  <a:pt x="1131924" y="388445"/>
                                </a:cubicBezTo>
                                <a:cubicBezTo>
                                  <a:pt x="1092681" y="389493"/>
                                  <a:pt x="1055724" y="384349"/>
                                  <a:pt x="1017434" y="382635"/>
                                </a:cubicBezTo>
                                <a:cubicBezTo>
                                  <a:pt x="983334" y="381111"/>
                                  <a:pt x="948282" y="384063"/>
                                  <a:pt x="914469" y="378825"/>
                                </a:cubicBezTo>
                                <a:cubicBezTo>
                                  <a:pt x="879131" y="373395"/>
                                  <a:pt x="839888" y="374634"/>
                                  <a:pt x="802550" y="372252"/>
                                </a:cubicBezTo>
                                <a:cubicBezTo>
                                  <a:pt x="782642" y="371014"/>
                                  <a:pt x="763021" y="368633"/>
                                  <a:pt x="743780" y="365966"/>
                                </a:cubicBezTo>
                                <a:cubicBezTo>
                                  <a:pt x="731970" y="364251"/>
                                  <a:pt x="720635" y="357774"/>
                                  <a:pt x="709681" y="359203"/>
                                </a:cubicBezTo>
                                <a:cubicBezTo>
                                  <a:pt x="686916" y="362061"/>
                                  <a:pt x="670152" y="357393"/>
                                  <a:pt x="653007" y="351678"/>
                                </a:cubicBezTo>
                                <a:cubicBezTo>
                                  <a:pt x="650817" y="350916"/>
                                  <a:pt x="648435" y="350154"/>
                                  <a:pt x="645863" y="349964"/>
                                </a:cubicBezTo>
                                <a:cubicBezTo>
                                  <a:pt x="622718" y="347868"/>
                                  <a:pt x="599477" y="345868"/>
                                  <a:pt x="579855" y="344154"/>
                                </a:cubicBezTo>
                                <a:cubicBezTo>
                                  <a:pt x="569473" y="312054"/>
                                  <a:pt x="603287" y="304815"/>
                                  <a:pt x="639482" y="298434"/>
                                </a:cubicBezTo>
                                <a:cubicBezTo>
                                  <a:pt x="634053" y="296624"/>
                                  <a:pt x="630052" y="295862"/>
                                  <a:pt x="625861" y="295862"/>
                                </a:cubicBezTo>
                                <a:cubicBezTo>
                                  <a:pt x="585761" y="295862"/>
                                  <a:pt x="545756" y="295862"/>
                                  <a:pt x="505560" y="296338"/>
                                </a:cubicBezTo>
                                <a:cubicBezTo>
                                  <a:pt x="473651" y="296719"/>
                                  <a:pt x="441647" y="297767"/>
                                  <a:pt x="409644" y="298624"/>
                                </a:cubicBezTo>
                                <a:cubicBezTo>
                                  <a:pt x="385355" y="299291"/>
                                  <a:pt x="361161" y="299672"/>
                                  <a:pt x="336777" y="300815"/>
                                </a:cubicBezTo>
                                <a:cubicBezTo>
                                  <a:pt x="312012" y="301958"/>
                                  <a:pt x="287152" y="303863"/>
                                  <a:pt x="262387" y="305292"/>
                                </a:cubicBezTo>
                                <a:cubicBezTo>
                                  <a:pt x="252576" y="305863"/>
                                  <a:pt x="242861" y="305768"/>
                                  <a:pt x="233050" y="305863"/>
                                </a:cubicBezTo>
                                <a:cubicBezTo>
                                  <a:pt x="229240" y="305863"/>
                                  <a:pt x="225430" y="305292"/>
                                  <a:pt x="221811" y="305863"/>
                                </a:cubicBezTo>
                                <a:cubicBezTo>
                                  <a:pt x="206475" y="308149"/>
                                  <a:pt x="191330" y="311197"/>
                                  <a:pt x="175995" y="313293"/>
                                </a:cubicBezTo>
                                <a:cubicBezTo>
                                  <a:pt x="153326" y="316341"/>
                                  <a:pt x="130561" y="318722"/>
                                  <a:pt x="107892" y="321484"/>
                                </a:cubicBezTo>
                                <a:cubicBezTo>
                                  <a:pt x="101986" y="322246"/>
                                  <a:pt x="96080" y="323389"/>
                                  <a:pt x="90270" y="324627"/>
                                </a:cubicBezTo>
                                <a:cubicBezTo>
                                  <a:pt x="71411" y="328818"/>
                                  <a:pt x="52646" y="334057"/>
                                  <a:pt x="33596" y="336915"/>
                                </a:cubicBezTo>
                                <a:cubicBezTo>
                                  <a:pt x="23691" y="338439"/>
                                  <a:pt x="9879" y="338058"/>
                                  <a:pt x="3688" y="334533"/>
                                </a:cubicBezTo>
                                <a:cubicBezTo>
                                  <a:pt x="-6504" y="328723"/>
                                  <a:pt x="5974" y="314912"/>
                                  <a:pt x="22262" y="312912"/>
                                </a:cubicBezTo>
                                <a:cubicBezTo>
                                  <a:pt x="52266" y="309197"/>
                                  <a:pt x="82365" y="306054"/>
                                  <a:pt x="112463" y="302434"/>
                                </a:cubicBezTo>
                                <a:cubicBezTo>
                                  <a:pt x="151802" y="297767"/>
                                  <a:pt x="191045" y="292719"/>
                                  <a:pt x="230383" y="288051"/>
                                </a:cubicBezTo>
                                <a:cubicBezTo>
                                  <a:pt x="246671" y="286146"/>
                                  <a:pt x="263149" y="285194"/>
                                  <a:pt x="279342" y="282717"/>
                                </a:cubicBezTo>
                                <a:cubicBezTo>
                                  <a:pt x="298106" y="279765"/>
                                  <a:pt x="316489" y="275288"/>
                                  <a:pt x="335158" y="272145"/>
                                </a:cubicBezTo>
                                <a:cubicBezTo>
                                  <a:pt x="364495" y="267192"/>
                                  <a:pt x="393927" y="262810"/>
                                  <a:pt x="423455" y="258333"/>
                                </a:cubicBezTo>
                                <a:cubicBezTo>
                                  <a:pt x="453363" y="253761"/>
                                  <a:pt x="483176" y="248618"/>
                                  <a:pt x="513180" y="245094"/>
                                </a:cubicBezTo>
                                <a:cubicBezTo>
                                  <a:pt x="564806" y="238998"/>
                                  <a:pt x="616526" y="233854"/>
                                  <a:pt x="668152" y="228615"/>
                                </a:cubicBezTo>
                                <a:cubicBezTo>
                                  <a:pt x="714634" y="223948"/>
                                  <a:pt x="761116" y="219376"/>
                                  <a:pt x="807598" y="215376"/>
                                </a:cubicBezTo>
                                <a:cubicBezTo>
                                  <a:pt x="830839" y="213375"/>
                                  <a:pt x="854175" y="212804"/>
                                  <a:pt x="877416" y="211185"/>
                                </a:cubicBezTo>
                                <a:cubicBezTo>
                                  <a:pt x="924565" y="207756"/>
                                  <a:pt x="971809" y="203469"/>
                                  <a:pt x="1018958" y="200612"/>
                                </a:cubicBezTo>
                                <a:cubicBezTo>
                                  <a:pt x="1081632" y="196707"/>
                                  <a:pt x="1144307" y="193659"/>
                                  <a:pt x="1206886" y="190611"/>
                                </a:cubicBezTo>
                                <a:cubicBezTo>
                                  <a:pt x="1242033" y="188896"/>
                                  <a:pt x="1277276" y="187182"/>
                                  <a:pt x="1312137" y="187086"/>
                                </a:cubicBezTo>
                                <a:cubicBezTo>
                                  <a:pt x="1347951" y="187086"/>
                                  <a:pt x="1383670" y="188039"/>
                                  <a:pt x="1418817" y="190325"/>
                                </a:cubicBezTo>
                                <a:cubicBezTo>
                                  <a:pt x="1456536" y="192801"/>
                                  <a:pt x="1493493" y="197278"/>
                                  <a:pt x="1530736" y="200993"/>
                                </a:cubicBezTo>
                                <a:cubicBezTo>
                                  <a:pt x="1540928" y="202041"/>
                                  <a:pt x="1551120" y="203279"/>
                                  <a:pt x="1560835" y="205184"/>
                                </a:cubicBezTo>
                                <a:cubicBezTo>
                                  <a:pt x="1576456" y="208232"/>
                                  <a:pt x="1591124" y="213185"/>
                                  <a:pt x="1607317" y="214899"/>
                                </a:cubicBezTo>
                                <a:cubicBezTo>
                                  <a:pt x="1639416" y="218233"/>
                                  <a:pt x="1663514" y="229663"/>
                                  <a:pt x="1689518" y="239474"/>
                                </a:cubicBezTo>
                                <a:cubicBezTo>
                                  <a:pt x="1705710" y="245570"/>
                                  <a:pt x="1717807" y="257952"/>
                                  <a:pt x="1744001" y="250237"/>
                                </a:cubicBezTo>
                                <a:cubicBezTo>
                                  <a:pt x="1751145" y="248142"/>
                                  <a:pt x="1759527" y="246903"/>
                                  <a:pt x="1766956" y="246808"/>
                                </a:cubicBezTo>
                                <a:cubicBezTo>
                                  <a:pt x="1792007" y="246808"/>
                                  <a:pt x="1813724" y="238617"/>
                                  <a:pt x="1835917" y="231187"/>
                                </a:cubicBezTo>
                                <a:cubicBezTo>
                                  <a:pt x="1849347" y="226710"/>
                                  <a:pt x="1854586" y="218138"/>
                                  <a:pt x="1849443" y="212042"/>
                                </a:cubicBezTo>
                                <a:cubicBezTo>
                                  <a:pt x="1837251" y="197564"/>
                                  <a:pt x="1826582" y="181752"/>
                                  <a:pt x="1802103" y="173656"/>
                                </a:cubicBezTo>
                                <a:cubicBezTo>
                                  <a:pt x="1768099" y="162512"/>
                                  <a:pt x="1732856" y="152511"/>
                                  <a:pt x="1700090" y="140223"/>
                                </a:cubicBezTo>
                                <a:cubicBezTo>
                                  <a:pt x="1673802" y="130413"/>
                                  <a:pt x="1644655" y="125269"/>
                                  <a:pt x="1615223" y="119935"/>
                                </a:cubicBezTo>
                                <a:cubicBezTo>
                                  <a:pt x="1586267" y="114696"/>
                                  <a:pt x="1558073" y="108410"/>
                                  <a:pt x="1529593" y="102314"/>
                                </a:cubicBezTo>
                                <a:cubicBezTo>
                                  <a:pt x="1515210" y="99266"/>
                                  <a:pt x="1501685" y="94980"/>
                                  <a:pt x="1486921" y="92408"/>
                                </a:cubicBezTo>
                                <a:cubicBezTo>
                                  <a:pt x="1465204" y="88693"/>
                                  <a:pt x="1442820" y="85931"/>
                                  <a:pt x="1420818" y="82788"/>
                                </a:cubicBezTo>
                                <a:cubicBezTo>
                                  <a:pt x="1396053" y="79263"/>
                                  <a:pt x="1371383" y="75263"/>
                                  <a:pt x="1346332" y="72215"/>
                                </a:cubicBezTo>
                                <a:cubicBezTo>
                                  <a:pt x="1322329" y="69262"/>
                                  <a:pt x="1298136" y="66786"/>
                                  <a:pt x="1273656" y="64976"/>
                                </a:cubicBezTo>
                                <a:cubicBezTo>
                                  <a:pt x="1238223" y="62404"/>
                                  <a:pt x="1202505" y="60594"/>
                                  <a:pt x="1166976" y="58404"/>
                                </a:cubicBezTo>
                                <a:cubicBezTo>
                                  <a:pt x="1151165" y="57451"/>
                                  <a:pt x="1134877" y="57165"/>
                                  <a:pt x="1119828" y="54784"/>
                                </a:cubicBezTo>
                                <a:cubicBezTo>
                                  <a:pt x="1103159" y="52117"/>
                                  <a:pt x="1081728" y="61642"/>
                                  <a:pt x="1068488" y="50974"/>
                                </a:cubicBezTo>
                                <a:cubicBezTo>
                                  <a:pt x="1068202" y="50784"/>
                                  <a:pt x="1065630" y="52022"/>
                                  <a:pt x="1064106" y="52117"/>
                                </a:cubicBezTo>
                                <a:cubicBezTo>
                                  <a:pt x="1054296" y="53165"/>
                                  <a:pt x="1044390" y="54975"/>
                                  <a:pt x="1034769" y="54975"/>
                                </a:cubicBezTo>
                                <a:cubicBezTo>
                                  <a:pt x="1005909" y="54975"/>
                                  <a:pt x="977143" y="54308"/>
                                  <a:pt x="948473" y="53832"/>
                                </a:cubicBezTo>
                                <a:cubicBezTo>
                                  <a:pt x="939710" y="53641"/>
                                  <a:pt x="931042" y="52403"/>
                                  <a:pt x="922279" y="53070"/>
                                </a:cubicBezTo>
                                <a:cubicBezTo>
                                  <a:pt x="896657" y="55165"/>
                                  <a:pt x="870939" y="58689"/>
                                  <a:pt x="845317" y="60309"/>
                                </a:cubicBezTo>
                                <a:cubicBezTo>
                                  <a:pt x="822267" y="61737"/>
                                  <a:pt x="799216" y="59928"/>
                                  <a:pt x="776261" y="62023"/>
                                </a:cubicBezTo>
                                <a:cubicBezTo>
                                  <a:pt x="728064" y="66500"/>
                                  <a:pt x="679963" y="68024"/>
                                  <a:pt x="631671" y="74596"/>
                                </a:cubicBezTo>
                                <a:cubicBezTo>
                                  <a:pt x="602525" y="78597"/>
                                  <a:pt x="573092" y="79454"/>
                                  <a:pt x="543755" y="81930"/>
                                </a:cubicBezTo>
                                <a:cubicBezTo>
                                  <a:pt x="517752" y="84121"/>
                                  <a:pt x="491654" y="87645"/>
                                  <a:pt x="465841" y="88788"/>
                                </a:cubicBezTo>
                                <a:cubicBezTo>
                                  <a:pt x="419930" y="90884"/>
                                  <a:pt x="374496" y="92313"/>
                                  <a:pt x="330300" y="107743"/>
                                </a:cubicBezTo>
                                <a:cubicBezTo>
                                  <a:pt x="317537" y="112220"/>
                                  <a:pt x="292867" y="105648"/>
                                  <a:pt x="292010" y="97266"/>
                                </a:cubicBezTo>
                                <a:cubicBezTo>
                                  <a:pt x="291438" y="91551"/>
                                  <a:pt x="297249" y="80406"/>
                                  <a:pt x="303059" y="79073"/>
                                </a:cubicBezTo>
                                <a:cubicBezTo>
                                  <a:pt x="346779" y="68691"/>
                                  <a:pt x="390975" y="58499"/>
                                  <a:pt x="435551" y="51546"/>
                                </a:cubicBezTo>
                                <a:cubicBezTo>
                                  <a:pt x="485844" y="43735"/>
                                  <a:pt x="536612" y="38306"/>
                                  <a:pt x="587285" y="33639"/>
                                </a:cubicBezTo>
                                <a:cubicBezTo>
                                  <a:pt x="662151" y="26685"/>
                                  <a:pt x="737018" y="20970"/>
                                  <a:pt x="811884" y="15541"/>
                                </a:cubicBezTo>
                                <a:cubicBezTo>
                                  <a:pt x="848651" y="12874"/>
                                  <a:pt x="885227" y="11922"/>
                                  <a:pt x="921993" y="10302"/>
                                </a:cubicBezTo>
                                <a:cubicBezTo>
                                  <a:pt x="965427" y="8302"/>
                                  <a:pt x="1008861" y="5826"/>
                                  <a:pt x="1052105" y="4397"/>
                                </a:cubicBezTo>
                                <a:cubicBezTo>
                                  <a:pt x="1106969" y="2587"/>
                                  <a:pt x="1161738" y="1158"/>
                                  <a:pt x="1216506" y="301"/>
                                </a:cubicBezTo>
                                <a:cubicBezTo>
                                  <a:pt x="1277562" y="-651"/>
                                  <a:pt x="1338045" y="682"/>
                                  <a:pt x="1398053" y="3921"/>
                                </a:cubicBezTo>
                                <a:cubicBezTo>
                                  <a:pt x="1437296" y="6016"/>
                                  <a:pt x="1477777" y="4206"/>
                                  <a:pt x="1515306" y="11445"/>
                                </a:cubicBezTo>
                                <a:cubicBezTo>
                                  <a:pt x="1540642" y="16303"/>
                                  <a:pt x="1567693" y="18494"/>
                                  <a:pt x="1593220" y="23161"/>
                                </a:cubicBezTo>
                                <a:cubicBezTo>
                                  <a:pt x="1611127" y="26495"/>
                                  <a:pt x="1631034" y="28781"/>
                                  <a:pt x="1637892" y="42306"/>
                                </a:cubicBezTo>
                                <a:cubicBezTo>
                                  <a:pt x="1643036" y="52403"/>
                                  <a:pt x="1638749" y="60118"/>
                                  <a:pt x="1621700" y="63452"/>
                                </a:cubicBezTo>
                                <a:cubicBezTo>
                                  <a:pt x="1609984" y="65738"/>
                                  <a:pt x="1597602" y="65452"/>
                                  <a:pt x="1585505" y="66309"/>
                                </a:cubicBezTo>
                                <a:cubicBezTo>
                                  <a:pt x="1585029" y="65357"/>
                                  <a:pt x="1584647" y="64404"/>
                                  <a:pt x="1584267" y="63452"/>
                                </a:cubicBezTo>
                                <a:cubicBezTo>
                                  <a:pt x="1587029" y="61356"/>
                                  <a:pt x="1589601" y="59070"/>
                                  <a:pt x="1592553" y="57070"/>
                                </a:cubicBezTo>
                                <a:cubicBezTo>
                                  <a:pt x="1599983" y="51927"/>
                                  <a:pt x="1599602" y="47164"/>
                                  <a:pt x="1591029" y="44973"/>
                                </a:cubicBezTo>
                                <a:cubicBezTo>
                                  <a:pt x="1578171" y="41830"/>
                                  <a:pt x="1564455" y="39735"/>
                                  <a:pt x="1550834" y="37449"/>
                                </a:cubicBezTo>
                                <a:cubicBezTo>
                                  <a:pt x="1545214" y="36496"/>
                                  <a:pt x="1538928" y="36496"/>
                                  <a:pt x="1533213" y="35734"/>
                                </a:cubicBezTo>
                                <a:cubicBezTo>
                                  <a:pt x="1510448" y="32686"/>
                                  <a:pt x="1488064" y="28781"/>
                                  <a:pt x="1464823" y="26781"/>
                                </a:cubicBezTo>
                                <a:cubicBezTo>
                                  <a:pt x="1439772" y="24590"/>
                                  <a:pt x="1413960" y="24399"/>
                                  <a:pt x="1388432" y="23161"/>
                                </a:cubicBezTo>
                                <a:cubicBezTo>
                                  <a:pt x="1348904" y="21351"/>
                                  <a:pt x="1309470" y="19446"/>
                                  <a:pt x="1270037" y="17541"/>
                                </a:cubicBezTo>
                                <a:cubicBezTo>
                                  <a:pt x="1267941" y="17446"/>
                                  <a:pt x="1265655" y="17922"/>
                                  <a:pt x="1263369" y="18018"/>
                                </a:cubicBezTo>
                                <a:cubicBezTo>
                                  <a:pt x="1242795" y="18875"/>
                                  <a:pt x="1222317" y="19637"/>
                                  <a:pt x="1201743" y="20494"/>
                                </a:cubicBezTo>
                                <a:cubicBezTo>
                                  <a:pt x="1171929" y="21732"/>
                                  <a:pt x="1144212" y="10493"/>
                                  <a:pt x="1112493" y="22304"/>
                                </a:cubicBezTo>
                                <a:cubicBezTo>
                                  <a:pt x="1111065" y="22875"/>
                                  <a:pt x="1108493" y="21732"/>
                                  <a:pt x="1106302" y="21637"/>
                                </a:cubicBezTo>
                                <a:cubicBezTo>
                                  <a:pt x="1095444" y="20970"/>
                                  <a:pt x="1084585" y="19542"/>
                                  <a:pt x="1073536" y="19827"/>
                                </a:cubicBezTo>
                                <a:cubicBezTo>
                                  <a:pt x="1061154" y="20113"/>
                                  <a:pt x="1048581" y="22494"/>
                                  <a:pt x="1036198" y="23161"/>
                                </a:cubicBezTo>
                                <a:cubicBezTo>
                                  <a:pt x="1016958" y="24114"/>
                                  <a:pt x="996479" y="21256"/>
                                  <a:pt x="978953" y="25733"/>
                                </a:cubicBezTo>
                                <a:cubicBezTo>
                                  <a:pt x="954378" y="31924"/>
                                  <a:pt x="933900" y="25447"/>
                                  <a:pt x="910659" y="28209"/>
                                </a:cubicBezTo>
                                <a:cubicBezTo>
                                  <a:pt x="883322" y="31448"/>
                                  <a:pt x="855795" y="30114"/>
                                  <a:pt x="828267" y="31734"/>
                                </a:cubicBezTo>
                                <a:cubicBezTo>
                                  <a:pt x="781309" y="34401"/>
                                  <a:pt x="734351" y="37639"/>
                                  <a:pt x="687392" y="40878"/>
                                </a:cubicBezTo>
                                <a:cubicBezTo>
                                  <a:pt x="680820" y="41354"/>
                                  <a:pt x="674058" y="43830"/>
                                  <a:pt x="667676" y="43830"/>
                                </a:cubicBezTo>
                                <a:cubicBezTo>
                                  <a:pt x="638148" y="43830"/>
                                  <a:pt x="609002" y="45926"/>
                                  <a:pt x="579951" y="53641"/>
                                </a:cubicBezTo>
                                <a:cubicBezTo>
                                  <a:pt x="574236" y="55165"/>
                                  <a:pt x="567187" y="56308"/>
                                  <a:pt x="561758" y="55737"/>
                                </a:cubicBezTo>
                                <a:cubicBezTo>
                                  <a:pt x="545565" y="54117"/>
                                  <a:pt x="529849" y="52212"/>
                                  <a:pt x="513847" y="60213"/>
                                </a:cubicBezTo>
                                <a:cubicBezTo>
                                  <a:pt x="512228" y="61071"/>
                                  <a:pt x="508418" y="61642"/>
                                  <a:pt x="507656" y="61166"/>
                                </a:cubicBezTo>
                                <a:cubicBezTo>
                                  <a:pt x="496892" y="54213"/>
                                  <a:pt x="488987" y="64119"/>
                                  <a:pt x="479462" y="65547"/>
                                </a:cubicBezTo>
                                <a:cubicBezTo>
                                  <a:pt x="484415" y="66881"/>
                                  <a:pt x="489463" y="67643"/>
                                  <a:pt x="494511" y="67167"/>
                                </a:cubicBezTo>
                                <a:cubicBezTo>
                                  <a:pt x="518324" y="65262"/>
                                  <a:pt x="542232" y="62785"/>
                                  <a:pt x="566044" y="60975"/>
                                </a:cubicBezTo>
                                <a:cubicBezTo>
                                  <a:pt x="582713" y="59737"/>
                                  <a:pt x="599286" y="59832"/>
                                  <a:pt x="615955" y="58594"/>
                                </a:cubicBezTo>
                                <a:cubicBezTo>
                                  <a:pt x="659865" y="55451"/>
                                  <a:pt x="703776" y="51260"/>
                                  <a:pt x="747591" y="48879"/>
                                </a:cubicBezTo>
                                <a:cubicBezTo>
                                  <a:pt x="813408" y="45259"/>
                                  <a:pt x="879131" y="42973"/>
                                  <a:pt x="944853" y="39735"/>
                                </a:cubicBezTo>
                                <a:cubicBezTo>
                                  <a:pt x="951807" y="39354"/>
                                  <a:pt x="959046" y="36306"/>
                                  <a:pt x="964094" y="35067"/>
                                </a:cubicBezTo>
                                <a:cubicBezTo>
                                  <a:pt x="972190" y="36877"/>
                                  <a:pt x="978286" y="39354"/>
                                  <a:pt x="985049" y="39449"/>
                                </a:cubicBezTo>
                                <a:cubicBezTo>
                                  <a:pt x="1004194" y="39735"/>
                                  <a:pt x="1023816" y="38306"/>
                                  <a:pt x="1042866" y="38877"/>
                                </a:cubicBezTo>
                                <a:cubicBezTo>
                                  <a:pt x="1094205" y="40211"/>
                                  <a:pt x="1145545" y="41544"/>
                                  <a:pt x="1196409" y="44211"/>
                                </a:cubicBezTo>
                                <a:cubicBezTo>
                                  <a:pt x="1238128" y="46402"/>
                                  <a:pt x="1279371" y="50212"/>
                                  <a:pt x="1320424" y="54213"/>
                                </a:cubicBezTo>
                                <a:cubicBezTo>
                                  <a:pt x="1356333" y="57737"/>
                                  <a:pt x="1391957" y="62118"/>
                                  <a:pt x="1427295" y="66881"/>
                                </a:cubicBezTo>
                                <a:cubicBezTo>
                                  <a:pt x="1463489" y="71834"/>
                                  <a:pt x="1499589" y="77073"/>
                                  <a:pt x="1534927" y="83359"/>
                                </a:cubicBezTo>
                                <a:cubicBezTo>
                                  <a:pt x="1561311" y="88026"/>
                                  <a:pt x="1586362" y="94884"/>
                                  <a:pt x="1612270" y="100218"/>
                                </a:cubicBezTo>
                                <a:cubicBezTo>
                                  <a:pt x="1639893" y="105933"/>
                                  <a:pt x="1669039" y="109648"/>
                                  <a:pt x="1695519" y="116697"/>
                                </a:cubicBezTo>
                                <a:cubicBezTo>
                                  <a:pt x="1730666" y="126031"/>
                                  <a:pt x="1763813" y="137937"/>
                                  <a:pt x="1798007" y="148415"/>
                                </a:cubicBezTo>
                                <a:cubicBezTo>
                                  <a:pt x="1835917" y="160035"/>
                                  <a:pt x="1867349" y="175847"/>
                                  <a:pt x="1887828" y="199659"/>
                                </a:cubicBezTo>
                                <a:cubicBezTo>
                                  <a:pt x="1897353" y="210708"/>
                                  <a:pt x="1892114" y="223186"/>
                                  <a:pt x="1891162" y="235092"/>
                                </a:cubicBezTo>
                                <a:cubicBezTo>
                                  <a:pt x="1890686" y="241188"/>
                                  <a:pt x="1844871" y="263382"/>
                                  <a:pt x="1834869" y="264429"/>
                                </a:cubicBezTo>
                                <a:cubicBezTo>
                                  <a:pt x="1816962" y="266334"/>
                                  <a:pt x="1799055" y="268430"/>
                                  <a:pt x="1781148" y="270430"/>
                                </a:cubicBezTo>
                                <a:cubicBezTo>
                                  <a:pt x="1773814" y="271287"/>
                                  <a:pt x="1766480" y="272145"/>
                                  <a:pt x="1757240" y="273288"/>
                                </a:cubicBezTo>
                                <a:cubicBezTo>
                                  <a:pt x="1759812" y="277288"/>
                                  <a:pt x="1760765" y="279574"/>
                                  <a:pt x="1762574" y="281384"/>
                                </a:cubicBezTo>
                                <a:cubicBezTo>
                                  <a:pt x="1774290" y="293004"/>
                                  <a:pt x="1778577" y="306625"/>
                                  <a:pt x="1779624" y="320817"/>
                                </a:cubicBezTo>
                                <a:cubicBezTo>
                                  <a:pt x="1780101" y="327580"/>
                                  <a:pt x="1780101" y="335772"/>
                                  <a:pt x="1774576" y="341487"/>
                                </a:cubicBezTo>
                                <a:cubicBezTo>
                                  <a:pt x="1757145" y="359489"/>
                                  <a:pt x="1737238" y="376348"/>
                                  <a:pt x="1700757" y="379682"/>
                                </a:cubicBezTo>
                                <a:cubicBezTo>
                                  <a:pt x="1690470" y="380634"/>
                                  <a:pt x="1680279" y="384825"/>
                                  <a:pt x="1669992" y="387397"/>
                                </a:cubicBezTo>
                                <a:cubicBezTo>
                                  <a:pt x="1665134" y="388635"/>
                                  <a:pt x="1660181" y="390064"/>
                                  <a:pt x="1655323" y="390445"/>
                                </a:cubicBezTo>
                                <a:cubicBezTo>
                                  <a:pt x="1632558" y="392064"/>
                                  <a:pt x="1609794" y="393684"/>
                                  <a:pt x="1587124" y="394541"/>
                                </a:cubicBezTo>
                                <a:cubicBezTo>
                                  <a:pt x="1572360" y="395112"/>
                                  <a:pt x="1557882" y="394160"/>
                                  <a:pt x="1543119" y="394541"/>
                                </a:cubicBezTo>
                                <a:cubicBezTo>
                                  <a:pt x="1515020" y="395112"/>
                                  <a:pt x="1486826" y="396446"/>
                                  <a:pt x="1458727" y="396827"/>
                                </a:cubicBezTo>
                                <a:cubicBezTo>
                                  <a:pt x="1404054" y="397494"/>
                                  <a:pt x="1349666" y="395874"/>
                                  <a:pt x="1294802" y="398732"/>
                                </a:cubicBezTo>
                                <a:cubicBezTo>
                                  <a:pt x="1261369" y="400446"/>
                                  <a:pt x="1226412" y="401399"/>
                                  <a:pt x="1193170" y="412067"/>
                                </a:cubicBezTo>
                                <a:cubicBezTo>
                                  <a:pt x="1190217" y="413019"/>
                                  <a:pt x="1186503" y="412638"/>
                                  <a:pt x="1183169" y="413019"/>
                                </a:cubicBezTo>
                                <a:cubicBezTo>
                                  <a:pt x="1165167" y="415305"/>
                                  <a:pt x="1147069" y="417210"/>
                                  <a:pt x="1129162" y="419973"/>
                                </a:cubicBezTo>
                                <a:cubicBezTo>
                                  <a:pt x="1119256" y="421497"/>
                                  <a:pt x="1109541" y="424164"/>
                                  <a:pt x="1099635" y="426354"/>
                                </a:cubicBezTo>
                                <a:cubicBezTo>
                                  <a:pt x="1106588" y="430164"/>
                                  <a:pt x="1113351" y="431974"/>
                                  <a:pt x="1120685" y="432450"/>
                                </a:cubicBezTo>
                                <a:cubicBezTo>
                                  <a:pt x="1161356" y="435022"/>
                                  <a:pt x="1201552" y="439023"/>
                                  <a:pt x="1235747" y="451500"/>
                                </a:cubicBezTo>
                                <a:cubicBezTo>
                                  <a:pt x="1257083" y="459311"/>
                                  <a:pt x="1278705" y="468360"/>
                                  <a:pt x="1293659" y="480266"/>
                                </a:cubicBezTo>
                                <a:cubicBezTo>
                                  <a:pt x="1305279" y="489505"/>
                                  <a:pt x="1305279" y="504555"/>
                                  <a:pt x="1313280" y="516080"/>
                                </a:cubicBezTo>
                                <a:cubicBezTo>
                                  <a:pt x="1322139" y="528843"/>
                                  <a:pt x="1306137" y="540654"/>
                                  <a:pt x="1304327" y="553037"/>
                                </a:cubicBezTo>
                                <a:cubicBezTo>
                                  <a:pt x="1302517" y="565610"/>
                                  <a:pt x="1291468" y="578278"/>
                                  <a:pt x="1287182" y="591137"/>
                                </a:cubicBezTo>
                                <a:cubicBezTo>
                                  <a:pt x="1283086" y="603234"/>
                                  <a:pt x="1268703" y="606853"/>
                                  <a:pt x="1253273" y="613902"/>
                                </a:cubicBezTo>
                                <a:cubicBezTo>
                                  <a:pt x="1258035" y="599614"/>
                                  <a:pt x="1263750" y="587517"/>
                                  <a:pt x="1265751" y="575421"/>
                                </a:cubicBezTo>
                                <a:lnTo>
                                  <a:pt x="1265751" y="575421"/>
                                </a:lnTo>
                                <a:close/>
                              </a:path>
                            </a:pathLst>
                          </a:custGeom>
                          <a:solidFill>
                            <a:srgbClr val="FFD495"/>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DB3441" id="Group 64" o:spid="_x0000_s1026" alt="&quot;&quot;" style="position:absolute;margin-left:-36pt;margin-top:-23.1pt;width:11in;height:612pt;z-index:-251650048;mso-position-vertical-relative:margin;mso-width-relative:margin;mso-height-relative:margin" coordorigin="228" coordsize="75438,58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">
                <v:shape id="Freeform 29" o:spid="_x0000_s1027" style="position:absolute;left:228;width:75438;height:58293;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" path="m,l7543800,r,5829300l,5829300,,xe" fillcolor="#fdfbf2" stroked="f">
                  <v:stroke joinstyle="miter"/>
                  <v:path arrowok="t" o:connecttype="custom" o:connectlocs="0,0;7543800,0;7543800,5829300;0,5829300" o:connectangles="0,0,0,0"/>
                </v:shape>
                <v:shape id="Freeform 30" o:spid="_x0000_s1028" style="position:absolute;left:40601;top:3621;width:24280;height:3599;visibility:visible;mso-wrap-style:square;v-text-anchor:middle" coordsize="2427951,359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" path="m2309080,262837v2667,-476,7525,-2572,11049,-3619c2322701,258456,2324415,258741,2328416,257122v-1715,1619,-16002,5429,-19336,5810l2309080,262932r,-95xm2279838,271029v-12097,3429,-19145,5619,-26193,7810c2246596,281030,2239262,283030,2225356,285888v-953,-286,9239,-2667,11811,-3715c2238595,281601,2234881,282173,2235357,281697v95,-191,3238,-762,2000,-762c2236500,280935,2239738,280077,2238119,280268v-15716,2953,-34481,7810,-34957,8763c2206210,289126,2224498,285126,2219355,286840v-16288,4572,-34576,6382,-37339,5715c2182016,292555,2184588,291888,2184398,291888v-190,,-2286,191,-2572,96c2198685,287888,2214116,284078,2241548,277029v10858,-1809,-3238,2191,10096,477c2263265,275410,2282315,269790,2295555,265980r4858,-381c2292316,268266,2287363,269219,2280219,271124r-190,l2279838,271029xm2170682,288650v-9620,1238,4953,-1619,10192,-2858c2181445,285697,2180207,285792,2183065,285030v2571,-571,7524,-1428,11334,-2381c2195542,283316,2179826,286459,2170682,288650xm2113913,246549v-5048,1334,-6954,2191,-12668,3429c2098006,250740,2096673,250836,2093815,251502v-6763,1429,-9144,2096,-13906,2858c2078480,254550,2070384,256265,2068765,256551v-8478,1524,-25433,4762,-31338,5619c2029522,263694,2024092,264837,2018187,266076v-11240,1714,-27147,4476,-39624,6381c1961322,275124,1962275,274839,1954274,276172v-8382,1334,-22003,3334,-36100,5144c1904268,283221,1889885,284935,1881027,285983v-16193,1905,-30766,3238,-45339,4762c1828639,291507,1827305,291793,1822829,292269v-18098,2001,-26765,2763,-31147,3429c1782729,296651,1779490,296746,1770632,297603v5906,,-11240,1715,-22193,2858c1747867,300842,1758916,299889,1760059,300080v-14192,1238,-95,667,-20384,2286c1732437,302556,1723483,302842,1720149,302556v-35719,3144,-64579,5049,-101060,7335c1611850,310176,1608993,310081,1601849,310367v-4477,286,-10859,667,-12192,571c1573083,311891,1556414,312843,1539556,313605v-11050,477,-17717,572,-36386,1524c1484596,315891,1494026,315891,1471261,316653v-11335,572,-21336,667,-37147,1143c1436780,317796,1431066,317987,1429637,318082v-3334,95,-8096,286,-11716,381c1386870,319511,1363915,319797,1347436,320368v-11335,,-34671,381,-50863,572c1278761,321225,1256092,321511,1236851,321606v-7239,,-10001,,-18955,c1196656,321606,1180463,321797,1159032,321797v-30671,,-64199,-476,-88869,-667c1057209,320749,1037493,320368,1017871,319892v-19621,-476,-39243,-1048,-52387,-1429c961578,318368,957673,318273,953673,318082v-1715,,-9049,-381,-6763,-286c925859,317130,926526,317320,917668,316844r-18288,-762c880139,315225,877377,315320,859756,314558v-6667,-286,-9430,-476,-18002,-953c818418,312462,810798,312177,805178,312081v-5715,-190,-9335,-285,-24289,-1333c772793,310176,775079,310272,762792,309414v-10859,-762,-23813,-1428,-33052,-2095c722882,306843,721167,306652,712785,306081v-18478,-1334,-34385,-2477,-48863,-3715c654016,301604,662017,302652,649730,301604v-18288,-1905,-29909,-2191,-45815,-3620c596866,297318,593532,296841,583055,295984v-3620,-190,-6192,-95,-18764,-1429c562386,294746,574482,296746,563529,295889v-12002,-1143,-11716,-1429,-25432,-2667c532858,292841,533906,293222,535525,293793v-6001,-476,-14478,-1428,-18955,-1714c510760,291698,522190,293698,504474,291793v-8382,-1143,-22956,-2857,-25908,-3619c475422,287031,499235,289793,504283,289793v-21241,-2477,4286,-572,-12859,-2953c506569,288459,503997,287602,507712,287507l429798,277506v3714,1238,-1905,857,-11240,-96c408176,275505,404271,275124,388459,272934v-9906,-1524,-9811,-2001,-17050,-3334c369980,269600,366361,269124,359598,267981v-1714,476,7620,2190,9144,3048c351978,268457,357122,270267,345120,268647v-5143,-857,-5429,-666,-11906,-1809c318546,264361,319308,263790,309783,261980v-4858,-476,571,476,-3620,286c295876,260170,298638,261218,291209,259884v762,667,-953,762,-7430,-285c278826,258646,273969,257694,269301,256741v-952,95,-5905,-857,-7239,-857c253966,254169,262729,256836,253013,254646v-571,-286,-1047,-477,-1619,-762c250632,253026,245108,251407,245394,250645v7905,1810,10001,1905,20478,4286c263205,253503,269016,254550,273207,255217v1047,191,-572,-476,95,-381c276350,255122,278350,255312,280541,255503v1429,95,9430,1619,10763,1714c294638,257503,289018,256074,291399,256074v-14192,-2762,-20383,-4476,-24193,-5810c263491,248931,262253,247978,258729,246645v-23051,-5620,-42958,-10764,-64580,-17907c193768,228928,189577,227499,188720,227499v,,-95,,-191,c188434,227404,188244,227214,188053,227118r-4096,-2381c183005,224166,182052,224070,182148,224070v-1620,-952,-1048,-1238,-3144,-2571c177385,220451,176813,220546,175004,219213v-1048,-858,-667,-1143,-1524,-1810c172146,216355,171479,216450,169955,215117v96,95,,-572,-285,-953l167955,212545v-2857,-3143,-3143,-4096,-4381,-5905c162240,205020,160716,201782,159669,200067v-572,-1047,-1334,-952,-1620,-2286c157573,196257,158049,195781,158049,194352v,-1905,-571,-3905,-95,-5810c158240,187494,158716,187209,159097,185875v1143,-3715,2857,-6572,4382,-8382c167860,171683,174718,165968,184338,159967v3906,-2762,-190,-2286,6573,-6001c192816,153966,195102,153395,197578,152633v6191,-3334,10668,-4667,14668,-7144c213961,145299,215961,144060,218819,143013v4572,-1620,9239,-2858,14097,-4858c235964,136250,227963,138536,234726,135583v5810,-1619,13811,-4572,22002,-7048c264825,126058,272730,123963,276445,123772v9049,-2286,5810,-2000,15145,-4286c295781,118914,301401,117771,306163,116914v9144,-2572,27623,-6477,46673,-10477c346359,106913,349216,105865,356360,104151v-7049,762,286,-858,-5334,-286c353788,103198,362075,100912,370743,99864v1047,286,-11716,2667,-6573,2382c368933,102150,378077,100817,381411,101007v11810,-2286,21431,-4191,39147,-7048c429036,92530,436084,91863,439894,91387v5810,-857,7620,-1333,10668,-1810l461230,88339v14383,-1810,18479,-2762,33052,-4667c493710,83481,498663,82815,498854,82529v190,-286,-7430,381,-858,-476c511046,80529,512951,81100,525714,79671v17431,-2000,22289,-2762,26289,-3524c556099,75480,559052,74814,573339,73290v13240,-1429,18098,-1524,25241,-2001c618297,69194,633347,67860,646777,66622v13526,-1238,25432,-2286,39815,-3619c696783,62336,706880,61669,724882,60145v10382,-857,-4477,-286,10478,-1333c742599,58621,745361,57954,756410,57288v8191,-381,16954,-762,26384,-1239c836991,52430,900428,49858,952244,47667v10001,-381,15716,-857,26194,-1143c984343,46334,986057,46334,991106,46239v11906,-286,16764,-572,24289,-667c1017395,45572,1031492,45191,1033968,45191v13621,-191,41815,-857,50007,-762c1097309,44143,1106834,43857,1116836,43667v16287,,41624,-476,60007,-572c1202275,43000,1200465,43095,1212372,42905v12573,,32003,-95,51244,c1282857,42905,1301716,43191,1312955,43381v20860,286,37815,857,55912,1143c1377631,44715,1380012,44619,1385536,44715v22860,381,32385,762,39148,666c1435542,45667,1438495,45858,1448877,46143v-4095,-571,16288,,29814,286c1481167,46143,1468308,45762,1468594,45477v16288,476,3334,-477,25908,381c1500313,46429,1508409,47096,1509171,47667v40862,1334,70580,2953,107728,5049c1623471,53192,1624804,53573,1631376,54144v4382,286,10859,667,11716,762c1659475,55859,1675953,56907,1692050,58050v10002,762,15241,1428,33052,2667c1741962,62050,1735390,61098,1755487,62812v10859,762,18097,1715,31909,2953c1785014,65574,1790634,65955,1791968,66051v3048,285,7049,666,10097,857c1829115,69289,1846737,71385,1861405,72623v7811,1143,26479,3238,38958,4667c1914078,78909,1931700,81005,1945892,82815v5238,666,6858,1047,13430,1905c1974562,86815,1986945,88339,2001708,90530v21431,3143,42863,6763,59531,9430c2068574,101579,2080385,103865,2091815,106151v11620,2286,22765,4667,29813,6286c2123819,112914,2126105,113390,2128201,113866v856,191,4381,1143,3143,857c2142678,117295,2143250,117105,2147155,118343r8954,2381c2165538,123296,2167920,123486,2176588,125772v3238,858,4190,1334,8096,2477c2195352,131392,2199638,132345,2202781,133011v3239,667,5334,1143,10382,3429c2215831,137679,2214878,137393,2219450,139203v4096,1619,9620,3429,13049,4762c2235071,145013,2235166,145299,2238310,146537v5810,2476,10858,4667,14859,6763c2255359,155300,2257264,157300,2258502,160158v953,1809,-666,3048,-666,3810c2257836,165111,2259265,165682,2259359,166349r-1143,2000c2257169,171111,2258979,172159,2258216,175017v1143,,1143,1047,2192,1238c2261455,176445,2263646,175207,2263550,176541v-1714,2381,-5714,2190,-7810,4476c2253549,184161,2253931,185208,2254597,186161v572,857,1524,1619,-762,4191c2251549,192638,2248787,193305,2246025,194257v-3524,3429,-7335,5906,-10668,8192c2231928,204639,2228689,206640,2225165,209021v-3906,1524,-7620,3048,-12954,5810c2208972,216450,2216497,214545,2211354,216831v-4287,858,-2667,1620,-7144,3144c2200305,221022,2196304,222261,2192018,223499v-20193,8001,-52197,16192,-77915,22955l2113913,246454r,95xm1615946,310843v-17241,1143,-12573,381,-17431,476c1616803,310176,1622804,310272,1615946,310843xm1006727,322559v,,3048,-667,-4096,-1334c1012633,321511,1012156,321321,1019586,321511v5334,95,5334,,5048,c1036540,321702,1034825,321987,1050637,322273v23527,476,14764,,34195,286c1086737,323035,1106549,323226,1109978,323607v-25623,,-54483,476,-103251,-953l1006727,322654r,-95xm229677,290364v-6858,-1524,-666,-476,,-571c236535,291317,230344,290269,229677,290364xm112805,108151v-6000,2953,-5143,857,-9905,2953c101090,111104,111567,107961,112805,108151xm132903,111294v-4953,2286,-6858,2382,-11144,4382c119092,115676,128808,111009,132903,111294xm150715,199305v2286,1429,2572,4572,2381,5906c150905,206259,149096,205020,147096,204639v-1048,-1333,-191,-1619,-762,-2667c147286,201687,148238,201401,148905,202353v1905,-190,-952,-3333,1810,-3143l150715,199210r,95xm138618,208640v-1905,381,-4191,-286,-5810,-3524c133761,203973,135189,203115,135666,201687v2381,-667,3905,2381,6096,2381c143667,206259,138047,204258,140047,206354v-2286,-191,-190,2000,-1524,2286l138618,208640xm790128,312939v,,5620,285,5620,285c799272,312843,800701,312748,830609,314177v23337,1619,26385,2476,11335,2286c813274,315225,800320,314272,772221,312748v96,-190,8192,191,21336,953c796415,313701,785842,312748,790033,312939r95,xm240250,130059v-1714,,4286,-1905,2667,-2001c253013,125201,247870,127296,252347,126820v5143,-667,18669,-3524,16859,-2286c265968,125391,264920,125868,265205,125963v-7429,2000,-13430,3429,-18097,4191c237583,133107,227677,137107,224438,136726v8764,-3334,16860,-5620,25242,-7906c242155,130535,248632,128058,240345,130059r-95,xm930717,27570r-1333,c930146,27474,930813,27379,931289,27284v1714,,1714,-95,1429,-191c942909,26617,946053,27093,930813,27570r-96,xm553623,74623r-6573,l560862,73099v-2001,476,7048,,-7335,1524l553623,74623xm1013394,25950v-4191,,-7334,,-10477,-95c1007870,25760,1011394,25665,1018252,25474v4001,-95,6954,-190,9811,-286c1028730,25379,1025015,25665,1013489,25950r-95,xm1077688,23664v3619,,6954,,10096,-95c1083022,23664,1077974,23760,1071782,23950v-6857,-95,-14573,-190,-16573,-571c1056162,23379,1057209,23379,1058638,23379v8382,,12478,285,19145,381l1077688,23760r,-96xm1409063,24426v4476,96,7525,191,10287,286c1422588,25379,1435447,26236,1407729,25950v-22765,-381,-20002,-762,-42862,-1143c1351437,24617,1368010,25379,1349150,24998v-13525,-572,-34480,-762,-25431,-857c1326100,24141,1333530,24141,1334863,24045v5334,-95,-9430,-666,8953,-381c1365438,24045,1368391,23855,1381726,24045v,-95,-2191,-190,-4953,-285c1386870,23950,1397347,24141,1408872,24426r96,l1409063,24426xm1414682,2614v12193,381,2763,286,3048,381c1405348,2614,1414968,2709,1414682,2614xm2262407,187685r4478,-667l2264979,189495v-952,-572,-4857,762,-2572,-1810l2262407,187685xm1624138,52620v18001,858,10858,953,14477,1429c1619851,53001,1616136,52335,1624138,52620xm2108960,107008v-5715,-1143,-6191,-1048,-10763,-1905c2095053,104436,2094768,104532,2094577,104627v-7334,-1334,-4572,-1429,-14859,-3143c2065526,98721,2069050,100055,2056858,97864v857,-476,-12001,-2667,-12477,-3238c2062859,97197,2085338,99769,2112675,105675v-1810,285,-5430,190,-3906,1333l2108865,107008r95,xm2217259,134345v,,-2381,-762,-2477,-762c2210687,133488,2208687,133488,2194685,129392v-8478,-3524,-6191,-4382,3524,-2762c2212211,130440,2216688,132345,2228975,136250v-1048,95,-4858,-953,-10382,-2858c2216783,133107,2219355,134821,2217069,134345r95,l2217259,134345xm2012853,309033v-6192,381,-28004,3715,-41148,5239c1974467,313796,1970847,313986,1976753,313129v9620,-1429,23908,-2953,32099,-3905c2013996,308557,2018853,307986,2024568,307224v3525,,9430,-381,16383,-1048c2024092,308843,2019234,308748,2012948,309129r-95,l2012853,309033xm1920556,321321v-18574,2095,-4001,95,-12955,666c1920936,320463,1925508,320559,1920556,321321xm1893219,324178v-15050,1619,-21431,1524,-1810,-476c1896172,323511,1895790,323702,1893219,324178xm1676906,342752v15050,-1143,16764,-953,29813,-2000c1708243,341133,1678430,343323,1676906,342752xm1675287,347038v18668,-1429,8191,-95,21717,-1143c1698147,346086,1675192,347229,1675287,347038xm2424142,181494v286,2190,-286,3810,-2000,4857c2421284,184446,2420141,182541,2418808,180636v-2286,1239,-4381,-1333,-7049,-3905c2411759,176731,2411759,176636,2411665,176541r,-572c2413855,175874,2413093,173016,2413569,171873v572,-1047,3239,-1333,2191,-3333c2413379,165015,2410045,162158,2406331,159491v2666,286,1428,-2000,2381,-2762c2406807,153776,2403949,149680,2401187,148442v1047,-286,-2381,-2762,-1715,-3143c2395853,142632,2393186,141774,2387566,137298v-3429,-2667,-1143,-3144,-6763,-6287c2360325,119867,2338513,110056,2311747,102150v-9811,-4572,-38766,-11144,-57531,-16383c2245167,83958,2231928,81576,2215164,78147v-10383,-2190,-28480,-5810,-30290,-6381c2190303,72623,2190303,71766,2184588,70337v-9239,-1810,-15430,-2858,-20097,-3524c2156680,65479,2161633,67003,2148203,64431v-5906,-1905,-21431,-4762,-41148,-7905c2087433,53382,2063811,50049,2042856,47191v-476,95,1619,667,-4000,c2036665,46715,2028473,45667,2023616,44905v-4477,-667,-5429,-1143,-15526,-2286c1982373,39476,1963323,37285,1945225,35285v-18097,-2000,-35528,-3810,-59341,-6191c1875597,28236,1873121,28141,1859024,26903v-11049,-1048,-6572,-1143,-24384,-2477c1752915,17568,1670810,11853,1585752,8424v190,286,9144,667,9811,953c1583847,8996,1552223,7853,1538698,6996v191,-286,16193,285,13621,-191c1529173,5662,1501456,4805,1474404,3948v-10477,-381,-23336,-762,-33337,-1048c1433542,2709,1431637,2709,1422493,2519v-13811,-286,-30575,-762,-38100,-667c1371915,1185,1344483,1090,1337339,995v1334,,-4286,-191,-7524,-191l1308860,423v-1905,,-18669,-190,-19717,-190c1283047,233,1278761,233,1263902,233v-7525,,-2286,,-5429,c1242756,423,1248186,233,1237613,42v-11335,-95,-34385,,-39529,c1185130,42,1184844,233,1178367,42v-5048,,-13049,,-20860,c1081498,519,1010347,2519,927098,5472v-286,95,-3715,285,-11240,571c908905,6615,911858,6805,892427,7662v-9430,381,-8953,,-11621,c868329,8234,855946,8805,843659,9377v-13335,857,1619,762,-20003,2000c806035,12425,808321,11853,790700,12901v-762,381,-25432,1715,-30385,2286c760505,15473,786318,14425,771174,15568v-16098,1143,-21527,1334,-25337,1334c742218,16902,740408,16711,732216,17187v-3714,762,-28861,2096,-43434,3334c687163,20616,683353,21188,680115,21474v-12954,1143,-21051,1809,-30957,2667c636585,25284,627346,26427,609344,27951v,95,-2858,381,-9430,952c596199,29570,589532,30332,580293,31475v-7049,667,-14097,1333,-20955,2095c560862,33761,548098,35094,552099,35190v-16098,2095,-32195,4381,-27432,4857c510570,41762,522285,41095,508474,42810r5334,c508379,43572,497901,44905,489329,46143v1333,,-4001,667,-6668,1143c481613,47477,485995,47096,485328,47286v-2000,381,-7905,1334,-9810,1715c470946,50049,470374,50525,463611,51763r10668,-190c472470,52049,467231,53001,466374,53287v-4001,953,-9335,1619,-16574,2953c444561,57192,439323,58526,440656,58526v1048,,-2857,571,-2857,571c437513,59574,440561,59288,440180,59574v-762,476,286,381,2381,476c443895,60050,441799,60526,442371,60526v571,,1524,191,2381,191c441323,61098,438275,61479,436084,61955v-1619,286,-7906,857,-6477,667c409986,65098,415415,64527,404747,65765v-4953,571,-9906,1333,-14669,2000c387887,67670,374171,69765,368076,70527v-5811,762,-9144,667,-18289,2191c333786,75480,321784,77766,311211,80052v-666,-476,-11144,1334,-15525,1715c282446,84053,263872,87196,259491,88434v-2382,96,-11907,2191,-14669,2382c234154,93102,231582,93959,213199,97674v-10763,2190,-14573,2286,-26575,5143c183481,103579,180528,104341,177385,105103v572,-476,667,-762,-190,-857c176718,103579,163098,108151,169003,105579v1524,-1047,9525,-3143,15812,-5048c193768,97769,196435,97197,199388,95769v-1619,-381,-10763,2571,-15335,3619c180719,100150,180909,99388,176718,100626v-4000,1239,-8667,3048,-10953,3429l157573,104817v2191,-1143,9906,-3619,5048,-2952c158240,102055,149667,104817,143762,106056v2000,-1334,952,-1810,4953,-3620c145381,102912,145000,102436,144143,102246v-1048,-191,-3429,,-857,-1143c141476,100817,135570,102912,133856,102627v3429,-1620,2572,-1905,6667,-3715c141285,98626,144619,97674,145762,97197v5429,-1905,2000,-1428,7334,-3048c168241,90911,181004,89196,180814,90816v5334,-1239,9430,-2001,12097,-2096c187005,90339,185672,89958,178719,92149v285,476,,762,-3620,2096c173099,95007,162717,97864,166622,97388v10763,-2667,4000,381,8096,c171861,98055,159002,101674,165479,100531v3715,-762,8763,-2476,12763,-3524c182433,95959,188148,95007,192435,94149v2476,-571,7048,-2000,9810,-2476c205103,91101,204531,91673,207103,91292v2762,-191,-8763,2857,-10477,3715c199769,95388,209865,92625,214342,92530v5429,-1524,10478,-2667,14097,-3334c228153,90149,215676,93673,219104,93864v4763,-1048,11335,-2858,18574,-4763c244346,87291,239012,87958,249299,85482v14573,-3334,21907,-5334,40957,-9049c297019,75004,293590,75195,300638,73671v8954,-1715,11145,-1524,22194,-3715c328833,68241,311307,70718,308544,70623v-1428,,1715,-762,2382,-1239c311592,69003,303401,70051,313307,68146v26003,-4286,32385,-6191,52197,-9620c382077,56049,393507,55002,395603,53859v-11049,1524,-15050,2000,-24289,3429c366361,58050,368457,57669,365885,57954v-4477,667,-9239,1429,-13811,2096c348073,60621,343977,60907,339882,61574v-5334,762,-13907,2286,-17431,2857c317212,65289,315498,65479,309402,66622v-3429,667,-4382,667,-5144,762c295781,68908,295019,69384,286732,71004v-7811,1524,-7525,1333,-17145,3143c271587,73956,268635,74528,267301,74814v-6953,1809,-5620,2000,-11049,3429c252252,79290,248061,80148,244060,81195v-9525,1810,-5620,381,-8763,572c234154,81767,231392,82529,230820,82624v-1905,286,1524,-667,762,-571c229106,82053,224343,82815,223962,82529v,,3906,-1238,4096,-1429c228629,80719,226629,81005,227487,80529v666,-286,3238,-1048,4191,-1429c232725,78719,231963,78624,235964,77671v9430,-2000,19812,-4286,27337,-5524c267873,71670,259395,73385,266063,72528v9239,-1620,17716,-2953,25146,-4001c303210,65955,321117,63193,333500,60717v-3620,,-12478,1619,-17526,2286c314354,63193,314640,63003,313307,63098v-6096,762,-18288,2762,-19812,2476c292542,65384,307782,62812,300067,63669v-11525,1715,-18002,2191,-27622,3525c257109,70432,256633,69861,245965,71956v1334,-286,-3048,857,-6001,1429c239012,73575,232059,74623,228058,75766v-4858,381,-13335,2000,-19336,2858c201674,80433,191101,83291,182529,85101v190,-762,-9144,571,-16860,1809c156049,90054,140047,93864,132522,96912v-4000,1047,-5238,666,-11335,2857c112615,102531,115758,102150,107662,104817v857,-1047,2286,-2190,-2191,-1714c98518,105389,92898,106913,85945,109675v-4096,1810,4382,-286,-1810,2191c78135,114438,75753,113961,69848,116819v-4001,2381,-8192,4572,-13811,7239c56227,124820,59085,124629,60228,124915v6858,-2762,15335,-6382,21526,-7429c71277,122534,84326,119105,80897,121677v-2667,-762,-8763,3048,-12192,3619c68705,122058,51941,128725,44035,129963v-6477,3620,-1810,3239,-2381,4001c41082,134726,39082,136059,39177,136631v96,571,6858,-1810,762,2191c39082,138250,40511,136345,36034,138631v-2000,2191,-4000,2286,-5620,4763c30510,144918,34415,143108,36987,142346v-3334,4191,3238,2191,476,6382l44797,147585v-3334,3524,-571,5715,-2477,7048c36987,156062,34415,155205,30986,154919v1524,-1905,-667,-1048,-857,-1524c29652,152538,30605,150823,30319,149966v-95,-1238,-1905,-572,-857,-2286c25842,148061,24890,146727,24033,145299v1333,-1524,2667,-3144,4286,-4668c26414,140631,26128,139679,22509,140727v-1905,1905,-3525,3714,-4954,5619c18889,146346,21175,145489,20604,146727v-6001,4858,-6001,,-11907,2001c4506,152061,5078,152728,2792,157586,1173,158729,220,161110,29,163587v-190,2476,572,4953,1429,6477c4602,168349,5363,171207,7459,171683v-190,-1238,953,-1143,2000,-1429c10126,170064,10031,169206,10031,169111v762,-381,1048,762,1714,572c11936,169683,12031,167873,13174,168444v286,667,857,953,1714,572c15460,170921,16317,172540,17270,174064v-3905,2000,-6477,5048,-7906,8477c8602,182160,7935,181684,7173,181113,5554,179779,3935,175683,1554,177112v-762,381,95,1143,1047,1905c3649,181589,3173,182637,3078,183303v,667,2762,2477,3048,2667c6221,186161,5173,186351,6316,187113v-4286,572,-571,5049,-1810,6668c2696,193495,792,194162,411,195114v4000,2286,5810,3620,8667,5525c8888,201115,8888,201687,9554,202544v2287,4858,5049,8287,7811,11525c20413,217308,23366,220356,28414,224451v2762,1715,4477,1905,8096,4287c39177,230547,35653,230166,41273,233024v23431,13049,53245,25336,95821,36385c138047,269219,134046,267981,134713,267790v6477,1429,22955,5429,28194,7430c161193,275410,152811,273410,152429,273981v10478,3144,26004,6477,40863,9811c199102,285126,205770,286650,211675,287888v4382,857,5905,1048,11335,2095c231392,291603,241012,293603,246537,294270v5429,1714,24384,4572,28860,5334c274635,299508,277683,300175,279684,300461r13049,2286c293876,302937,305115,304747,305782,304842v4763,572,7525,1048,17717,2572c328642,308176,325308,307605,327785,307890v11811,1429,6953,1048,13906,2191c349216,311319,365980,313510,369790,313986v9525,1239,10097,1239,14478,1905c387602,316463,393507,317225,399222,317987v56103,7334,116015,13049,190024,19336c590008,337323,593246,337513,600009,338085v7525,381,6763,-191,24765,1143c633347,339894,631537,340085,633061,340371v11621,857,23051,1714,34862,2571c681638,343704,670685,342180,691830,343514v17622,1048,13240,1238,31052,2191c725263,345514,749457,347038,755838,347133v1429,-190,-22288,-2000,-6000,-1333c766602,346657,771555,347038,774317,347419v2667,381,3143,667,11049,1143c791557,348467,816132,349991,832610,350562v1810,,7048,96,10668,191c858232,351229,866995,351610,878616,351991v14859,381,26574,572,47149,1334c926431,353325,929956,353325,937385,353610v5810,,14668,,26480,191c972247,353991,980628,354277,989010,354468v,-286,15812,,12955,-381c1023872,354182,1046732,354182,1045399,353420v18383,190,6857,-476,25145,-286l1066544,352658v8191,,22003,,34099,c1099881,352467,1106930,352658,1110931,352563v1714,,-3239,-191,-2001,-286c1112359,352277,1120932,352182,1124361,352086v8286,-285,11239,-571,22478,-762l1138457,350372v3715,-191,12193,-286,14098,-381c1159984,349705,1167223,349800,1178749,349610v8572,-191,18764,-572,17811,-667c1195798,348848,1201132,348943,1201513,348848v2667,-286,-762,-476,667,-572c1204942,347991,1203894,347991,1202942,347705v-667,-191,2667,-286,2762,-381c1206275,346562,1198655,345324,1184463,344371v-2190,-95,-6572,-190,-8953,-381c1171319,343609,1171128,343419,1167414,343038v-4763,,-7620,-96,-7811,-286c1146554,342466,1123980,342371,1114073,341895r-3905,-477c1097500,341228,1081593,340942,1077688,340561v667,,857,-95,1048,-190c1084070,340466,1087880,340656,1089213,340656v14097,191,29623,,41625,477c1160175,341323,1166271,341133,1180463,341514v8667,381,-16288,190,-7620,571c1196656,342085,1209705,342276,1219515,342561v22289,-285,39243,-285,57722,-381c1295715,342180,1315813,341990,1343912,341323v-190,-190,8953,-381,9620,-571c1352770,340561,1346293,340466,1355056,340275v37052,-571,83058,-2000,95822,-1714c1461831,338180,1472881,337799,1483929,337418v-1429,381,10954,,19813,-191c1531459,336275,1535079,335703,1540222,335513v3239,-191,9335,-381,12859,-572c1564606,334370,1564987,334084,1574798,333608v-667,,8477,-191,9239,-191c1587275,333322,1593276,332941,1596800,332751v11526,-572,24480,-1048,39434,-2001c1643092,330465,1648236,330369,1649569,330560v40958,-2572,59722,-3048,81915,-5144c1736723,325226,1744057,324845,1749296,324654v10001,-762,14859,-1333,27242,-2286c1783395,321797,1793111,321130,1800159,320463v6954,-571,6668,-762,16098,-1524c1826163,318082,1834735,317606,1842260,316939v10287,-1048,-9334,95,2762,-1048c1879598,313034,1877502,312558,1901982,309891v-1715,-572,-24480,857,285,-2191c1920365,305700,1920365,306271,1938177,304176v10382,-1239,-4954,,10001,-1715c1960560,301509,1976467,299604,1970657,300556v-1619,286,-6573,1048,-7430,1143c1959989,302366,1973133,301223,1958656,302842v-17051,1905,-18384,2381,-28671,3524c1931890,306652,1949416,304557,1949131,305128v-23527,2667,-7621,1905,2286,1048c1967132,304461,1969704,303890,1971990,303318v2286,-476,4191,-952,17622,-2667c1992374,300651,2003423,298937,2011043,298080v4381,-572,8954,-762,17621,-2001c2045524,293889,2039808,294555,2057525,292079v2286,190,15811,-1810,24289,-2953c2083242,288555,2089434,287507,2090101,287221v285,-190,-2858,95,1714,-571c2102102,284935,2104197,285030,2115437,283030v10668,-2381,12382,-3524,34195,-7620c2155442,274839,2161538,273981,2164586,274172v11906,-2286,14954,-3334,23527,-5239c2178874,270171,2166110,271314,2181160,268171v5143,-762,8953,-1048,14096,-1714c2195352,266742,2194113,267028,2193066,267600v-572,285,2857,-286,-286,571c2178207,272362,2174016,274362,2151537,279506v-10192,1905,-19145,3143,-23622,3048c2116580,284840,2104578,287126,2095148,288650v-1619,857,-15049,3524,-24288,5429c2064574,294841,2057906,295698,2051524,296460v-18860,3048,-40958,6382,-60865,9335c1982373,306938,1982468,307128,1974753,308271v1428,-190,-3906,381,-5715,667c1966371,309319,1962847,309795,1960275,310176v-3906,572,-2382,477,-3144,572c1953512,311224,1951417,311319,1951321,311415v-26765,3524,-44958,5715,-52578,6953c1879979,319987,1864644,321987,1837593,324845v-3334,476,,476,-3334,1048c1823210,327226,1808637,328750,1811684,328941v11335,-477,20860,-953,21337,-477c1853499,326750,1885503,323035,1905791,320940v18384,-2096,7239,-1429,29338,-4001c1935129,317892,1973895,313605,1953988,316653v-6191,762,-12096,1429,-16859,1810c1937129,318082,1938463,317415,1926270,318558v-23145,2667,-19716,2763,-40862,5049c1881693,324273,1884742,324273,1877216,325226v-25145,2476,-58197,5715,-79247,7239c1788539,333322,1770537,335227,1760250,335799v-10001,381,3143,-667,17525,-1905c1776632,333703,1789587,332560,1788253,332465v-30194,2286,-5429,-476,-9525,-667c1773775,331893,1766917,332274,1760154,332655v6287,-762,28195,-2667,18288,-2381c1742723,333608,1705766,335989,1680144,337989v-13430,858,-24479,1429,-41719,2572c1631567,341037,1632138,341133,1629757,341323v-7810,762,-20098,1715,-19431,2000c1607564,343800,1639663,341990,1622709,343228v-6192,572,-22194,1238,-36100,1905c1566797,346181,1562034,346276,1552700,347038v-762,476,20479,-762,28765,-952c1587561,345895,1583656,346371,1592515,345990v9048,-476,21049,-1238,24574,-1238l1626424,345038v-7049,571,-25051,1619,-18098,1524c1612612,346848,1632234,345800,1642521,345514v-7906,762,-9620,1143,-21431,2000c1626042,347514,1623566,347895,1623280,348086v-286,286,2667,286,-5238,952c1617851,349419,1632329,348562,1632138,349038v-10668,762,-11334,1048,-23336,1905c1606611,351134,1599468,351420,1596706,351610v-13240,762,-8382,762,-20384,1429c1549557,353801,1531745,353706,1540032,352658v-10192,381,-16574,476,-18860,286c1533364,352372,1532697,352753,1548318,351991v2001,-381,3620,-571,12859,-1143c1566416,350562,1587752,349515,1582608,349515v-20860,762,-761,-667,-5905,-762c1582037,348562,1609088,347324,1599182,347419v-6573,191,-18669,857,-26384,1143c1564606,348848,1555938,348943,1548318,349229v-4477,95,-15049,667,-19336,762c1524220,349991,1527839,349705,1523839,349705v-2667,-190,20288,-1143,26003,-1524c1549557,347610,1528888,348467,1524982,348181v-11239,476,-20860,857,-26384,953c1503455,348467,1530031,347229,1528697,346752v-8477,286,-22289,858,-36862,1524c1478215,348848,1485168,348943,1465642,349610v-26956,857,-41815,1524,-73915,2286c1379630,352277,1383059,352467,1370772,352753v-14859,286,-15525,,-34385,381c1323433,353801,1348293,353706,1349436,354087v667,190,-5238,381,-7619,571c1339340,354849,1350199,354944,1334197,355230v-39529,381,-53912,1143,-84582,1524c1225421,356849,1212372,356373,1205323,357039v15240,,20384,96,34004,c1246662,357039,1243042,357039,1246757,357039v6286,,13621,,20193,c1272665,357039,1277047,357230,1283142,357230v7811,,21241,-191,26480,-286c1317718,356944,1319909,356944,1329815,356754v5429,,6191,,7524,c1350865,356563,1353627,356277,1367629,355992v13049,-286,12097,-191,27432,-477c1392490,355515,1397347,355420,1400109,355230v13907,-572,14097,-858,24765,-1334c1432971,353515,1440209,353325,1448401,353039v15812,-286,5906,286,8763,476c1458212,353515,1463736,353325,1464594,353325v2667,,-4286,285,-3525,381c1463356,353896,1469737,353896,1468784,354087v-285,,-8953,476,-9905,571c1456497,354849,1459165,354849,1456497,355134v-1809,96,-7524,381,-10001,572c1443734,355896,1443829,355992,1436495,356277v-16859,477,-35243,953,-46673,1143c1384203,357325,1398585,356944,1389822,356849v-14763,286,-27336,381,-37814,286c1330577,357801,1304383,357897,1283238,358373v3048,286,16668,95,23907,95c1309527,358468,1307717,358659,1309527,358659v8191,,26765,-96,26479,190c1335816,359040,1312099,359325,1321719,359611v16573,,23717,286,36862,286c1385536,359135,1383155,359611,1400872,359230v-2192,,6286,-286,11620,-476c1414206,358754,1424493,358659,1432876,358278v5619,190,19526,,28098,-96c1474690,357611,1496598,356658,1511647,356277v-4000,477,9144,477,20955,381c1555367,355420,1585371,354372,1605945,352944v7810,-286,6858,,22478,-858c1648045,351039,1643949,350943,1663381,349800v-5811,667,-12478,1334,-7049,1429c1672620,350277,1683954,349800,1702624,348562v11906,-857,-4763,-190,12191,-1333c1731865,345990,1731008,346562,1749677,345133v14668,-1238,28480,-2381,45911,-3715c1799207,340847,1796159,340752,1797016,340371v-18764,1238,-42576,2952,-52387,3048c1777014,340942,1751105,341990,1766346,340561v-1810,762,21526,-1238,26479,-1333c1776632,341514,1821876,338466,1833402,338466v22478,-1905,17716,-2096,21812,-2572c1859500,335418,1867406,334656,1870168,334275v2477,-381,-13716,571,10383,-1620c1878359,333132,1867691,334370,1882265,333132v12192,-1334,14192,-1239,27813,-2763c1917698,329226,1905982,330179,1900267,330369v23051,-2571,8668,-1905,31242,-4572l1920460,325797v20193,-2095,28956,-3905,36957,-4572c1968466,320749,1965989,321606,1966942,322178v-10763,1238,-4762,762,-7048,1143c1955703,323988,1946939,325035,1942748,325702v-6190,953,-1428,572,-11048,1715c1936272,327417,1930081,328560,1923794,329607v-8572,953,-17431,1905,-26194,2858c1899314,332655,1894457,333322,1902172,332941v10763,-1143,21146,-2286,31528,-3429c1932557,329512,1926651,329798,1933223,328941v28385,-2763,4763,571,18384,-191c1971228,326750,1974181,326274,1999803,323130v7049,-666,19622,-2286,32005,-4000c2044190,317415,2056287,315606,2063145,314463v-10764,857,3143,-1239,4000,-1715c2061144,313605,2060859,313415,2058477,313510v-1333,,-5714,667,-6000,762c2050286,314463,2055715,313605,2054286,313701v-380,,-9144,1238,-7334,762c2050286,313986,2051143,313701,2048762,313891v22574,-3524,34671,-5715,62674,-10477c2111436,303223,2115151,302461,2117056,302080v1715,-476,667,-476,5429,-1333c2132296,299318,2132392,299889,2130582,300366v-476,95,-8097,1428,-8097,1428c2122200,302461,2129534,301223,2125057,302271v-1047,190,476,381,,571c2122390,303604,2124581,303604,2131820,302556v-9239,1620,-10287,2191,-16859,3525c2109722,307128,2090291,310272,2098863,309510v2572,-191,5715,-858,8668,-1429c2119628,306176,2125343,305414,2128772,304938v3524,-477,10192,-2001,11049,-2191c2140583,302652,2142297,302556,2145250,301985v5810,,25242,-3524,34767,-4572c2180112,297794,2184303,297508,2189351,296937v13621,-3144,18859,-4191,39624,-8763c2224117,288364,2215640,290079,2222117,287983v11621,-2095,20955,-3524,30099,-4953c2258979,281316,2265456,279696,2271742,277982v6096,-1429,8954,-1429,17241,-3810c2291649,273886,2297459,271410,2306413,268933v9906,-2667,13050,-1810,25622,-6191c2339750,260265,2324606,263885,2332321,261408v4191,-1333,4953,-571,9525,-2286c2346894,257313,2350324,256551,2355658,254360v-858,-857,476,-2477,2571,-4382c2349561,251883,2351181,250264,2339465,254074v2762,-1524,3524,-2286,7239,-4096c2348132,248835,2342227,250169,2347180,247883v6668,-3620,9621,-3810,14955,-6668c2364897,239691,2367564,238167,2370040,236643v8096,-2095,12001,-2286,11621,c2385376,234834,2385756,235310,2390138,233310v2000,-953,6477,-4953,8191,-4191c2397758,230643,2395663,230928,2391757,233786v572,190,762,1905,-2286,2572c2383851,237596,2376613,239120,2370612,240263v-2763,476,-2381,-1715,-9906,2667c2359086,244644,2374136,239406,2361182,245692v7906,-1524,7906,1048,13716,-286c2378422,244644,2383280,241977,2385661,241977v4001,-2952,11239,-6000,14288,-9239c2403187,230928,2406140,229976,2409283,226737v-1048,-666,572,-2762,-3619,-1809c2408331,222546,2407188,222261,2408426,220451r-5715,952c2404521,219117,2400711,218165,2403759,216355v5143,-762,10668,-2000,13620,-6667c2419761,205306,2414998,207306,2415094,204735v,-1620,1047,-3048,1619,-4953c2417665,196353,2417189,193971,2418713,193495v2286,-667,-286,-3715,2381,-3524c2421284,193590,2424714,189971,2425095,193114v-953,286,-476,2667,1047,1715l2424619,186923v1333,-572,2190,667,3333,286c2427190,185589,2427381,181875,2424809,181398r190,l2424142,181494xe" fillcolor="#ffd495" stroked="f">
                  <v:stroke joinstyle="miter"/>
                  <v:path arrowok="t" o:connecttype="custom" o:connectlocs="2309080,262837;2320129,259218;2328416,257122;2309080,262932;2309080,262932;2279838,271029;2253645,278839;2225356,285888;2237167,282173;2235357,281697;2237357,280935;2238119,280268;2203162,289031;2219355,286840;2182016,292555;2184398,291888;2181826,291984;2241548,277029;2251644,277506;2295555,265980;2300413,265599;2280219,271124;2280029,271124;2170682,288650;2180874,285792;2183065,285030;2194399,282649;2170682,288650;2113913,246549;2101245,249978;2093815,251502;2079909,254360;2068765,256551;2037427,262170;2018187,266076;1978563,272457;1954274,276172;1918174,281316;1881027,285983;1835688,290745;1822829,292269;1791682,295698;1770632,297603;1748439,300461;1760059,300080;1739675,302366;1720149,302556;1619089,309891;1601849,310367;1589657,310938;1539556,313605;1503170,315129;1471261,316653;1434114,317796;1429637,318082;1417921,318463;1347436,320368;1296573,320940;1236851,321606;1217896,321606;1159032,321797;1070163,321130;1017871,319892;965484,318463;953673,318082;946910,317796;917668,316844;899380,316082;859756,314558;841754,313605;805178,312081;780889,310748;762792,309414;729740,307319;712785,306081;663922,302366;649730,301604;603915,297984;583055,295984;564291,294555;563529,295889;538097,293222;535525,293793;516570,292079;504474,291793;478566,288174;504283,289793;491424,286840;507712,287507;429798,277506;418558,277410;388459,272934;371409,269600;359598,267981;368742,271029;345120,268647;333214,266838;309783,261980;306163,262266;291209,259884;283779,259599;269301,256741;262062,255884;253013,254646;251394,253884;245394,250645;265872,254931;273207,255217;273302,254836;280541,255503;291304,257217;291399,256074;267206,250264;258729,246645;194149,228738;188720,227499;188529,227499;188053,227118;183957,224737;182148,224070;179004,221499;175004,219213;173480,217403;169955,215117;169670,214164;167955,212545;163574,206640;159669,200067;158049,197781;158049,194352;157954,188542;159097,185875;163479,177493;184338,159967;190911,153966;197578,152633;212246,145489;218819,143013;232916,138155;234726,135583;256728,128535;276445,123772;291590,119486;306163,116914;352836,106437;356360,104151;351026,103865;370743,99864;364170,102246;381411,101007;420558,93959;439894,91387;450562,89577;461230,88339;494282,83672;498854,82529;497996,82053;525714,79671;552003,76147;573339,73290;598580,71289;646777,66622;686592,63003;724882,60145;735360,58812;756410,57288;782794,56049;952244,47667;978438,46524;991106,46239;1015395,45572;1033968,45191;1083975,44429;1116836,43667;1176843,43095;1212372,42905;1263616,42905;1312955,43381;1368867,44524;1385536,44715;1424684,45381;1448877,46143;1478691,46429;1468594,45477;1494502,45858;1509171,47667;1616899,52716;1631376,54144;1643092,54906;1692050,58050;1725102,60717;1755487,62812;1787396,65765;1791968,66051;1802065,66908;1861405,72623;1900363,77290;1945892,82815;1959322,84720;2001708,90530;2061239,99960;2091815,106151;2121628,112437;2128201,113866;2131344,114723;2147155,118343;2156109,120724;2176588,125772;2184684,128249;2202781,133011;2213163,136440;2219450,139203;2232499,143965;2238310,146537;2253169,153300;2258502,160158;2257836,163968;2259359,166349;2258216,168349;2258216,175017;2260408,176255;2263550,176541;2255740,181017;2254597,186161;2253835,190352;2246025,194257;2235357,202449;2225165,209021;2212211,214831;2211354,216831;2204210,219975;2192018,223499;2114103,246454;2113913,246454;1615946,310843;1598515,311319;1615946,310843;1006727,322559;1002631,321225;1019586,321511;1024634,321511;1050637,322273;1084832,322559;1109978,323607;1006727,322654;1006727,322654;229677,290364;229677,289793;229677,290364;112805,108151;102900,111104;112805,108151;132903,111294;121759,115676;132903,111294;150715,199305;153096,205211;147096,204639;146334,201972;148905,202353;150715,199210;150715,199210;138618,208640;132808,205116;135666,201687;141762,204068;140047,206354;138523,208640;790128,312939;795748,313224;830609,314177;841944,316463;772221,312748;793557,313701;790033,312939;790128,312939;240250,130059;242917,128058;252347,126820;269206,124534;265205,125963;247108,130154;224438,136726;249680,128820;240345,130059;240250,130059;930717,27570;929384,27570;931289,27284;932718,27093;930813,27570;930717,27570;553623,74623;547050,74623;560862,73099;553527,74623;1013394,25950;1002917,25855;1018252,25474;1028063,25188;1013489,25950;1077688,23664;1087784,23569;1071782,23950;1055209,23379;1058638,23379;1077783,23760;1077688,23760;1409063,24426;1419350,24712;1407729,25950;1364867,24807;1349150,24998;1323719,24141;1334863,24045;1343816,23664;1381726,24045;1376773,23760;1408872,24426;1408968,24426;1414682,2614;1417730,2995;1414682,2614;2262407,187685;2266885,187018;2264979,189495;2262407,187685;2262407,187685;1624138,52620;1638615,54049;1624138,52620;2108960,107008;2098197,105103;2094577,104627;2079718,101484;2056858,97864;2044381,94626;2112675,105675;2108769,107008;2108865,107008;2217259,134345;2214782,133583;2194685,129392;2198209,126630;2228975,136250;2218593,133392;2217069,134345;2217164,134345;2012853,309033;1971705,314272;1976753,313129;2008852,309224;2024568,307224;2040951,306176;2012948,309129;2012853,309129;1920556,321321;1907601,321987;1920556,321321;1893219,324178;1891409,323702;1893219,324178;1676906,342752;1706719,340752;1676906,342752;1675287,347038;1697004,345895;1675287,347038;2424142,181494;2422142,186351;2418808,180636;2411759,176731;2411665,176541;2411665,175969;2413569,171873;2415760,168540;2406331,159491;2408712,156729;2401187,148442;2399472,145299;2387566,137298;2380803,131011;2311747,102150;2254216,85767;2215164,78147;2184874,71766;2184588,70337;2164491,66813;2148203,64431;2107055,56526;2042856,47191;2038856,47191;2023616,44905;2008090,42619;1945225,35285;1885884,29094;1859024,26903;1834640,24426;1585752,8424;1595563,9377;1538698,6996;1552319,6805;1474404,3948;1441067,2900;1422493,2519;1384393,1852;1337339,995;1329815,804;1308860,423;1289143,233;1263902,233;1258473,233;1237613,42;1198084,42;1178367,42;1157507,42;927098,5472;915858,6043;892427,7662;880806,7662;843659,9377;823656,11377;790700,12901;760315,15187;771174,15568;745837,16902;732216,17187;688782,20521;680115,21474;649158,24141;609344,27951;599914,28903;580293,31475;559338,33570;552099,35190;524667,40047;508474,42810;513808,42810;489329,46143;482661,47286;485328,47286;475518,49001;463611,51763;474279,51573;466374,53287;449800,56240;440656,58526;437799,59097;440180,59574;442561,60050;442371,60526;444752,60717;436084,61955;429607,62622;404747,65765;390078,67765;368076,70527;349787,72718;311211,80052;295686,81767;259491,88434;244822,90816;213199,97674;186624,102817;177385,105103;177195,104246;169003,105579;184815,100531;199388,95769;184053,99388;176718,100626;165765,104055;157573,104817;162621,101865;143762,106056;148715,102436;144143,102246;143286,101103;133856,102627;140523,98912;145762,97197;153096,94149;180814,90816;192911,88720;178719,92149;175099,94245;166622,97388;174718,97388;165479,100531;178242,97007;192435,94149;202245,91673;207103,91292;196626,95007;214342,92530;228439,89196;219104,93864;237678,89101;249299,85482;290256,76433;300638,73671;322832,69956;308544,70623;310926,69384;313307,68146;365504,58526;395603,53859;371314,57288;365885,57954;352074,60050;339882,61574;322451,64431;309402,66622;304258,67384;286732,71004;269587,74147;267301,74814;256252,78243;244060,81195;235297,81767;230820,82624;231582,82053;223962,82529;228058,81100;227487,80529;231678,79100;235964,77671;263301,72147;266063,72528;291209,68527;333500,60717;315974,63003;313307,63098;293495,65574;300067,63669;272445,67194;245965,71956;239964,73385;228058,75766;208722,78624;182529,85101;165669,86910;132522,96912;121187,99769;107662,104817;105471,103103;85945,109675;84135,111866;69848,116819;56037,124058;60228,124915;81754,117486;80897,121677;68705,125296;44035,129963;41654,133964;39177,136631;39939,138822;36034,138631;30414,143394;36987,142346;37463,148728;44797,147585;42320,154633;30986,154919;30129,153395;30319,149966;29462,147680;24033,145299;28319,140631;22509,140727;17555,146346;20604,146727;8697,148728;2792,157586;29,163587;1458,170064;7459,171683;9459,170254;10031,169111;11745,169683;13174,168444;14888,169016;17270,174064;9364,182541;7173,181113;1554,177112;2601,179017;3078,183303;6126,185970;6316,187113;4506,193781;411,195114;9078,200639;9554,202544;17365,214069;28414,224451;36510,228738;41273,233024;137094,269409;134713,267790;162907,275220;152429,273981;193292,283792;211675,287888;223010,289983;246537,294270;275397,299604;279684,300461;292733,302747;305782,304842;323499,307414;327785,307890;341691,310081;369790,313986;384268,315891;399222,317987;589246,337323;600009,338085;624774,339228;633061,340371;667923,342942;691830,343514;722882,345705;755838,347133;749838,345800;774317,347419;785366,348562;832610,350562;843278,350753;878616,351991;925765,353325;937385,353610;963865,353801;989010,354468;1001965,354087;1045399,353420;1070544,353134;1066544,352658;1100643,352658;1110931,352563;1108930,352277;1124361,352086;1146839,351324;1138457,350372;1152555,349991;1178749,349610;1196560,348943;1201513,348848;1202180,348276;1202942,347705;1205704,347324;1184463,344371;1175510,343990;1167414,343038;1159603,342752;1114073,341895;1110168,341418;1077688,340561;1078736,340371;1089213,340656;1130838,341133;1180463,341514;1172843,342085;1219515,342561;1277237,342180;1343912,341323;1353532,340752;1355056,340275;1450878,338561;1483929,337418;1503742,337227;1540222,335513;1553081,334941;1574798,333608;1584037,333417;1596800,332751;1636234,330750;1649569,330560;1731484,325416;1749296,324654;1776538,322368;1800159,320463;1816257,318939;1842260,316939;1845022,315891;1901982,309891;1902267,307700;1938177,304176;1948178,302461;1970657,300556;1963227,301699;1958656,302842;1929985,306366;1949131,305128;1951417,306176;1971990,303318;1989612,300651;2011043,298080;2028664,296079;2057525,292079;2081814,289126;2090101,287221;2091815,286650;2115437,283030;2149632,275410;2164586,274172;2188113,268933;2181160,268171;2195256,266457;2193066,267600;2192780,268171;2151537,279506;2127915,282554;2095148,288650;2070860,294079;2051524,296460;1990659,305795;1974753,308271;1969038,308938;1960275,310176;1957131,310748;1951321,311415;1898743,318368;1837593,324845;1834259,325893;1811684,328941;1833021,328464;1905791,320940;1935129,316939;1953988,316653;1937129,318463;1926270,318558;1885408,323607;1877216,325226;1797969,332465;1760250,335799;1777775,333894;1788253,332465;1778728,331798;1760154,332655;1778442,330274;1680144,337989;1638425,340561;1629757,341323;1610326,343323;1622709,343228;1586609,345133;1552700,347038;1581465,346086;1592515,345990;1617089,344752;1626424,345038;1608326,346562;1642521,345514;1621090,347514;1623280,348086;1618042,349038;1632138,349038;1608802,350943;1596706,351610;1576322,353039;1540032,352658;1521172,352944;1548318,351991;1561177,350848;1582608,349515;1576703,348753;1599182,347419;1572798,348562;1548318,349229;1528982,349991;1523839,349705;1549842,348181;1524982,348181;1498598,349134;1528697,346752;1491835,348276;1465642,349610;1391727,351896;1370772,352753;1336387,353134;1349436,354087;1341817,354658;1334197,355230;1249615,356754;1205323,357039;1239327,357039;1246757,357039;1266950,357039;1283142,357230;1309622,356944;1329815,356754;1337339,356754;1367629,355992;1395061,355515;1400109,355230;1424874,353896;1448401,353039;1457164,353515;1464594,353325;1461069,353706;1468784,354087;1458879,354658;1456497,355134;1446496,355706;1436495,356277;1389822,357420;1389822,356849;1352008,357135;1283238,358373;1307145,358468;1309527,358659;1336006,358849;1321719,359611;1358581,359897;1400872,359230;1412492,358754;1432876,358278;1460974,358182;1511647,356277;1532602,356658;1605945,352944;1628423,352086;1663381,349800;1656332,351229;1702624,348562;1714815,347229;1749677,345133;1795588,341418;1797016,340371;1744629,343419;1766346,340561;1792825,339228;1833402,338466;1855214,335894;1870168,334275;1880551,332655;1882265,333132;1910078,330369;1900267,330369;1931509,325797;1920460,325797;1957417,321225;1966942,322178;1959894,323321;1942748,325702;1931700,327417;1923794,329607;1897600,332465;1902172,332941;1933700,329512;1933223,328941;1951607,328750;1999803,323130;2031808,319130;2063145,314463;2067145,312748;2058477,313510;2052477,314272;2054286,313701;2046952,314463;2048762,313891;2111436,303414;2117056,302080;2122485,300747;2130582,300366;2122485,301794;2125057,302271;2125057,302842;2131820,302556;2114961,306081;2098863,309510;2107531,308081;2128772,304938;2139821,302747;2145250,301985;2180017,297413;2189351,296937;2228975,288174;2222117,287983;2252216,283030;2271742,277982;2288983,274172;2306413,268933;2332035,262742;2332321,261408;2341846,259122;2355658,254360;2358229,249978;2339465,254074;2346704,249978;2347180,247883;2362135,241215;2370040,236643;2381661,236643;2390138,233310;2398329,229119;2391757,233786;2389471,236358;2370612,240263;2360706,242930;2361182,245692;2374898,245406;2385661,241977;2399949,232738;2409283,226737;2405664,224928;2408426,220451;2402711,221403;2403759,216355;2417379,209688;2415094,204735;2416713,199782;2418713,193495;2421094,189971;2425095,193114;2426142,194829;2424619,186923;2427952,187209;2424809,181398;2424999,18139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31" o:spid="_x0000_s1029" style="position:absolute;left:12817;top:2869;width:18934;height:6139;visibility:visible;mso-wrap-style:square;v-text-anchor:middle" coordsize="1893455,61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" path="m1370145,373681v33147,-6667,66389,-13049,99345,-20288c1476253,351869,1481968,347392,1488159,344249v-4667,-2762,-8382,-6858,-14097,-8001c1447869,331009,1421770,325199,1394338,322341v-37338,-3905,-75914,-5238,-113824,-8001c1256511,312626,1232985,309578,1208791,308244v-26384,-1428,-53435,-1143,-80010,-2286c1091919,304434,1055629,301196,1018577,300624v-48768,-857,-98012,96,-147161,477c844936,301291,818457,301291,791787,302148v-15336,477,-30861,2477,-46387,3715c729303,307197,713205,307863,697203,310054v-22669,3143,-45244,6953,-67627,11430c624242,322532,619955,327485,611002,333486v11811,2857,20955,4572,29432,7143c675201,351107,713682,355107,753020,357489v2667,190,7239,-191,7810,762c765879,366633,778928,362632,788548,363394v21431,1715,43148,2858,64865,3905c877607,368538,901800,369490,925994,370728v35147,1810,70294,4001,105537,5525c1050962,377110,1070869,376634,1090395,377396v39720,1524,79248,3905,119158,5048c1262607,383968,1315852,384730,1370049,373776r96,-95xm1520163,361775v-23145,7334,-46767,13811,-71628,21050c1451964,383206,1455870,384159,1459870,383968v56007,-3429,112109,-6096,168116,-11049c1647703,371109,1667420,363489,1687137,358441v7715,-2000,16954,-2953,22574,-6382c1728951,340534,1744477,321198,1732952,303387v-6096,-9430,-14573,-18384,-24098,-26385c1701138,270525,1689613,268525,1674373,272907v-8572,2476,-18859,2286,-28194,2571c1622081,276336,1598078,276812,1573980,277479v-24194,666,-48387,1524,-72581,2286c1447392,281479,1393481,282813,1339379,284908v-26861,1048,-53912,4001,-80677,4953c1236699,290718,1214982,289861,1193075,289861v-3048,,-6191,857,-12478,1810c1185455,293481,1187646,295100,1190313,295290v24765,953,49815,1429,74485,2667c1296707,299481,1328711,301005,1360239,303482v30670,2381,60959,5524,91058,9239c1471776,315293,1492160,318436,1511305,323103v9430,2286,17621,7620,23336,13050c1543881,344916,1537022,356631,1520163,361965r,-190xm1631034,240903v-8763,-2953,-17526,-6001,-27051,-8001c1581885,228425,1559311,224329,1536832,220424v-25813,-4477,-51626,-9049,-77914,-12573c1441772,205565,1423865,204517,1405959,204041v-44101,-1334,-88107,-3524,-132684,-2477c1212315,202898,1150974,206994,1089824,209851v-48768,2286,-97536,4191,-146399,6858c911135,218424,878845,221186,846555,223472v-23431,1619,-46958,2953,-70389,5048c754163,230520,732160,233187,710253,235759v-39434,4572,-78963,9239,-118396,14002c573092,252047,554424,254714,535659,256905v-18573,2095,-37623,2476,-55816,6000c444696,269668,410025,278050,380973,284432v424053,-2096,853726,-953,1292733,-28385c1657704,250428,1644655,245570,1631225,241093r,l1631034,240903xm1265941,575516v2762,-16478,7525,-33909,2857,-49149c1256892,487410,1211553,469788,1153451,461978v-36386,-4858,-72676,-9811,-109252,-14383c1034007,446357,1031531,442737,1033055,436546v3238,-12954,12763,-18574,33718,-21526c1094872,411019,1122876,406066,1150974,401780v16002,-2477,32099,-4667,48197,-6953c1199171,393493,1199361,392160,1199456,390826v-22478,-857,-44767,-2953,-67532,-2381c1092681,389493,1055724,384349,1017434,382635v-34100,-1524,-69152,1428,-102965,-3810c879131,373395,839888,374634,802550,372252v-19908,-1238,-39529,-3619,-58770,-6286c731970,364251,720635,357774,709681,359203v-22765,2858,-39529,-1810,-56674,-7525c650817,350916,648435,350154,645863,349964v-23145,-2096,-46386,-4096,-66008,-5810c569473,312054,603287,304815,639482,298434v-5429,-1810,-9430,-2572,-13621,-2572c585761,295862,545756,295862,505560,296338v-31909,381,-63913,1429,-95916,2286c385355,299291,361161,299672,336777,300815v-24765,1143,-49625,3048,-74390,4477c252576,305863,242861,305768,233050,305863v-3810,,-7620,-571,-11239,c206475,308149,191330,311197,175995,313293v-22669,3048,-45434,5429,-68103,8191c101986,322246,96080,323389,90270,324627v-18859,4191,-37624,9430,-56674,12288c23691,338439,9879,338058,3688,334533,-6504,328723,5974,314912,22262,312912v30004,-3715,60103,-6858,90201,-10478c151802,297767,191045,292719,230383,288051v16288,-1905,32766,-2857,48959,-5334c298106,279765,316489,275288,335158,272145v29337,-4953,58769,-9335,88297,-13812c453363,253761,483176,248618,513180,245094v51626,-6096,103346,-11240,154972,-16479c714634,223948,761116,219376,807598,215376v23241,-2001,46577,-2572,69818,-4191c924565,207756,971809,203469,1018958,200612v62674,-3905,125349,-6953,187928,-10001c1242033,188896,1277276,187182,1312137,187086v35814,,71533,953,106680,3239c1456536,192801,1493493,197278,1530736,200993v10192,1048,20384,2286,30099,4191c1576456,208232,1591124,213185,1607317,214899v32099,3334,56197,14764,82201,24575c1705710,245570,1717807,257952,1744001,250237v7144,-2095,15526,-3334,22955,-3429c1792007,246808,1813724,238617,1835917,231187v13430,-4477,18669,-13049,13526,-19145c1837251,197564,1826582,181752,1802103,173656v-34004,-11144,-69247,-21145,-102013,-33433c1673802,130413,1644655,125269,1615223,119935v-28956,-5239,-57150,-11525,-85630,-17621c1515210,99266,1501685,94980,1486921,92408v-21717,-3715,-44101,-6477,-66103,-9620c1396053,79263,1371383,75263,1346332,72215v-24003,-2953,-48196,-5429,-72676,-7239c1238223,62404,1202505,60594,1166976,58404v-15811,-953,-32099,-1239,-47148,-3620c1103159,52117,1081728,61642,1068488,50974v-286,-190,-2858,1048,-4382,1143c1054296,53165,1044390,54975,1034769,54975v-28860,,-57626,-667,-86296,-1143c939710,53641,931042,52403,922279,53070v-25622,2095,-51340,5619,-76962,7239c822267,61737,799216,59928,776261,62023v-48197,4477,-96298,6001,-144590,12573c602525,78597,573092,79454,543755,81930v-26003,2191,-52101,5715,-77914,6858c419930,90884,374496,92313,330300,107743v-12763,4477,-37433,-2095,-38290,-10477c291438,91551,297249,80406,303059,79073,346779,68691,390975,58499,435551,51546,485844,43735,536612,38306,587285,33639,662151,26685,737018,20970,811884,15541v36767,-2667,73343,-3619,110109,-5239c965427,8302,1008861,5826,1052105,4397,1106969,2587,1161738,1158,1216506,301v61056,-952,121539,381,181547,3620c1437296,6016,1477777,4206,1515306,11445v25336,4858,52387,7049,77914,11716c1611127,26495,1631034,28781,1637892,42306v5144,10097,857,17812,-16192,21146c1609984,65738,1597602,65452,1585505,66309v-476,-952,-858,-1905,-1238,-2857c1587029,61356,1589601,59070,1592553,57070v7430,-5143,7049,-9906,-1524,-12097c1578171,41830,1564455,39735,1550834,37449v-5620,-953,-11906,-953,-17621,-1715c1510448,32686,1488064,28781,1464823,26781v-25051,-2191,-50863,-2382,-76391,-3620c1348904,21351,1309470,19446,1270037,17541v-2096,-95,-4382,381,-6668,477c1242795,18875,1222317,19637,1201743,20494v-29814,1238,-57531,-10001,-89250,1810c1111065,22875,1108493,21732,1106302,21637v-10858,-667,-21717,-2095,-32766,-1810c1061154,20113,1048581,22494,1036198,23161v-19240,953,-39719,-1905,-57245,2572c954378,31924,933900,25447,910659,28209v-27337,3239,-54864,1905,-82392,3525c781309,34401,734351,37639,687392,40878v-6572,476,-13334,2952,-19716,2952c638148,43830,609002,45926,579951,53641v-5715,1524,-12764,2667,-18193,2096c545565,54117,529849,52212,513847,60213v-1619,858,-5429,1429,-6191,953c496892,54213,488987,64119,479462,65547v4953,1334,10001,2096,15049,1620c518324,65262,542232,62785,566044,60975v16669,-1238,33242,-1143,49911,-2381c659865,55451,703776,51260,747591,48879v65817,-3620,131540,-5906,197262,-9144c951807,39354,959046,36306,964094,35067v8096,1810,14192,4287,20955,4382c1004194,39735,1023816,38306,1042866,38877v51339,1334,102679,2667,153543,5334c1238128,46402,1279371,50212,1320424,54213v35909,3524,71533,7905,106871,12668c1463489,71834,1499589,77073,1534927,83359v26384,4667,51435,11525,77343,16859c1639893,105933,1669039,109648,1695519,116697v35147,9334,68294,21240,102488,31718c1835917,160035,1867349,175847,1887828,199659v9525,11049,4286,23527,3334,35433c1890686,241188,1844871,263382,1834869,264429v-17907,1905,-35814,4001,-53721,6001c1773814,271287,1766480,272145,1757240,273288v2572,4000,3525,6286,5334,8096c1774290,293004,1778577,306625,1779624,320817v477,6763,477,14955,-5048,20670c1757145,359489,1737238,376348,1700757,379682v-10287,952,-20478,5143,-30765,7715c1665134,388635,1660181,390064,1655323,390445v-22765,1619,-45529,3239,-68199,4096c1572360,395112,1557882,394160,1543119,394541v-28099,571,-56293,1905,-84392,2286c1404054,397494,1349666,395874,1294802,398732v-33433,1714,-68390,2667,-101632,13335c1190217,413019,1186503,412638,1183169,413019v-18002,2286,-36100,4191,-54007,6954c1119256,421497,1109541,424164,1099635,426354v6953,3810,13716,5620,21050,6096c1161356,435022,1201552,439023,1235747,451500v21336,7811,42958,16860,57912,28766c1305279,489505,1305279,504555,1313280,516080v8859,12763,-7143,24574,-8953,36957c1302517,565610,1291468,578278,1287182,591137v-4096,12097,-18479,15716,-33909,22765c1258035,599614,1263750,587517,1265751,575421r,l1265941,575516xe" fillcolor="#ffd495" stroked="f">
                  <v:stroke joinstyle="miter"/>
                  <v:path arrowok="t" o:connecttype="custom" o:connectlocs="1370145,373681;1469490,353393;1488159,344249;1474062,336248;1394338,322341;1280514,314340;1208791,308244;1128781,305958;1018577,300624;871416,301101;791787,302148;745400,305863;697203,310054;629576,321484;611002,333486;640434,340629;753020,357489;760830,358251;788548,363394;853413,367299;925994,370728;1031531,376253;1090395,377396;1209553,382444;1370049,373776;1520163,361775;1448535,382825;1459870,383968;1627986,372919;1687137,358441;1709711,352059;1732952,303387;1708854,277002;1674373,272907;1646179,275478;1573980,277479;1501399,279765;1339379,284908;1258702,289861;1193075,289861;1180597,291671;1190313,295290;1264798,297957;1360239,303482;1451297,312721;1511305,323103;1534641,336153;1520163,361965;1631034,240903;1603983,232902;1536832,220424;1458918,207851;1405959,204041;1273275,201564;1089824,209851;943425,216709;846555,223472;776166,228520;710253,235759;591857,249761;535659,256905;479843,262905;380973,284432;1673706,256047;1631225,241093;1631225,241093;1265941,575516;1268798,526367;1153451,461978;1044199,447595;1033055,436546;1066773,415020;1150974,401780;1199171,394827;1199456,390826;1131924,388445;1017434,382635;914469,378825;802550,372252;743780,365966;709681,359203;653007,351678;645863,349964;579855,344154;639482,298434;625861,295862;505560,296338;409644,298624;336777,300815;262387,305292;233050,305863;221811,305863;175995,313293;107892,321484;90270,324627;33596,336915;3688,334533;22262,312912;112463,302434;230383,288051;279342,282717;335158,272145;423455,258333;513180,245094;668152,228615;807598,215376;877416,211185;1018958,200612;1206886,190611;1312137,187086;1418817,190325;1530736,200993;1560835,205184;1607317,214899;1689518,239474;1744001,250237;1766956,246808;1835917,231187;1849443,212042;1802103,173656;1700090,140223;1615223,119935;1529593,102314;1486921,92408;1420818,82788;1346332,72215;1273656,64976;1166976,58404;1119828,54784;1068488,50974;1064106,52117;1034769,54975;948473,53832;922279,53070;845317,60309;776261,62023;631671,74596;543755,81930;465841,88788;330300,107743;292010,97266;303059,79073;435551,51546;587285,33639;811884,15541;921993,10302;1052105,4397;1216506,301;1398053,3921;1515306,11445;1593220,23161;1637892,42306;1621700,63452;1585505,66309;1584267,63452;1592553,57070;1591029,44973;1550834,37449;1533213,35734;1464823,26781;1388432,23161;1270037,17541;1263369,18018;1201743,20494;1112493,22304;1106302,21637;1073536,19827;1036198,23161;978953,25733;910659,28209;828267,31734;687392,40878;667676,43830;579951,53641;561758,55737;513847,60213;507656,61166;479462,65547;494511,67167;566044,60975;615955,58594;747591,48879;944853,39735;964094,35067;985049,39449;1042866,38877;1196409,44211;1320424,54213;1427295,66881;1534927,83359;1612270,100218;1695519,116697;1798007,148415;1887828,199659;1891162,235092;1834869,264429;1781148,270430;1757240,273288;1762574,281384;1779624,320817;1774576,341487;1700757,379682;1669992,387397;1655323,390445;1587124,394541;1543119,394541;1458727,396827;1294802,398732;1193170,412067;1183169,413019;1129162,419973;1099635,426354;1120685,432450;1235747,451500;1293659,480266;1313280,516080;1304327,553037;1287182,591137;1253273,613902;1265751,575421;1265751,575421" o:connectangles="0,0,0,0,0,0,0,0,0,0,0,0,0,0,0,0,0,0,0,0,0,0,0,0,0,0,0,0,0,0,0,0,0,0,0,0,0,0,0,0,0,0,0,0,0,0,0,0,0,0,0,0,0,0,0,0,0,0,0,0,0,0,0,0,0,0,0,0,0,0,0,0,0,0,0,0,0,0,0,0,0,0,0,0,0,0,0,0,0,0,0,0,0,0,0,0,0,0,0,0,0,0,0,0,0,0,0,0,0,0,0,0,0,0,0,0,0,0,0,0,0,0,0,0,0,0,0,0,0,0,0,0,0,0,0,0,0,0,0,0,0,0,0,0,0,0,0,0,0,0,0,0,0,0,0,0,0,0,0,0,0,0,0,0,0,0,0,0,0,0,0,0,0,0,0,0,0,0,0,0,0,0,0,0,0,0,0,0,0,0,0,0,0,0,0,0,0,0,0,0,0,0,0,0,0,0,0,0,0,0,0,0,0,0,0,0,0,0,0,0,0"/>
                </v:shape>
                <w10:wrap anchory="margin"/>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2070"/>
        <w:gridCol w:w="180"/>
        <w:gridCol w:w="4130"/>
      </w:tblGrid>
      <w:tr w:rsidR="0032284B" w14:paraId="21A45E69" w14:textId="77777777" w:rsidTr="0032284B">
        <w:trPr>
          <w:trHeight w:val="1584"/>
        </w:trPr>
        <w:tc>
          <w:tcPr>
            <w:tcW w:w="6385" w:type="dxa"/>
            <w:vMerge w:val="restart"/>
          </w:tcPr>
          <w:p w14:paraId="6673CEFD" w14:textId="79770CE4" w:rsidR="0032284B" w:rsidRDefault="00B76B55" w:rsidP="000C1766">
            <w:pPr>
              <w:pStyle w:val="Heading1"/>
            </w:pPr>
            <w:r>
              <w:t xml:space="preserve">Managing Your Schedule </w:t>
            </w:r>
          </w:p>
          <w:p w14:paraId="42D33A92" w14:textId="3CA46DB2" w:rsidR="0032284B" w:rsidRPr="00CF5124" w:rsidRDefault="00B76B55" w:rsidP="00CF5124">
            <w:pPr>
              <w:jc w:val="both"/>
              <w:rPr>
                <w:sz w:val="22"/>
                <w:szCs w:val="22"/>
              </w:rPr>
            </w:pPr>
            <w:r w:rsidRPr="00CF5124">
              <w:rPr>
                <w:sz w:val="22"/>
                <w:szCs w:val="22"/>
              </w:rPr>
              <w:t xml:space="preserve">How you adjust your work schedule depends mostly on your occupation. Some may work in occupations that require strenuous physical labor, if so, you may wish to fast less days of the week,  </w:t>
            </w:r>
          </w:p>
          <w:p w14:paraId="3C7ACAC8" w14:textId="77777777" w:rsidR="0032284B" w:rsidRPr="00CF5124" w:rsidRDefault="00000000" w:rsidP="00CF5124">
            <w:pPr>
              <w:pStyle w:val="Heading2"/>
              <w:jc w:val="both"/>
              <w:rPr>
                <w:sz w:val="22"/>
                <w:szCs w:val="22"/>
              </w:rPr>
            </w:pPr>
            <w:sdt>
              <w:sdtPr>
                <w:rPr>
                  <w:sz w:val="22"/>
                  <w:szCs w:val="22"/>
                </w:rPr>
                <w:id w:val="718093955"/>
                <w:placeholder>
                  <w:docPart w:val="B918789362C245AF9E3D66F7136BAB0E"/>
                </w:placeholder>
                <w:temporary/>
                <w:showingPlcHdr/>
                <w15:appearance w15:val="hidden"/>
              </w:sdtPr>
              <w:sdtContent>
                <w:r w:rsidR="0032284B" w:rsidRPr="00CF5124">
                  <w:rPr>
                    <w:sz w:val="22"/>
                    <w:szCs w:val="22"/>
                  </w:rPr>
                  <w:t>Pricing</w:t>
                </w:r>
              </w:sdtContent>
            </w:sdt>
          </w:p>
          <w:p w14:paraId="4DC22908" w14:textId="0322F933" w:rsidR="0032284B" w:rsidRPr="00CF5124" w:rsidRDefault="00CF5124" w:rsidP="00CF5124">
            <w:pPr>
              <w:jc w:val="both"/>
              <w:rPr>
                <w:sz w:val="22"/>
                <w:szCs w:val="22"/>
              </w:rPr>
            </w:pPr>
            <w:r w:rsidRPr="00CF5124">
              <w:rPr>
                <w:sz w:val="22"/>
                <w:szCs w:val="22"/>
              </w:rPr>
              <w:t xml:space="preserve">Throughout your fast, you may feel weaker than normal. During the first few days, you may feel tired and irritable during the middle of the day. If possible, easing your workload and </w:t>
            </w:r>
            <w:r w:rsidR="0095406A">
              <w:rPr>
                <w:sz w:val="22"/>
                <w:szCs w:val="22"/>
              </w:rPr>
              <w:t xml:space="preserve">engaging in a </w:t>
            </w:r>
            <w:r w:rsidRPr="00CF5124">
              <w:rPr>
                <w:sz w:val="22"/>
                <w:szCs w:val="22"/>
              </w:rPr>
              <w:t xml:space="preserve">strenuous exercise would be a good idea to maintain your health and morale. Usually, your energy will return. </w:t>
            </w:r>
          </w:p>
          <w:p w14:paraId="2CACF199" w14:textId="77777777" w:rsidR="0032284B" w:rsidRPr="00CF5124" w:rsidRDefault="00000000" w:rsidP="00CF5124">
            <w:pPr>
              <w:pStyle w:val="Heading2"/>
              <w:jc w:val="both"/>
              <w:rPr>
                <w:sz w:val="22"/>
                <w:szCs w:val="22"/>
              </w:rPr>
            </w:pPr>
            <w:sdt>
              <w:sdtPr>
                <w:rPr>
                  <w:sz w:val="22"/>
                  <w:szCs w:val="22"/>
                </w:rPr>
                <w:id w:val="-582840993"/>
                <w:placeholder>
                  <w:docPart w:val="6715AF080684427D8DE92353883F52E9"/>
                </w:placeholder>
                <w:temporary/>
                <w:showingPlcHdr/>
                <w15:appearance w15:val="hidden"/>
              </w:sdtPr>
              <w:sdtContent>
                <w:r w:rsidR="0032284B" w:rsidRPr="00CF5124">
                  <w:rPr>
                    <w:sz w:val="22"/>
                    <w:szCs w:val="22"/>
                  </w:rPr>
                  <w:t>Make it picture perfect</w:t>
                </w:r>
              </w:sdtContent>
            </w:sdt>
          </w:p>
          <w:p w14:paraId="64BB08FC" w14:textId="77777777" w:rsidR="0032284B" w:rsidRPr="00CF5124" w:rsidRDefault="00CF5124" w:rsidP="00CF5124">
            <w:pPr>
              <w:jc w:val="both"/>
              <w:rPr>
                <w:sz w:val="22"/>
                <w:szCs w:val="22"/>
              </w:rPr>
            </w:pPr>
            <w:r w:rsidRPr="00CF5124">
              <w:rPr>
                <w:sz w:val="22"/>
                <w:szCs w:val="22"/>
              </w:rPr>
              <w:t>Fasting is not just the denial of food. It is exchanging the needs of the body for those of the Spirit. Prayer and reading God’s Word will be essential if you are to enter intimate communion with God.</w:t>
            </w:r>
          </w:p>
          <w:p w14:paraId="24E6E91F" w14:textId="77777777" w:rsidR="00CF5124" w:rsidRPr="00CF5124" w:rsidRDefault="00CF5124" w:rsidP="00CF5124">
            <w:pPr>
              <w:jc w:val="both"/>
              <w:rPr>
                <w:sz w:val="22"/>
                <w:szCs w:val="22"/>
              </w:rPr>
            </w:pPr>
          </w:p>
          <w:p w14:paraId="01BD3E52" w14:textId="26F81E8B" w:rsidR="00CF5124" w:rsidRDefault="00CF5124" w:rsidP="00CF5124">
            <w:pPr>
              <w:jc w:val="both"/>
            </w:pPr>
            <w:r w:rsidRPr="00CF5124">
              <w:rPr>
                <w:sz w:val="22"/>
                <w:szCs w:val="22"/>
              </w:rPr>
              <w:t>While fasting, if you waste energy</w:t>
            </w:r>
            <w:r>
              <w:rPr>
                <w:sz w:val="22"/>
                <w:szCs w:val="22"/>
              </w:rPr>
              <w:t xml:space="preserve"> on errands or busy-work to the neglect of spending special time with God, you will starve </w:t>
            </w:r>
            <w:r w:rsidR="0095406A">
              <w:rPr>
                <w:sz w:val="22"/>
                <w:szCs w:val="22"/>
              </w:rPr>
              <w:t>the body and spirit</w:t>
            </w:r>
            <w:r>
              <w:rPr>
                <w:sz w:val="22"/>
                <w:szCs w:val="22"/>
              </w:rPr>
              <w:t xml:space="preserve">. You will become discouraged and frustrated instead of being spiritually uplifted and blessed. </w:t>
            </w:r>
          </w:p>
        </w:tc>
        <w:tc>
          <w:tcPr>
            <w:tcW w:w="809" w:type="dxa"/>
            <w:vMerge w:val="restart"/>
          </w:tcPr>
          <w:p w14:paraId="540C8B0E" w14:textId="77777777" w:rsidR="0032284B" w:rsidRDefault="0032284B" w:rsidP="00804CA2"/>
        </w:tc>
        <w:tc>
          <w:tcPr>
            <w:tcW w:w="816" w:type="dxa"/>
            <w:vMerge w:val="restart"/>
          </w:tcPr>
          <w:p w14:paraId="003F8BEE" w14:textId="77777777" w:rsidR="0032284B" w:rsidRDefault="0032284B" w:rsidP="00804CA2"/>
        </w:tc>
        <w:tc>
          <w:tcPr>
            <w:tcW w:w="6380" w:type="dxa"/>
            <w:gridSpan w:val="3"/>
          </w:tcPr>
          <w:p w14:paraId="20E7ECE6" w14:textId="10CC9B4D" w:rsidR="0032284B" w:rsidRDefault="0080385B" w:rsidP="00C3715C">
            <w:pPr>
              <w:pStyle w:val="Heading1"/>
              <w:jc w:val="center"/>
            </w:pPr>
            <w:r>
              <w:t>Prayer and Fasting</w:t>
            </w:r>
          </w:p>
          <w:p w14:paraId="7C77F950" w14:textId="77777777" w:rsidR="0032284B" w:rsidRPr="0032284B" w:rsidRDefault="00000000" w:rsidP="0032284B">
            <w:pPr>
              <w:pStyle w:val="Heading2"/>
            </w:pPr>
            <w:sdt>
              <w:sdtPr>
                <w:id w:val="900329878"/>
                <w:placeholder>
                  <w:docPart w:val="D33CDF4BCFDF4D9B80E410C959890BAF"/>
                </w:placeholder>
                <w:temporary/>
                <w:showingPlcHdr/>
                <w15:appearance w15:val="hidden"/>
              </w:sdtPr>
              <w:sdtContent>
                <w:r w:rsidR="0032284B" w:rsidRPr="00111AF0">
                  <w:t>Desserts and baked goods</w:t>
                </w:r>
              </w:sdtContent>
            </w:sdt>
          </w:p>
        </w:tc>
      </w:tr>
      <w:tr w:rsidR="000C1766" w14:paraId="1161A17E" w14:textId="77777777" w:rsidTr="00804CA2">
        <w:trPr>
          <w:trHeight w:val="1845"/>
        </w:trPr>
        <w:tc>
          <w:tcPr>
            <w:tcW w:w="6385" w:type="dxa"/>
            <w:vMerge/>
          </w:tcPr>
          <w:p w14:paraId="39C6AECC" w14:textId="77777777" w:rsidR="000C1766" w:rsidRDefault="000C1766" w:rsidP="00804CA2"/>
        </w:tc>
        <w:tc>
          <w:tcPr>
            <w:tcW w:w="809" w:type="dxa"/>
            <w:vMerge/>
          </w:tcPr>
          <w:p w14:paraId="162C9AFC" w14:textId="77777777" w:rsidR="000C1766" w:rsidRDefault="000C1766" w:rsidP="00804CA2"/>
        </w:tc>
        <w:tc>
          <w:tcPr>
            <w:tcW w:w="816" w:type="dxa"/>
            <w:vMerge/>
          </w:tcPr>
          <w:p w14:paraId="484264FA" w14:textId="77777777" w:rsidR="000C1766" w:rsidRDefault="000C1766" w:rsidP="00804CA2"/>
        </w:tc>
        <w:tc>
          <w:tcPr>
            <w:tcW w:w="2070" w:type="dxa"/>
          </w:tcPr>
          <w:p w14:paraId="3628A3D6" w14:textId="43E656B7" w:rsidR="000C1766" w:rsidRDefault="005E00E8" w:rsidP="003D4A23">
            <w:pPr>
              <w:pStyle w:val="PhotoPlaceholder"/>
              <w:ind w:left="0"/>
              <w:jc w:val="left"/>
            </w:pPr>
            <w:r>
              <w:drawing>
                <wp:inline distT="0" distB="0" distL="0" distR="0" wp14:anchorId="63E3B580" wp14:editId="7A551246">
                  <wp:extent cx="1314450" cy="1222744"/>
                  <wp:effectExtent l="0" t="0" r="0" b="0"/>
                  <wp:docPr id="39272559" name="Picture 4" descr="Prayer and Fasting | Life Vin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ayer and Fasting | Life Vine Churc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19666" cy="1227596"/>
                          </a:xfrm>
                          <a:prstGeom prst="rect">
                            <a:avLst/>
                          </a:prstGeom>
                          <a:noFill/>
                          <a:ln>
                            <a:noFill/>
                          </a:ln>
                        </pic:spPr>
                      </pic:pic>
                    </a:graphicData>
                  </a:graphic>
                </wp:inline>
              </w:drawing>
            </w:r>
          </w:p>
        </w:tc>
        <w:tc>
          <w:tcPr>
            <w:tcW w:w="180" w:type="dxa"/>
          </w:tcPr>
          <w:p w14:paraId="50221A7D" w14:textId="77777777" w:rsidR="000C1766" w:rsidRDefault="000C1766" w:rsidP="00804CA2"/>
        </w:tc>
        <w:tc>
          <w:tcPr>
            <w:tcW w:w="4130" w:type="dxa"/>
          </w:tcPr>
          <w:p w14:paraId="2A797A9D" w14:textId="3291C714" w:rsidR="000C1766" w:rsidRDefault="0080385B" w:rsidP="00333657">
            <w:pPr>
              <w:jc w:val="both"/>
            </w:pPr>
            <w:r w:rsidRPr="00333657">
              <w:rPr>
                <w:sz w:val="22"/>
                <w:szCs w:val="22"/>
              </w:rPr>
              <w:t>Prayer &amp; Fasting is a discipline practiced in the Bible. It’s voluntarily going without food</w:t>
            </w:r>
            <w:r w:rsidR="00333657">
              <w:rPr>
                <w:sz w:val="22"/>
                <w:szCs w:val="22"/>
              </w:rPr>
              <w:t xml:space="preserve"> to focus on God. It’s not a way to manipulate the Lord, but a way to encourage you to rely on the Lord for strength and provision. It gives God control of your heart, mind, body, and soul in order to pray, read, and meditate on the Word of God in a new and powerful way.</w:t>
            </w:r>
          </w:p>
        </w:tc>
      </w:tr>
      <w:tr w:rsidR="000C1766" w14:paraId="0BBE8318" w14:textId="77777777" w:rsidTr="00804CA2">
        <w:trPr>
          <w:trHeight w:val="1017"/>
        </w:trPr>
        <w:tc>
          <w:tcPr>
            <w:tcW w:w="6385" w:type="dxa"/>
            <w:vMerge/>
          </w:tcPr>
          <w:p w14:paraId="697D2B0C" w14:textId="77777777" w:rsidR="000C1766" w:rsidRDefault="000C1766" w:rsidP="00804CA2"/>
        </w:tc>
        <w:tc>
          <w:tcPr>
            <w:tcW w:w="809" w:type="dxa"/>
            <w:vMerge/>
          </w:tcPr>
          <w:p w14:paraId="01E9681E" w14:textId="77777777" w:rsidR="000C1766" w:rsidRDefault="000C1766" w:rsidP="00804CA2"/>
        </w:tc>
        <w:tc>
          <w:tcPr>
            <w:tcW w:w="816" w:type="dxa"/>
            <w:vMerge/>
          </w:tcPr>
          <w:p w14:paraId="724C0AEE" w14:textId="77777777" w:rsidR="000C1766" w:rsidRDefault="000C1766" w:rsidP="00804CA2"/>
        </w:tc>
        <w:tc>
          <w:tcPr>
            <w:tcW w:w="6380" w:type="dxa"/>
            <w:gridSpan w:val="3"/>
            <w:vAlign w:val="bottom"/>
          </w:tcPr>
          <w:p w14:paraId="6A4C49F7" w14:textId="77777777" w:rsidR="000C1766" w:rsidRDefault="00000000" w:rsidP="00804CA2">
            <w:pPr>
              <w:pStyle w:val="Heading2"/>
            </w:pPr>
            <w:sdt>
              <w:sdtPr>
                <w:id w:val="883286104"/>
                <w:placeholder>
                  <w:docPart w:val="B80B7C7348BE4E09BE8393EAF440CBB1"/>
                </w:placeholder>
                <w:temporary/>
                <w:showingPlcHdr/>
                <w15:appearance w15:val="hidden"/>
              </w:sdtPr>
              <w:sdtContent>
                <w:r w:rsidR="000C1766" w:rsidRPr="00BF37C1">
                  <w:t>Buffet-style meals</w:t>
                </w:r>
              </w:sdtContent>
            </w:sdt>
          </w:p>
        </w:tc>
      </w:tr>
      <w:tr w:rsidR="000C1766" w14:paraId="026F297B" w14:textId="77777777" w:rsidTr="00804CA2">
        <w:trPr>
          <w:trHeight w:val="62"/>
        </w:trPr>
        <w:tc>
          <w:tcPr>
            <w:tcW w:w="6385" w:type="dxa"/>
            <w:vMerge/>
          </w:tcPr>
          <w:p w14:paraId="26B7D496" w14:textId="77777777" w:rsidR="000C1766" w:rsidRDefault="000C1766" w:rsidP="00804CA2"/>
        </w:tc>
        <w:tc>
          <w:tcPr>
            <w:tcW w:w="809" w:type="dxa"/>
            <w:vMerge/>
          </w:tcPr>
          <w:p w14:paraId="7563400D" w14:textId="77777777" w:rsidR="000C1766" w:rsidRDefault="000C1766" w:rsidP="00804CA2"/>
        </w:tc>
        <w:tc>
          <w:tcPr>
            <w:tcW w:w="816" w:type="dxa"/>
            <w:vMerge/>
          </w:tcPr>
          <w:p w14:paraId="7B9D3073" w14:textId="77777777" w:rsidR="000C1766" w:rsidRDefault="000C1766" w:rsidP="00804CA2"/>
        </w:tc>
        <w:tc>
          <w:tcPr>
            <w:tcW w:w="2070" w:type="dxa"/>
          </w:tcPr>
          <w:p w14:paraId="5858A430" w14:textId="5FB7BEBC" w:rsidR="000C1766" w:rsidRDefault="005E00E8" w:rsidP="003D4A23">
            <w:pPr>
              <w:pStyle w:val="PhotoPlaceholder"/>
              <w:ind w:left="0"/>
              <w:jc w:val="left"/>
            </w:pPr>
            <w:r>
              <w:drawing>
                <wp:inline distT="0" distB="0" distL="0" distR="0" wp14:anchorId="646CEE3A" wp14:editId="41E5DA32">
                  <wp:extent cx="1314450" cy="1275907"/>
                  <wp:effectExtent l="0" t="0" r="0" b="635"/>
                  <wp:docPr id="467583955" name="Picture 5" descr="21 Days of Prayer and Fasting — RESONAT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1 Days of Prayer and Fasting — RESONATE LIF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4083" cy="1285257"/>
                          </a:xfrm>
                          <a:prstGeom prst="rect">
                            <a:avLst/>
                          </a:prstGeom>
                          <a:noFill/>
                          <a:ln>
                            <a:noFill/>
                          </a:ln>
                        </pic:spPr>
                      </pic:pic>
                    </a:graphicData>
                  </a:graphic>
                </wp:inline>
              </w:drawing>
            </w:r>
          </w:p>
        </w:tc>
        <w:tc>
          <w:tcPr>
            <w:tcW w:w="180" w:type="dxa"/>
          </w:tcPr>
          <w:p w14:paraId="5B9F9B61" w14:textId="77777777" w:rsidR="000C1766" w:rsidRDefault="000C1766" w:rsidP="00804CA2"/>
        </w:tc>
        <w:tc>
          <w:tcPr>
            <w:tcW w:w="4130" w:type="dxa"/>
          </w:tcPr>
          <w:p w14:paraId="44BF8571" w14:textId="0D90F7F6" w:rsidR="000C1766" w:rsidRDefault="00333657" w:rsidP="00333657">
            <w:pPr>
              <w:jc w:val="both"/>
            </w:pPr>
            <w:r>
              <w:t>As hope sustains you in suffering, so the Holy Spirit is our help in prayer. You enter a deep communion with God, freeing yourself to pray for God’s will in all things. In prayer and fasting, the Holy Spirit leads you and FBC into new obedience, renewal, and revelation of God’s mission and ministry. A church family in unified prayer and fasting becomes a powerful kingdom of God force in the world</w:t>
            </w:r>
          </w:p>
        </w:tc>
      </w:tr>
      <w:tr w:rsidR="000C1766" w14:paraId="43B9B60E" w14:textId="77777777" w:rsidTr="00804CA2">
        <w:trPr>
          <w:trHeight w:val="1062"/>
        </w:trPr>
        <w:tc>
          <w:tcPr>
            <w:tcW w:w="6385" w:type="dxa"/>
            <w:vMerge/>
          </w:tcPr>
          <w:p w14:paraId="7D96F699" w14:textId="77777777" w:rsidR="000C1766" w:rsidRDefault="000C1766" w:rsidP="00804CA2"/>
        </w:tc>
        <w:tc>
          <w:tcPr>
            <w:tcW w:w="809" w:type="dxa"/>
            <w:vMerge/>
          </w:tcPr>
          <w:p w14:paraId="237F3E27" w14:textId="77777777" w:rsidR="000C1766" w:rsidRDefault="000C1766" w:rsidP="00804CA2"/>
        </w:tc>
        <w:tc>
          <w:tcPr>
            <w:tcW w:w="816" w:type="dxa"/>
            <w:vMerge/>
          </w:tcPr>
          <w:p w14:paraId="63801E3B" w14:textId="77777777" w:rsidR="000C1766" w:rsidRDefault="000C1766" w:rsidP="00804CA2"/>
        </w:tc>
        <w:tc>
          <w:tcPr>
            <w:tcW w:w="6380" w:type="dxa"/>
            <w:gridSpan w:val="3"/>
            <w:vAlign w:val="bottom"/>
          </w:tcPr>
          <w:p w14:paraId="4514A2E3" w14:textId="77777777" w:rsidR="000C1766" w:rsidRDefault="00000000" w:rsidP="00804CA2">
            <w:pPr>
              <w:pStyle w:val="Heading2"/>
            </w:pPr>
            <w:sdt>
              <w:sdtPr>
                <w:id w:val="-1606021463"/>
                <w:placeholder>
                  <w:docPart w:val="6172773E981742A098AAEB7DBF4696B6"/>
                </w:placeholder>
                <w:temporary/>
                <w:showingPlcHdr/>
                <w15:appearance w15:val="hidden"/>
              </w:sdtPr>
              <w:sdtContent>
                <w:r w:rsidR="000C1766" w:rsidRPr="00111AF0">
                  <w:t>Plated dinners</w:t>
                </w:r>
              </w:sdtContent>
            </w:sdt>
          </w:p>
        </w:tc>
      </w:tr>
      <w:tr w:rsidR="000C1766" w14:paraId="5BF48404" w14:textId="77777777" w:rsidTr="0032284B">
        <w:trPr>
          <w:trHeight w:val="2016"/>
        </w:trPr>
        <w:tc>
          <w:tcPr>
            <w:tcW w:w="6385" w:type="dxa"/>
            <w:vMerge/>
          </w:tcPr>
          <w:p w14:paraId="468A1DE3" w14:textId="77777777" w:rsidR="000C1766" w:rsidRDefault="000C1766" w:rsidP="00804CA2"/>
        </w:tc>
        <w:tc>
          <w:tcPr>
            <w:tcW w:w="809" w:type="dxa"/>
            <w:vMerge/>
          </w:tcPr>
          <w:p w14:paraId="3BA96F66" w14:textId="77777777" w:rsidR="000C1766" w:rsidRDefault="000C1766" w:rsidP="00804CA2"/>
        </w:tc>
        <w:tc>
          <w:tcPr>
            <w:tcW w:w="816" w:type="dxa"/>
            <w:vMerge/>
          </w:tcPr>
          <w:p w14:paraId="6E235F0A" w14:textId="77777777" w:rsidR="000C1766" w:rsidRDefault="000C1766" w:rsidP="00804CA2"/>
        </w:tc>
        <w:tc>
          <w:tcPr>
            <w:tcW w:w="2070" w:type="dxa"/>
          </w:tcPr>
          <w:p w14:paraId="5E01EB4E" w14:textId="7B78587D" w:rsidR="000C1766" w:rsidRDefault="005E00E8" w:rsidP="003D4A23">
            <w:pPr>
              <w:pStyle w:val="PhotoPlaceholder"/>
              <w:ind w:left="0"/>
              <w:jc w:val="left"/>
            </w:pPr>
            <w:r>
              <w:drawing>
                <wp:inline distT="0" distB="0" distL="0" distR="0" wp14:anchorId="40D080BD" wp14:editId="69E8843F">
                  <wp:extent cx="1314450" cy="1265274"/>
                  <wp:effectExtent l="0" t="0" r="0" b="0"/>
                  <wp:docPr id="1784198728" name="Picture 6" descr="Bible Verses On Fasting and Prayer | Scriptures To Read While Fasting  (Audio Bible)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ble Verses On Fasting and Prayer | Scriptures To Read While Fasting  (Audio Bible) - YouTub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1608" cy="1272164"/>
                          </a:xfrm>
                          <a:prstGeom prst="rect">
                            <a:avLst/>
                          </a:prstGeom>
                          <a:noFill/>
                          <a:ln>
                            <a:noFill/>
                          </a:ln>
                        </pic:spPr>
                      </pic:pic>
                    </a:graphicData>
                  </a:graphic>
                </wp:inline>
              </w:drawing>
            </w:r>
          </w:p>
        </w:tc>
        <w:tc>
          <w:tcPr>
            <w:tcW w:w="180" w:type="dxa"/>
          </w:tcPr>
          <w:p w14:paraId="0AAD061A" w14:textId="77777777" w:rsidR="000C1766" w:rsidRDefault="000C1766" w:rsidP="00804CA2"/>
        </w:tc>
        <w:tc>
          <w:tcPr>
            <w:tcW w:w="4130" w:type="dxa"/>
          </w:tcPr>
          <w:p w14:paraId="1A0E77FA" w14:textId="3A03A263" w:rsidR="005E00E8" w:rsidRDefault="00F14BB8" w:rsidP="005E00E8">
            <w:r>
              <w:t xml:space="preserve">Exodus 34:27-28          </w:t>
            </w:r>
            <w:r w:rsidR="00C3715C">
              <w:t xml:space="preserve">   </w:t>
            </w:r>
            <w:r w:rsidR="005E00E8">
              <w:t xml:space="preserve">Leviticus 16:29                    </w:t>
            </w:r>
          </w:p>
          <w:p w14:paraId="1405C7A8" w14:textId="27E175AE" w:rsidR="00EF6241" w:rsidRDefault="00F14BB8" w:rsidP="005E00E8">
            <w:r>
              <w:t xml:space="preserve">Judges 20:25-26           </w:t>
            </w:r>
            <w:r w:rsidR="00C3715C">
              <w:t xml:space="preserve">   </w:t>
            </w:r>
            <w:r>
              <w:t>1 Samuel 7:6</w:t>
            </w:r>
            <w:r w:rsidR="00EF6241">
              <w:t>; 31:12-13</w:t>
            </w:r>
            <w:r w:rsidR="005E00E8">
              <w:t xml:space="preserve">    </w:t>
            </w:r>
          </w:p>
          <w:p w14:paraId="4EE1D928" w14:textId="0F6C5BB2" w:rsidR="00EF6241" w:rsidRDefault="00EF6241" w:rsidP="005E00E8">
            <w:r>
              <w:t xml:space="preserve">2 Samuel 12:15-16       </w:t>
            </w:r>
            <w:r w:rsidR="00C3715C">
              <w:t xml:space="preserve">   </w:t>
            </w:r>
            <w:r>
              <w:t xml:space="preserve">1 Kings 21:27-29      </w:t>
            </w:r>
          </w:p>
          <w:p w14:paraId="122B13E4" w14:textId="4B067A14" w:rsidR="00EF6241" w:rsidRDefault="00EF6241" w:rsidP="005E00E8">
            <w:r>
              <w:t xml:space="preserve">2 Chronicles 20:1-3     </w:t>
            </w:r>
            <w:r w:rsidR="00C3715C">
              <w:t xml:space="preserve">   </w:t>
            </w:r>
            <w:r>
              <w:t xml:space="preserve">Ezra 10:6 </w:t>
            </w:r>
          </w:p>
          <w:p w14:paraId="4621220E" w14:textId="528636DE" w:rsidR="00EF6241" w:rsidRDefault="00EF6241" w:rsidP="005E00E8">
            <w:r>
              <w:t xml:space="preserve">Nehemiah 1:3-4           </w:t>
            </w:r>
            <w:r w:rsidR="00C3715C">
              <w:t xml:space="preserve">  </w:t>
            </w:r>
            <w:r w:rsidR="00331925">
              <w:t xml:space="preserve"> </w:t>
            </w:r>
            <w:r>
              <w:t xml:space="preserve">Esther 4:3, 15-16 </w:t>
            </w:r>
          </w:p>
          <w:p w14:paraId="775D3806" w14:textId="77777777" w:rsidR="00C3715C" w:rsidRDefault="00EF6241" w:rsidP="00EF6241">
            <w:r>
              <w:t>Daniel 6:18-22a; 9:1-3; 10:1-3</w:t>
            </w:r>
            <w:r w:rsidR="00C3715C">
              <w:t xml:space="preserve">    </w:t>
            </w:r>
            <w:r w:rsidR="005E00E8">
              <w:t>Jonah 3:4-</w:t>
            </w:r>
            <w:r w:rsidR="00C3715C">
              <w:t>5</w:t>
            </w:r>
          </w:p>
          <w:p w14:paraId="66E0DFBF" w14:textId="6DA8E6CB" w:rsidR="005E00E8" w:rsidRDefault="005E00E8" w:rsidP="00EF6241">
            <w:r>
              <w:t xml:space="preserve">Matthew </w:t>
            </w:r>
            <w:r w:rsidR="00EF6241">
              <w:t>6:16-18</w:t>
            </w:r>
            <w:r w:rsidR="00C3715C">
              <w:t>; Mark 2:18-20; Luke 2:36-37; Acts 10:30-31; Acts 13:1-3; Acts 14:21-23</w:t>
            </w:r>
            <w:r w:rsidR="00F14BB8">
              <w:t xml:space="preserve">                   </w:t>
            </w:r>
          </w:p>
        </w:tc>
      </w:tr>
      <w:tr w:rsidR="000C1766" w14:paraId="1CE4BCF9" w14:textId="77777777" w:rsidTr="0032284B">
        <w:trPr>
          <w:trHeight w:val="432"/>
        </w:trPr>
        <w:tc>
          <w:tcPr>
            <w:tcW w:w="6385" w:type="dxa"/>
            <w:vAlign w:val="bottom"/>
          </w:tcPr>
          <w:p w14:paraId="4E79814B" w14:textId="77777777" w:rsidR="000C1766" w:rsidRPr="00A56E30" w:rsidRDefault="00000000" w:rsidP="00A56E30">
            <w:pPr>
              <w:pStyle w:val="PageNumbers"/>
            </w:pPr>
            <w:sdt>
              <w:sdtPr>
                <w:id w:val="-371693560"/>
                <w:placeholder>
                  <w:docPart w:val="A1073D64371E4CCAB81F9D3BBECC4A14"/>
                </w:placeholder>
                <w:temporary/>
                <w:showingPlcHdr/>
                <w15:appearance w15:val="hidden"/>
              </w:sdtPr>
              <w:sdtContent>
                <w:r w:rsidR="000C1766">
                  <w:t>4</w:t>
                </w:r>
              </w:sdtContent>
            </w:sdt>
          </w:p>
        </w:tc>
        <w:tc>
          <w:tcPr>
            <w:tcW w:w="809" w:type="dxa"/>
          </w:tcPr>
          <w:p w14:paraId="2661ED0B" w14:textId="77777777" w:rsidR="000C1766" w:rsidRDefault="000C1766" w:rsidP="00804CA2"/>
        </w:tc>
        <w:tc>
          <w:tcPr>
            <w:tcW w:w="816" w:type="dxa"/>
          </w:tcPr>
          <w:p w14:paraId="15CF8DD3" w14:textId="77777777" w:rsidR="000C1766" w:rsidRDefault="000C1766" w:rsidP="00804CA2"/>
        </w:tc>
        <w:tc>
          <w:tcPr>
            <w:tcW w:w="6380" w:type="dxa"/>
            <w:gridSpan w:val="3"/>
            <w:vAlign w:val="bottom"/>
          </w:tcPr>
          <w:p w14:paraId="56808E6D" w14:textId="77777777" w:rsidR="000C1766" w:rsidRDefault="00000000" w:rsidP="000C1766">
            <w:pPr>
              <w:pStyle w:val="PageNumbers"/>
              <w:jc w:val="right"/>
            </w:pPr>
            <w:sdt>
              <w:sdtPr>
                <w:id w:val="855004007"/>
                <w:placeholder>
                  <w:docPart w:val="5899B9DF09834B3F8860A2F7EBC534CE"/>
                </w:placeholder>
                <w:temporary/>
                <w:showingPlcHdr/>
                <w15:appearance w15:val="hidden"/>
              </w:sdtPr>
              <w:sdtContent>
                <w:r w:rsidR="000C1766">
                  <w:t>1</w:t>
                </w:r>
              </w:sdtContent>
            </w:sdt>
          </w:p>
        </w:tc>
      </w:tr>
    </w:tbl>
    <w:p w14:paraId="0E3259FA" w14:textId="77777777" w:rsidR="000C1766" w:rsidRDefault="000C1766" w:rsidP="00840A35">
      <w:r>
        <w:br w:type="page"/>
      </w:r>
    </w:p>
    <w:p w14:paraId="3CB2842B" w14:textId="77777777" w:rsidR="00550B09" w:rsidRPr="000C1766" w:rsidRDefault="00840A35" w:rsidP="00A56E30">
      <w:pPr>
        <w:spacing w:after="240"/>
      </w:pPr>
      <w:r w:rsidRPr="00840A35">
        <w:rPr>
          <w:noProof/>
        </w:rPr>
        <w:lastRenderedPageBreak/>
        <mc:AlternateContent>
          <mc:Choice Requires="wpg">
            <w:drawing>
              <wp:anchor distT="0" distB="0" distL="114300" distR="114300" simplePos="0" relativeHeight="251668480" behindDoc="1" locked="1" layoutInCell="1" allowOverlap="1" wp14:anchorId="57D53104" wp14:editId="04B988AD">
                <wp:simplePos x="0" y="0"/>
                <wp:positionH relativeFrom="column">
                  <wp:posOffset>-444500</wp:posOffset>
                </wp:positionH>
                <wp:positionV relativeFrom="paragraph">
                  <wp:posOffset>-298450</wp:posOffset>
                </wp:positionV>
                <wp:extent cx="9829800" cy="7569200"/>
                <wp:effectExtent l="0" t="0" r="0" b="0"/>
                <wp:wrapNone/>
                <wp:docPr id="38" name="Group 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829800" cy="7569200"/>
                          <a:chOff x="-14288" y="107157"/>
                          <a:chExt cx="7372350" cy="5676900"/>
                        </a:xfrm>
                      </wpg:grpSpPr>
                      <wps:wsp>
                        <wps:cNvPr id="39" name="Freeform 39"/>
                        <wps:cNvSpPr/>
                        <wps:spPr>
                          <a:xfrm>
                            <a:off x="-14288" y="107157"/>
                            <a:ext cx="7372350" cy="5676900"/>
                          </a:xfrm>
                          <a:custGeom>
                            <a:avLst/>
                            <a:gdLst>
                              <a:gd name="connsiteX0" fmla="*/ 0 w 7543800"/>
                              <a:gd name="connsiteY0" fmla="*/ 0 h 5829300"/>
                              <a:gd name="connsiteX1" fmla="*/ 7543800 w 7543800"/>
                              <a:gd name="connsiteY1" fmla="*/ 0 h 5829300"/>
                              <a:gd name="connsiteX2" fmla="*/ 7543800 w 7543800"/>
                              <a:gd name="connsiteY2" fmla="*/ 5829300 h 5829300"/>
                              <a:gd name="connsiteX3" fmla="*/ 0 w 7543800"/>
                              <a:gd name="connsiteY3" fmla="*/ 5829300 h 5829300"/>
                            </a:gdLst>
                            <a:ahLst/>
                            <a:cxnLst>
                              <a:cxn ang="0">
                                <a:pos x="connsiteX0" y="connsiteY0"/>
                              </a:cxn>
                              <a:cxn ang="0">
                                <a:pos x="connsiteX1" y="connsiteY1"/>
                              </a:cxn>
                              <a:cxn ang="0">
                                <a:pos x="connsiteX2" y="connsiteY2"/>
                              </a:cxn>
                              <a:cxn ang="0">
                                <a:pos x="connsiteX3" y="connsiteY3"/>
                              </a:cxn>
                            </a:cxnLst>
                            <a:rect l="l" t="t" r="r" b="b"/>
                            <a:pathLst>
                              <a:path w="7543800" h="5829300">
                                <a:moveTo>
                                  <a:pt x="0" y="0"/>
                                </a:moveTo>
                                <a:lnTo>
                                  <a:pt x="7543800" y="0"/>
                                </a:lnTo>
                                <a:lnTo>
                                  <a:pt x="7543800" y="5829300"/>
                                </a:lnTo>
                                <a:lnTo>
                                  <a:pt x="0" y="5829300"/>
                                </a:lnTo>
                                <a:close/>
                              </a:path>
                            </a:pathLst>
                          </a:custGeom>
                          <a:solidFill>
                            <a:srgbClr val="FDFBF2"/>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0" name="Freeform 40"/>
                        <wps:cNvSpPr/>
                        <wps:spPr>
                          <a:xfrm>
                            <a:off x="5229448" y="432242"/>
                            <a:ext cx="775587" cy="452443"/>
                          </a:xfrm>
                          <a:custGeom>
                            <a:avLst/>
                            <a:gdLst>
                              <a:gd name="connsiteX0" fmla="*/ 121316 w 775587"/>
                              <a:gd name="connsiteY0" fmla="*/ 247841 h 452443"/>
                              <a:gd name="connsiteX1" fmla="*/ 143890 w 775587"/>
                              <a:gd name="connsiteY1" fmla="*/ 208788 h 452443"/>
                              <a:gd name="connsiteX2" fmla="*/ 173989 w 775587"/>
                              <a:gd name="connsiteY2" fmla="*/ 182785 h 452443"/>
                              <a:gd name="connsiteX3" fmla="*/ 264191 w 775587"/>
                              <a:gd name="connsiteY3" fmla="*/ 135065 h 452443"/>
                              <a:gd name="connsiteX4" fmla="*/ 309339 w 775587"/>
                              <a:gd name="connsiteY4" fmla="*/ 135065 h 452443"/>
                              <a:gd name="connsiteX5" fmla="*/ 564990 w 775587"/>
                              <a:gd name="connsiteY5" fmla="*/ 187166 h 452443"/>
                              <a:gd name="connsiteX6" fmla="*/ 602519 w 775587"/>
                              <a:gd name="connsiteY6" fmla="*/ 191548 h 452443"/>
                              <a:gd name="connsiteX7" fmla="*/ 557370 w 775587"/>
                              <a:gd name="connsiteY7" fmla="*/ 221933 h 452443"/>
                              <a:gd name="connsiteX8" fmla="*/ 369442 w 775587"/>
                              <a:gd name="connsiteY8" fmla="*/ 295751 h 452443"/>
                              <a:gd name="connsiteX9" fmla="*/ 256666 w 775587"/>
                              <a:gd name="connsiteY9" fmla="*/ 334804 h 452443"/>
                              <a:gd name="connsiteX10" fmla="*/ 166464 w 775587"/>
                              <a:gd name="connsiteY10" fmla="*/ 343472 h 452443"/>
                              <a:gd name="connsiteX11" fmla="*/ 106361 w 775587"/>
                              <a:gd name="connsiteY11" fmla="*/ 321755 h 452443"/>
                              <a:gd name="connsiteX12" fmla="*/ 121411 w 775587"/>
                              <a:gd name="connsiteY12" fmla="*/ 313087 h 452443"/>
                              <a:gd name="connsiteX13" fmla="*/ 91312 w 775587"/>
                              <a:gd name="connsiteY13" fmla="*/ 308705 h 452443"/>
                              <a:gd name="connsiteX14" fmla="*/ 113886 w 775587"/>
                              <a:gd name="connsiteY14" fmla="*/ 291370 h 452443"/>
                              <a:gd name="connsiteX15" fmla="*/ 113886 w 775587"/>
                              <a:gd name="connsiteY15" fmla="*/ 278321 h 452443"/>
                              <a:gd name="connsiteX16" fmla="*/ 77120 w 775587"/>
                              <a:gd name="connsiteY16" fmla="*/ 278511 h 452443"/>
                              <a:gd name="connsiteX17" fmla="*/ 68737 w 775587"/>
                              <a:gd name="connsiteY17" fmla="*/ 243554 h 452443"/>
                              <a:gd name="connsiteX18" fmla="*/ 121411 w 775587"/>
                              <a:gd name="connsiteY18" fmla="*/ 247936 h 452443"/>
                              <a:gd name="connsiteX19" fmla="*/ 121411 w 775587"/>
                              <a:gd name="connsiteY19" fmla="*/ 247936 h 452443"/>
                              <a:gd name="connsiteX20" fmla="*/ 121316 w 775587"/>
                              <a:gd name="connsiteY20" fmla="*/ 204406 h 452443"/>
                              <a:gd name="connsiteX21" fmla="*/ 68642 w 775587"/>
                              <a:gd name="connsiteY21" fmla="*/ 221742 h 452443"/>
                              <a:gd name="connsiteX22" fmla="*/ 121316 w 775587"/>
                              <a:gd name="connsiteY22" fmla="*/ 204406 h 452443"/>
                              <a:gd name="connsiteX23" fmla="*/ 76167 w 775587"/>
                              <a:gd name="connsiteY23" fmla="*/ 338995 h 452443"/>
                              <a:gd name="connsiteX24" fmla="*/ 106266 w 775587"/>
                              <a:gd name="connsiteY24" fmla="*/ 334709 h 452443"/>
                              <a:gd name="connsiteX25" fmla="*/ 76167 w 775587"/>
                              <a:gd name="connsiteY25" fmla="*/ 338995 h 452443"/>
                              <a:gd name="connsiteX26" fmla="*/ 655096 w 775587"/>
                              <a:gd name="connsiteY26" fmla="*/ 317278 h 452443"/>
                              <a:gd name="connsiteX27" fmla="*/ 670146 w 775587"/>
                              <a:gd name="connsiteY27" fmla="*/ 334613 h 452443"/>
                              <a:gd name="connsiteX28" fmla="*/ 624998 w 775587"/>
                              <a:gd name="connsiteY28" fmla="*/ 325945 h 452443"/>
                              <a:gd name="connsiteX29" fmla="*/ 655096 w 775587"/>
                              <a:gd name="connsiteY29" fmla="*/ 317278 h 452443"/>
                              <a:gd name="connsiteX30" fmla="*/ 707770 w 775587"/>
                              <a:gd name="connsiteY30" fmla="*/ 156686 h 452443"/>
                              <a:gd name="connsiteX31" fmla="*/ 685196 w 775587"/>
                              <a:gd name="connsiteY31" fmla="*/ 169736 h 452443"/>
                              <a:gd name="connsiteX32" fmla="*/ 707770 w 775587"/>
                              <a:gd name="connsiteY32" fmla="*/ 156686 h 452443"/>
                              <a:gd name="connsiteX33" fmla="*/ 572420 w 775587"/>
                              <a:gd name="connsiteY33" fmla="*/ 417100 h 452443"/>
                              <a:gd name="connsiteX34" fmla="*/ 572420 w 775587"/>
                              <a:gd name="connsiteY34" fmla="*/ 417100 h 452443"/>
                              <a:gd name="connsiteX35" fmla="*/ 1015 w 775587"/>
                              <a:gd name="connsiteY35" fmla="*/ 278225 h 452443"/>
                              <a:gd name="connsiteX36" fmla="*/ 23589 w 775587"/>
                              <a:gd name="connsiteY36" fmla="*/ 295561 h 452443"/>
                              <a:gd name="connsiteX37" fmla="*/ 1015 w 775587"/>
                              <a:gd name="connsiteY37" fmla="*/ 295561 h 452443"/>
                              <a:gd name="connsiteX38" fmla="*/ 16065 w 775587"/>
                              <a:gd name="connsiteY38" fmla="*/ 317278 h 452443"/>
                              <a:gd name="connsiteX39" fmla="*/ 61213 w 775587"/>
                              <a:gd name="connsiteY39" fmla="*/ 347663 h 452443"/>
                              <a:gd name="connsiteX40" fmla="*/ 301815 w 775587"/>
                              <a:gd name="connsiteY40" fmla="*/ 351949 h 452443"/>
                              <a:gd name="connsiteX41" fmla="*/ 339343 w 775587"/>
                              <a:gd name="connsiteY41" fmla="*/ 351949 h 452443"/>
                              <a:gd name="connsiteX42" fmla="*/ 324389 w 775587"/>
                              <a:gd name="connsiteY42" fmla="*/ 343281 h 452443"/>
                              <a:gd name="connsiteX43" fmla="*/ 361917 w 775587"/>
                              <a:gd name="connsiteY43" fmla="*/ 338899 h 452443"/>
                              <a:gd name="connsiteX44" fmla="*/ 467168 w 775587"/>
                              <a:gd name="connsiteY44" fmla="*/ 286798 h 452443"/>
                              <a:gd name="connsiteX45" fmla="*/ 587469 w 775587"/>
                              <a:gd name="connsiteY45" fmla="*/ 260795 h 452443"/>
                              <a:gd name="connsiteX46" fmla="*/ 617568 w 775587"/>
                              <a:gd name="connsiteY46" fmla="*/ 273844 h 452443"/>
                              <a:gd name="connsiteX47" fmla="*/ 579944 w 775587"/>
                              <a:gd name="connsiteY47" fmla="*/ 312896 h 452443"/>
                              <a:gd name="connsiteX48" fmla="*/ 617568 w 775587"/>
                              <a:gd name="connsiteY48" fmla="*/ 312896 h 452443"/>
                              <a:gd name="connsiteX49" fmla="*/ 625093 w 775587"/>
                              <a:gd name="connsiteY49" fmla="*/ 334613 h 452443"/>
                              <a:gd name="connsiteX50" fmla="*/ 587469 w 775587"/>
                              <a:gd name="connsiteY50" fmla="*/ 338899 h 452443"/>
                              <a:gd name="connsiteX51" fmla="*/ 594994 w 775587"/>
                              <a:gd name="connsiteY51" fmla="*/ 377952 h 452443"/>
                              <a:gd name="connsiteX52" fmla="*/ 564990 w 775587"/>
                              <a:gd name="connsiteY52" fmla="*/ 364903 h 452443"/>
                              <a:gd name="connsiteX53" fmla="*/ 512317 w 775587"/>
                              <a:gd name="connsiteY53" fmla="*/ 421386 h 452443"/>
                              <a:gd name="connsiteX54" fmla="*/ 459644 w 775587"/>
                              <a:gd name="connsiteY54" fmla="*/ 451771 h 452443"/>
                              <a:gd name="connsiteX55" fmla="*/ 527271 w 775587"/>
                              <a:gd name="connsiteY55" fmla="*/ 447389 h 452443"/>
                              <a:gd name="connsiteX56" fmla="*/ 549845 w 775587"/>
                              <a:gd name="connsiteY56" fmla="*/ 421386 h 452443"/>
                              <a:gd name="connsiteX57" fmla="*/ 572420 w 775587"/>
                              <a:gd name="connsiteY57" fmla="*/ 425672 h 452443"/>
                              <a:gd name="connsiteX58" fmla="*/ 594994 w 775587"/>
                              <a:gd name="connsiteY58" fmla="*/ 403955 h 452443"/>
                              <a:gd name="connsiteX59" fmla="*/ 579944 w 775587"/>
                              <a:gd name="connsiteY59" fmla="*/ 395288 h 452443"/>
                              <a:gd name="connsiteX60" fmla="*/ 632618 w 775587"/>
                              <a:gd name="connsiteY60" fmla="*/ 386620 h 452443"/>
                              <a:gd name="connsiteX61" fmla="*/ 632618 w 775587"/>
                              <a:gd name="connsiteY61" fmla="*/ 351854 h 452443"/>
                              <a:gd name="connsiteX62" fmla="*/ 662716 w 775587"/>
                              <a:gd name="connsiteY62" fmla="*/ 351854 h 452443"/>
                              <a:gd name="connsiteX63" fmla="*/ 685291 w 775587"/>
                              <a:gd name="connsiteY63" fmla="*/ 308420 h 452443"/>
                              <a:gd name="connsiteX64" fmla="*/ 662716 w 775587"/>
                              <a:gd name="connsiteY64" fmla="*/ 304038 h 452443"/>
                              <a:gd name="connsiteX65" fmla="*/ 662716 w 775587"/>
                              <a:gd name="connsiteY65" fmla="*/ 269272 h 452443"/>
                              <a:gd name="connsiteX66" fmla="*/ 655192 w 775587"/>
                              <a:gd name="connsiteY66" fmla="*/ 225838 h 452443"/>
                              <a:gd name="connsiteX67" fmla="*/ 685291 w 775587"/>
                              <a:gd name="connsiteY67" fmla="*/ 221456 h 452443"/>
                              <a:gd name="connsiteX68" fmla="*/ 707865 w 775587"/>
                              <a:gd name="connsiteY68" fmla="*/ 199739 h 452443"/>
                              <a:gd name="connsiteX69" fmla="*/ 685291 w 775587"/>
                              <a:gd name="connsiteY69" fmla="*/ 195358 h 452443"/>
                              <a:gd name="connsiteX70" fmla="*/ 730440 w 775587"/>
                              <a:gd name="connsiteY70" fmla="*/ 173641 h 452443"/>
                              <a:gd name="connsiteX71" fmla="*/ 715390 w 775587"/>
                              <a:gd name="connsiteY71" fmla="*/ 164973 h 452443"/>
                              <a:gd name="connsiteX72" fmla="*/ 730440 w 775587"/>
                              <a:gd name="connsiteY72" fmla="*/ 160592 h 452443"/>
                              <a:gd name="connsiteX73" fmla="*/ 730440 w 775587"/>
                              <a:gd name="connsiteY73" fmla="*/ 169259 h 452443"/>
                              <a:gd name="connsiteX74" fmla="*/ 775588 w 775587"/>
                              <a:gd name="connsiteY74" fmla="*/ 99822 h 452443"/>
                              <a:gd name="connsiteX75" fmla="*/ 753014 w 775587"/>
                              <a:gd name="connsiteY75" fmla="*/ 78105 h 452443"/>
                              <a:gd name="connsiteX76" fmla="*/ 775588 w 775587"/>
                              <a:gd name="connsiteY76" fmla="*/ 73724 h 452443"/>
                              <a:gd name="connsiteX77" fmla="*/ 745489 w 775587"/>
                              <a:gd name="connsiteY77" fmla="*/ 17335 h 452443"/>
                              <a:gd name="connsiteX78" fmla="*/ 655287 w 775587"/>
                              <a:gd name="connsiteY78" fmla="*/ 0 h 452443"/>
                              <a:gd name="connsiteX79" fmla="*/ 617759 w 775587"/>
                              <a:gd name="connsiteY79" fmla="*/ 182309 h 452443"/>
                              <a:gd name="connsiteX80" fmla="*/ 452309 w 775587"/>
                              <a:gd name="connsiteY80" fmla="*/ 121539 h 452443"/>
                              <a:gd name="connsiteX81" fmla="*/ 452309 w 775587"/>
                              <a:gd name="connsiteY81" fmla="*/ 112871 h 452443"/>
                              <a:gd name="connsiteX82" fmla="*/ 166655 w 775587"/>
                              <a:gd name="connsiteY82" fmla="*/ 125921 h 452443"/>
                              <a:gd name="connsiteX83" fmla="*/ 121601 w 775587"/>
                              <a:gd name="connsiteY83" fmla="*/ 156305 h 452443"/>
                              <a:gd name="connsiteX84" fmla="*/ 181704 w 775587"/>
                              <a:gd name="connsiteY84" fmla="*/ 152019 h 452443"/>
                              <a:gd name="connsiteX85" fmla="*/ 106457 w 775587"/>
                              <a:gd name="connsiteY85" fmla="*/ 165068 h 452443"/>
                              <a:gd name="connsiteX86" fmla="*/ 136555 w 775587"/>
                              <a:gd name="connsiteY86" fmla="*/ 169354 h 452443"/>
                              <a:gd name="connsiteX87" fmla="*/ 61308 w 775587"/>
                              <a:gd name="connsiteY87" fmla="*/ 182404 h 452443"/>
                              <a:gd name="connsiteX88" fmla="*/ 91407 w 775587"/>
                              <a:gd name="connsiteY88" fmla="*/ 195453 h 452443"/>
                              <a:gd name="connsiteX89" fmla="*/ 53878 w 775587"/>
                              <a:gd name="connsiteY89" fmla="*/ 230124 h 452443"/>
                              <a:gd name="connsiteX90" fmla="*/ 16255 w 775587"/>
                              <a:gd name="connsiteY90" fmla="*/ 234505 h 452443"/>
                              <a:gd name="connsiteX91" fmla="*/ 31304 w 775587"/>
                              <a:gd name="connsiteY91" fmla="*/ 256223 h 452443"/>
                              <a:gd name="connsiteX92" fmla="*/ 1206 w 775587"/>
                              <a:gd name="connsiteY92" fmla="*/ 264890 h 452443"/>
                              <a:gd name="connsiteX93" fmla="*/ 1206 w 775587"/>
                              <a:gd name="connsiteY93" fmla="*/ 277940 h 452443"/>
                              <a:gd name="connsiteX94" fmla="*/ 1206 w 775587"/>
                              <a:gd name="connsiteY94" fmla="*/ 277940 h 4524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Lst>
                            <a:rect l="l" t="t" r="r" b="b"/>
                            <a:pathLst>
                              <a:path w="775587" h="452443">
                                <a:moveTo>
                                  <a:pt x="121316" y="247841"/>
                                </a:moveTo>
                                <a:cubicBezTo>
                                  <a:pt x="147700" y="242983"/>
                                  <a:pt x="132460" y="221933"/>
                                  <a:pt x="143890" y="208788"/>
                                </a:cubicBezTo>
                                <a:cubicBezTo>
                                  <a:pt x="144081" y="208502"/>
                                  <a:pt x="202850" y="186690"/>
                                  <a:pt x="173989" y="182785"/>
                                </a:cubicBezTo>
                                <a:cubicBezTo>
                                  <a:pt x="211422" y="174689"/>
                                  <a:pt x="225233" y="145637"/>
                                  <a:pt x="264191" y="135065"/>
                                </a:cubicBezTo>
                                <a:cubicBezTo>
                                  <a:pt x="269049" y="133731"/>
                                  <a:pt x="299338" y="136112"/>
                                  <a:pt x="309339" y="135065"/>
                                </a:cubicBezTo>
                                <a:cubicBezTo>
                                  <a:pt x="400303" y="125158"/>
                                  <a:pt x="509555" y="126111"/>
                                  <a:pt x="564990" y="187166"/>
                                </a:cubicBezTo>
                                <a:cubicBezTo>
                                  <a:pt x="570229" y="192977"/>
                                  <a:pt x="584993" y="185071"/>
                                  <a:pt x="602519" y="191548"/>
                                </a:cubicBezTo>
                                <a:cubicBezTo>
                                  <a:pt x="589088" y="197834"/>
                                  <a:pt x="573849" y="212217"/>
                                  <a:pt x="557370" y="221933"/>
                                </a:cubicBezTo>
                                <a:cubicBezTo>
                                  <a:pt x="512031" y="248603"/>
                                  <a:pt x="419639" y="263271"/>
                                  <a:pt x="369442" y="295751"/>
                                </a:cubicBezTo>
                                <a:cubicBezTo>
                                  <a:pt x="320769" y="302419"/>
                                  <a:pt x="272001" y="308991"/>
                                  <a:pt x="256666" y="334804"/>
                                </a:cubicBezTo>
                                <a:cubicBezTo>
                                  <a:pt x="227138" y="327089"/>
                                  <a:pt x="197230" y="346996"/>
                                  <a:pt x="166464" y="343472"/>
                                </a:cubicBezTo>
                                <a:cubicBezTo>
                                  <a:pt x="134746" y="339852"/>
                                  <a:pt x="141413" y="323183"/>
                                  <a:pt x="106361" y="321755"/>
                                </a:cubicBezTo>
                                <a:cubicBezTo>
                                  <a:pt x="109695" y="317849"/>
                                  <a:pt x="112934" y="314039"/>
                                  <a:pt x="121411" y="313087"/>
                                </a:cubicBezTo>
                                <a:cubicBezTo>
                                  <a:pt x="119315" y="309086"/>
                                  <a:pt x="88074" y="301562"/>
                                  <a:pt x="91312" y="308705"/>
                                </a:cubicBezTo>
                                <a:cubicBezTo>
                                  <a:pt x="74453" y="305467"/>
                                  <a:pt x="101884" y="292132"/>
                                  <a:pt x="113886" y="291370"/>
                                </a:cubicBezTo>
                                <a:cubicBezTo>
                                  <a:pt x="108743" y="288036"/>
                                  <a:pt x="82168" y="277559"/>
                                  <a:pt x="113886" y="278321"/>
                                </a:cubicBezTo>
                                <a:cubicBezTo>
                                  <a:pt x="107600" y="265748"/>
                                  <a:pt x="95313" y="283369"/>
                                  <a:pt x="77120" y="278511"/>
                                </a:cubicBezTo>
                                <a:cubicBezTo>
                                  <a:pt x="87025" y="279178"/>
                                  <a:pt x="156748" y="237935"/>
                                  <a:pt x="68737" y="243554"/>
                                </a:cubicBezTo>
                                <a:cubicBezTo>
                                  <a:pt x="49402" y="236125"/>
                                  <a:pt x="124173" y="237268"/>
                                  <a:pt x="121411" y="247936"/>
                                </a:cubicBezTo>
                                <a:lnTo>
                                  <a:pt x="121411" y="247936"/>
                                </a:lnTo>
                                <a:close/>
                                <a:moveTo>
                                  <a:pt x="121316" y="204406"/>
                                </a:moveTo>
                                <a:cubicBezTo>
                                  <a:pt x="117315" y="218027"/>
                                  <a:pt x="93217" y="220028"/>
                                  <a:pt x="68642" y="221742"/>
                                </a:cubicBezTo>
                                <a:cubicBezTo>
                                  <a:pt x="75405" y="209741"/>
                                  <a:pt x="97312" y="206502"/>
                                  <a:pt x="121316" y="204406"/>
                                </a:cubicBezTo>
                                <a:close/>
                                <a:moveTo>
                                  <a:pt x="76167" y="338995"/>
                                </a:moveTo>
                                <a:cubicBezTo>
                                  <a:pt x="78262" y="328898"/>
                                  <a:pt x="96265" y="328993"/>
                                  <a:pt x="106266" y="334709"/>
                                </a:cubicBezTo>
                                <a:cubicBezTo>
                                  <a:pt x="103980" y="340614"/>
                                  <a:pt x="87502" y="338328"/>
                                  <a:pt x="76167" y="338995"/>
                                </a:cubicBezTo>
                                <a:close/>
                                <a:moveTo>
                                  <a:pt x="655096" y="317278"/>
                                </a:moveTo>
                                <a:cubicBezTo>
                                  <a:pt x="634618" y="334994"/>
                                  <a:pt x="674528" y="319754"/>
                                  <a:pt x="670146" y="334613"/>
                                </a:cubicBezTo>
                                <a:cubicBezTo>
                                  <a:pt x="646429" y="336709"/>
                                  <a:pt x="653097" y="321278"/>
                                  <a:pt x="624998" y="325945"/>
                                </a:cubicBezTo>
                                <a:cubicBezTo>
                                  <a:pt x="617473" y="312896"/>
                                  <a:pt x="641762" y="318230"/>
                                  <a:pt x="655096" y="317278"/>
                                </a:cubicBezTo>
                                <a:close/>
                                <a:moveTo>
                                  <a:pt x="707770" y="156686"/>
                                </a:moveTo>
                                <a:cubicBezTo>
                                  <a:pt x="728058" y="160592"/>
                                  <a:pt x="704246" y="174308"/>
                                  <a:pt x="685196" y="169736"/>
                                </a:cubicBezTo>
                                <a:cubicBezTo>
                                  <a:pt x="682909" y="159734"/>
                                  <a:pt x="706913" y="164878"/>
                                  <a:pt x="707770" y="156686"/>
                                </a:cubicBezTo>
                                <a:close/>
                                <a:moveTo>
                                  <a:pt x="572420" y="417100"/>
                                </a:moveTo>
                                <a:cubicBezTo>
                                  <a:pt x="537177" y="421195"/>
                                  <a:pt x="559084" y="396907"/>
                                  <a:pt x="572420" y="417100"/>
                                </a:cubicBezTo>
                                <a:close/>
                                <a:moveTo>
                                  <a:pt x="1015" y="278225"/>
                                </a:moveTo>
                                <a:cubicBezTo>
                                  <a:pt x="-1176" y="289655"/>
                                  <a:pt x="30161" y="281654"/>
                                  <a:pt x="23589" y="295561"/>
                                </a:cubicBezTo>
                                <a:cubicBezTo>
                                  <a:pt x="14731" y="294894"/>
                                  <a:pt x="6540" y="287846"/>
                                  <a:pt x="1015" y="295561"/>
                                </a:cubicBezTo>
                                <a:cubicBezTo>
                                  <a:pt x="17493" y="296228"/>
                                  <a:pt x="17207" y="306515"/>
                                  <a:pt x="16065" y="317278"/>
                                </a:cubicBezTo>
                                <a:cubicBezTo>
                                  <a:pt x="35400" y="319278"/>
                                  <a:pt x="60546" y="324326"/>
                                  <a:pt x="61213" y="347663"/>
                                </a:cubicBezTo>
                                <a:cubicBezTo>
                                  <a:pt x="139508" y="356997"/>
                                  <a:pt x="233901" y="383191"/>
                                  <a:pt x="301815" y="351949"/>
                                </a:cubicBezTo>
                                <a:cubicBezTo>
                                  <a:pt x="320483" y="346329"/>
                                  <a:pt x="332961" y="364712"/>
                                  <a:pt x="339343" y="351949"/>
                                </a:cubicBezTo>
                                <a:cubicBezTo>
                                  <a:pt x="330199" y="351472"/>
                                  <a:pt x="321626" y="350615"/>
                                  <a:pt x="324389" y="343281"/>
                                </a:cubicBezTo>
                                <a:cubicBezTo>
                                  <a:pt x="335342" y="340900"/>
                                  <a:pt x="363250" y="348329"/>
                                  <a:pt x="361917" y="338899"/>
                                </a:cubicBezTo>
                                <a:cubicBezTo>
                                  <a:pt x="357440" y="326231"/>
                                  <a:pt x="508030" y="296609"/>
                                  <a:pt x="467168" y="286798"/>
                                </a:cubicBezTo>
                                <a:cubicBezTo>
                                  <a:pt x="518889" y="284798"/>
                                  <a:pt x="556608" y="274796"/>
                                  <a:pt x="587469" y="260795"/>
                                </a:cubicBezTo>
                                <a:cubicBezTo>
                                  <a:pt x="575468" y="277844"/>
                                  <a:pt x="619949" y="262319"/>
                                  <a:pt x="617568" y="273844"/>
                                </a:cubicBezTo>
                                <a:cubicBezTo>
                                  <a:pt x="565562" y="274796"/>
                                  <a:pt x="597566" y="294227"/>
                                  <a:pt x="579944" y="312896"/>
                                </a:cubicBezTo>
                                <a:cubicBezTo>
                                  <a:pt x="593279" y="315468"/>
                                  <a:pt x="611186" y="300133"/>
                                  <a:pt x="617568" y="312896"/>
                                </a:cubicBezTo>
                                <a:cubicBezTo>
                                  <a:pt x="609281" y="329470"/>
                                  <a:pt x="597661" y="326517"/>
                                  <a:pt x="625093" y="334613"/>
                                </a:cubicBezTo>
                                <a:cubicBezTo>
                                  <a:pt x="603852" y="333851"/>
                                  <a:pt x="607567" y="350901"/>
                                  <a:pt x="587469" y="338899"/>
                                </a:cubicBezTo>
                                <a:cubicBezTo>
                                  <a:pt x="580230" y="350044"/>
                                  <a:pt x="571372" y="373380"/>
                                  <a:pt x="594994" y="377952"/>
                                </a:cubicBezTo>
                                <a:cubicBezTo>
                                  <a:pt x="570800" y="381762"/>
                                  <a:pt x="579373" y="366713"/>
                                  <a:pt x="564990" y="364903"/>
                                </a:cubicBezTo>
                                <a:cubicBezTo>
                                  <a:pt x="593375" y="399288"/>
                                  <a:pt x="503554" y="385763"/>
                                  <a:pt x="512317" y="421386"/>
                                </a:cubicBezTo>
                                <a:cubicBezTo>
                                  <a:pt x="472026" y="426434"/>
                                  <a:pt x="474503" y="430625"/>
                                  <a:pt x="459644" y="451771"/>
                                </a:cubicBezTo>
                                <a:cubicBezTo>
                                  <a:pt x="480027" y="449104"/>
                                  <a:pt x="519270" y="457295"/>
                                  <a:pt x="527271" y="447389"/>
                                </a:cubicBezTo>
                                <a:cubicBezTo>
                                  <a:pt x="510316" y="438531"/>
                                  <a:pt x="560037" y="429006"/>
                                  <a:pt x="549845" y="421386"/>
                                </a:cubicBezTo>
                                <a:cubicBezTo>
                                  <a:pt x="560228" y="421195"/>
                                  <a:pt x="566419" y="423386"/>
                                  <a:pt x="572420" y="425672"/>
                                </a:cubicBezTo>
                                <a:cubicBezTo>
                                  <a:pt x="579183" y="417957"/>
                                  <a:pt x="590613" y="413004"/>
                                  <a:pt x="594994" y="403955"/>
                                </a:cubicBezTo>
                                <a:cubicBezTo>
                                  <a:pt x="585850" y="403479"/>
                                  <a:pt x="577182" y="402622"/>
                                  <a:pt x="579944" y="395288"/>
                                </a:cubicBezTo>
                                <a:cubicBezTo>
                                  <a:pt x="604233" y="410337"/>
                                  <a:pt x="605852" y="370141"/>
                                  <a:pt x="632618" y="386620"/>
                                </a:cubicBezTo>
                                <a:cubicBezTo>
                                  <a:pt x="618139" y="368332"/>
                                  <a:pt x="664812" y="370427"/>
                                  <a:pt x="632618" y="351854"/>
                                </a:cubicBezTo>
                                <a:cubicBezTo>
                                  <a:pt x="647572" y="344615"/>
                                  <a:pt x="642143" y="352235"/>
                                  <a:pt x="662716" y="351854"/>
                                </a:cubicBezTo>
                                <a:cubicBezTo>
                                  <a:pt x="672241" y="331089"/>
                                  <a:pt x="685863" y="326803"/>
                                  <a:pt x="685291" y="308420"/>
                                </a:cubicBezTo>
                                <a:cubicBezTo>
                                  <a:pt x="676432" y="307753"/>
                                  <a:pt x="663955" y="309182"/>
                                  <a:pt x="662716" y="304038"/>
                                </a:cubicBezTo>
                                <a:cubicBezTo>
                                  <a:pt x="688053" y="295751"/>
                                  <a:pt x="690339" y="277940"/>
                                  <a:pt x="662716" y="269272"/>
                                </a:cubicBezTo>
                                <a:cubicBezTo>
                                  <a:pt x="690053" y="254413"/>
                                  <a:pt x="682338" y="239268"/>
                                  <a:pt x="655192" y="225838"/>
                                </a:cubicBezTo>
                                <a:cubicBezTo>
                                  <a:pt x="666527" y="225076"/>
                                  <a:pt x="682909" y="227362"/>
                                  <a:pt x="685291" y="221456"/>
                                </a:cubicBezTo>
                                <a:cubicBezTo>
                                  <a:pt x="650049" y="219742"/>
                                  <a:pt x="696340" y="202216"/>
                                  <a:pt x="707865" y="199739"/>
                                </a:cubicBezTo>
                                <a:cubicBezTo>
                                  <a:pt x="697102" y="190119"/>
                                  <a:pt x="689482" y="205169"/>
                                  <a:pt x="685291" y="195358"/>
                                </a:cubicBezTo>
                                <a:cubicBezTo>
                                  <a:pt x="703198" y="189738"/>
                                  <a:pt x="715675" y="181070"/>
                                  <a:pt x="730440" y="173641"/>
                                </a:cubicBezTo>
                                <a:cubicBezTo>
                                  <a:pt x="721295" y="173165"/>
                                  <a:pt x="712628" y="172307"/>
                                  <a:pt x="715390" y="164973"/>
                                </a:cubicBezTo>
                                <a:cubicBezTo>
                                  <a:pt x="722914" y="164973"/>
                                  <a:pt x="724343" y="161449"/>
                                  <a:pt x="730440" y="160592"/>
                                </a:cubicBezTo>
                                <a:cubicBezTo>
                                  <a:pt x="731201" y="165449"/>
                                  <a:pt x="719486" y="167354"/>
                                  <a:pt x="730440" y="169259"/>
                                </a:cubicBezTo>
                                <a:cubicBezTo>
                                  <a:pt x="775493" y="143637"/>
                                  <a:pt x="727963" y="127730"/>
                                  <a:pt x="775588" y="99822"/>
                                </a:cubicBezTo>
                                <a:cubicBezTo>
                                  <a:pt x="732916" y="104013"/>
                                  <a:pt x="769206" y="82868"/>
                                  <a:pt x="753014" y="78105"/>
                                </a:cubicBezTo>
                                <a:cubicBezTo>
                                  <a:pt x="761777" y="77438"/>
                                  <a:pt x="774350" y="78867"/>
                                  <a:pt x="775588" y="73724"/>
                                </a:cubicBezTo>
                                <a:cubicBezTo>
                                  <a:pt x="768634" y="52673"/>
                                  <a:pt x="740059" y="44005"/>
                                  <a:pt x="745489" y="17335"/>
                                </a:cubicBezTo>
                                <a:cubicBezTo>
                                  <a:pt x="710151" y="26860"/>
                                  <a:pt x="681576" y="8572"/>
                                  <a:pt x="655287" y="0"/>
                                </a:cubicBezTo>
                                <a:cubicBezTo>
                                  <a:pt x="690815" y="63913"/>
                                  <a:pt x="718438" y="143161"/>
                                  <a:pt x="617759" y="182309"/>
                                </a:cubicBezTo>
                                <a:cubicBezTo>
                                  <a:pt x="594041" y="138970"/>
                                  <a:pt x="514317" y="133922"/>
                                  <a:pt x="452309" y="121539"/>
                                </a:cubicBezTo>
                                <a:cubicBezTo>
                                  <a:pt x="450880" y="121253"/>
                                  <a:pt x="453738" y="113062"/>
                                  <a:pt x="452309" y="112871"/>
                                </a:cubicBezTo>
                                <a:cubicBezTo>
                                  <a:pt x="345439" y="95917"/>
                                  <a:pt x="245998" y="115253"/>
                                  <a:pt x="166655" y="125921"/>
                                </a:cubicBezTo>
                                <a:cubicBezTo>
                                  <a:pt x="179418" y="147447"/>
                                  <a:pt x="115600" y="138970"/>
                                  <a:pt x="121601" y="156305"/>
                                </a:cubicBezTo>
                                <a:cubicBezTo>
                                  <a:pt x="131698" y="151733"/>
                                  <a:pt x="178084" y="146018"/>
                                  <a:pt x="181704" y="152019"/>
                                </a:cubicBezTo>
                                <a:cubicBezTo>
                                  <a:pt x="160939" y="158877"/>
                                  <a:pt x="116839" y="152210"/>
                                  <a:pt x="106457" y="165068"/>
                                </a:cubicBezTo>
                                <a:cubicBezTo>
                                  <a:pt x="117696" y="165830"/>
                                  <a:pt x="134174" y="163544"/>
                                  <a:pt x="136555" y="169354"/>
                                </a:cubicBezTo>
                                <a:cubicBezTo>
                                  <a:pt x="101504" y="175355"/>
                                  <a:pt x="90740" y="181356"/>
                                  <a:pt x="61308" y="182404"/>
                                </a:cubicBezTo>
                                <a:cubicBezTo>
                                  <a:pt x="80072" y="181642"/>
                                  <a:pt x="84835" y="189071"/>
                                  <a:pt x="91407" y="195453"/>
                                </a:cubicBezTo>
                                <a:cubicBezTo>
                                  <a:pt x="63499" y="200692"/>
                                  <a:pt x="47497" y="213265"/>
                                  <a:pt x="53878" y="230124"/>
                                </a:cubicBezTo>
                                <a:cubicBezTo>
                                  <a:pt x="32638" y="229362"/>
                                  <a:pt x="36353" y="246412"/>
                                  <a:pt x="16255" y="234505"/>
                                </a:cubicBezTo>
                                <a:cubicBezTo>
                                  <a:pt x="25875" y="248698"/>
                                  <a:pt x="27018" y="243745"/>
                                  <a:pt x="31304" y="256223"/>
                                </a:cubicBezTo>
                                <a:cubicBezTo>
                                  <a:pt x="26732" y="262223"/>
                                  <a:pt x="2349" y="256889"/>
                                  <a:pt x="1206" y="264890"/>
                                </a:cubicBezTo>
                                <a:cubicBezTo>
                                  <a:pt x="37305" y="266700"/>
                                  <a:pt x="-7748" y="266414"/>
                                  <a:pt x="1206" y="277940"/>
                                </a:cubicBezTo>
                                <a:lnTo>
                                  <a:pt x="1206" y="277940"/>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1" name="Freeform 41"/>
                        <wps:cNvSpPr/>
                        <wps:spPr>
                          <a:xfrm>
                            <a:off x="282024" y="355287"/>
                            <a:ext cx="1301982" cy="506813"/>
                          </a:xfrm>
                          <a:custGeom>
                            <a:avLst/>
                            <a:gdLst>
                              <a:gd name="connsiteX0" fmla="*/ 28871 w 1301982"/>
                              <a:gd name="connsiteY0" fmla="*/ 413564 h 506813"/>
                              <a:gd name="connsiteX1" fmla="*/ 79925 w 1301982"/>
                              <a:gd name="connsiteY1" fmla="*/ 352509 h 506813"/>
                              <a:gd name="connsiteX2" fmla="*/ 138123 w 1301982"/>
                              <a:gd name="connsiteY2" fmla="*/ 305265 h 506813"/>
                              <a:gd name="connsiteX3" fmla="*/ 167650 w 1301982"/>
                              <a:gd name="connsiteY3" fmla="*/ 283167 h 506813"/>
                              <a:gd name="connsiteX4" fmla="*/ 185938 w 1301982"/>
                              <a:gd name="connsiteY4" fmla="*/ 270594 h 506813"/>
                              <a:gd name="connsiteX5" fmla="*/ 233563 w 1301982"/>
                              <a:gd name="connsiteY5" fmla="*/ 237352 h 506813"/>
                              <a:gd name="connsiteX6" fmla="*/ 279664 w 1301982"/>
                              <a:gd name="connsiteY6" fmla="*/ 210777 h 506813"/>
                              <a:gd name="connsiteX7" fmla="*/ 286713 w 1301982"/>
                              <a:gd name="connsiteY7" fmla="*/ 204395 h 506813"/>
                              <a:gd name="connsiteX8" fmla="*/ 338434 w 1301982"/>
                              <a:gd name="connsiteY8" fmla="*/ 182392 h 506813"/>
                              <a:gd name="connsiteX9" fmla="*/ 294047 w 1301982"/>
                              <a:gd name="connsiteY9" fmla="*/ 211158 h 506813"/>
                              <a:gd name="connsiteX10" fmla="*/ 270235 w 1301982"/>
                              <a:gd name="connsiteY10" fmla="*/ 227541 h 506813"/>
                              <a:gd name="connsiteX11" fmla="*/ 184795 w 1301982"/>
                              <a:gd name="connsiteY11" fmla="*/ 292025 h 506813"/>
                              <a:gd name="connsiteX12" fmla="*/ 101451 w 1301982"/>
                              <a:gd name="connsiteY12" fmla="*/ 364701 h 506813"/>
                              <a:gd name="connsiteX13" fmla="*/ 62399 w 1301982"/>
                              <a:gd name="connsiteY13" fmla="*/ 421851 h 506813"/>
                              <a:gd name="connsiteX14" fmla="*/ 60399 w 1301982"/>
                              <a:gd name="connsiteY14" fmla="*/ 433281 h 506813"/>
                              <a:gd name="connsiteX15" fmla="*/ 27442 w 1301982"/>
                              <a:gd name="connsiteY15" fmla="*/ 439091 h 506813"/>
                              <a:gd name="connsiteX16" fmla="*/ 28871 w 1301982"/>
                              <a:gd name="connsiteY16" fmla="*/ 413659 h 506813"/>
                              <a:gd name="connsiteX17" fmla="*/ 28871 w 1301982"/>
                              <a:gd name="connsiteY17" fmla="*/ 413659 h 506813"/>
                              <a:gd name="connsiteX18" fmla="*/ 373962 w 1301982"/>
                              <a:gd name="connsiteY18" fmla="*/ 178773 h 506813"/>
                              <a:gd name="connsiteX19" fmla="*/ 414348 w 1301982"/>
                              <a:gd name="connsiteY19" fmla="*/ 151912 h 506813"/>
                              <a:gd name="connsiteX20" fmla="*/ 452829 w 1301982"/>
                              <a:gd name="connsiteY20" fmla="*/ 130481 h 506813"/>
                              <a:gd name="connsiteX21" fmla="*/ 524933 w 1301982"/>
                              <a:gd name="connsiteY21" fmla="*/ 90190 h 506813"/>
                              <a:gd name="connsiteX22" fmla="*/ 526076 w 1301982"/>
                              <a:gd name="connsiteY22" fmla="*/ 89428 h 506813"/>
                              <a:gd name="connsiteX23" fmla="*/ 588751 w 1301982"/>
                              <a:gd name="connsiteY23" fmla="*/ 61615 h 506813"/>
                              <a:gd name="connsiteX24" fmla="*/ 615135 w 1301982"/>
                              <a:gd name="connsiteY24" fmla="*/ 49138 h 506813"/>
                              <a:gd name="connsiteX25" fmla="*/ 649996 w 1301982"/>
                              <a:gd name="connsiteY25" fmla="*/ 38089 h 506813"/>
                              <a:gd name="connsiteX26" fmla="*/ 658188 w 1301982"/>
                              <a:gd name="connsiteY26" fmla="*/ 34088 h 506813"/>
                              <a:gd name="connsiteX27" fmla="*/ 684763 w 1301982"/>
                              <a:gd name="connsiteY27" fmla="*/ 33326 h 506813"/>
                              <a:gd name="connsiteX28" fmla="*/ 678857 w 1301982"/>
                              <a:gd name="connsiteY28" fmla="*/ 42375 h 506813"/>
                              <a:gd name="connsiteX29" fmla="*/ 643805 w 1301982"/>
                              <a:gd name="connsiteY29" fmla="*/ 68664 h 506813"/>
                              <a:gd name="connsiteX30" fmla="*/ 638185 w 1301982"/>
                              <a:gd name="connsiteY30" fmla="*/ 72379 h 506813"/>
                              <a:gd name="connsiteX31" fmla="*/ 603610 w 1301982"/>
                              <a:gd name="connsiteY31" fmla="*/ 97620 h 506813"/>
                              <a:gd name="connsiteX32" fmla="*/ 507217 w 1301982"/>
                              <a:gd name="connsiteY32" fmla="*/ 153436 h 506813"/>
                              <a:gd name="connsiteX33" fmla="*/ 391773 w 1301982"/>
                              <a:gd name="connsiteY33" fmla="*/ 230208 h 506813"/>
                              <a:gd name="connsiteX34" fmla="*/ 350626 w 1301982"/>
                              <a:gd name="connsiteY34" fmla="*/ 264022 h 506813"/>
                              <a:gd name="connsiteX35" fmla="*/ 326432 w 1301982"/>
                              <a:gd name="connsiteY35" fmla="*/ 279547 h 506813"/>
                              <a:gd name="connsiteX36" fmla="*/ 279093 w 1301982"/>
                              <a:gd name="connsiteY36" fmla="*/ 313742 h 506813"/>
                              <a:gd name="connsiteX37" fmla="*/ 208608 w 1301982"/>
                              <a:gd name="connsiteY37" fmla="*/ 357652 h 506813"/>
                              <a:gd name="connsiteX38" fmla="*/ 177366 w 1301982"/>
                              <a:gd name="connsiteY38" fmla="*/ 371940 h 506813"/>
                              <a:gd name="connsiteX39" fmla="*/ 154696 w 1301982"/>
                              <a:gd name="connsiteY39" fmla="*/ 386704 h 506813"/>
                              <a:gd name="connsiteX40" fmla="*/ 86116 w 1301982"/>
                              <a:gd name="connsiteY40" fmla="*/ 422708 h 506813"/>
                              <a:gd name="connsiteX41" fmla="*/ 106595 w 1301982"/>
                              <a:gd name="connsiteY41" fmla="*/ 385180 h 506813"/>
                              <a:gd name="connsiteX42" fmla="*/ 136885 w 1301982"/>
                              <a:gd name="connsiteY42" fmla="*/ 352985 h 506813"/>
                              <a:gd name="connsiteX43" fmla="*/ 199845 w 1301982"/>
                              <a:gd name="connsiteY43" fmla="*/ 298978 h 506813"/>
                              <a:gd name="connsiteX44" fmla="*/ 242802 w 1301982"/>
                              <a:gd name="connsiteY44" fmla="*/ 266879 h 506813"/>
                              <a:gd name="connsiteX45" fmla="*/ 289380 w 1301982"/>
                              <a:gd name="connsiteY45" fmla="*/ 234589 h 506813"/>
                              <a:gd name="connsiteX46" fmla="*/ 340529 w 1301982"/>
                              <a:gd name="connsiteY46" fmla="*/ 198775 h 506813"/>
                              <a:gd name="connsiteX47" fmla="*/ 373581 w 1301982"/>
                              <a:gd name="connsiteY47" fmla="*/ 178678 h 506813"/>
                              <a:gd name="connsiteX48" fmla="*/ 373581 w 1301982"/>
                              <a:gd name="connsiteY48" fmla="*/ 178678 h 506813"/>
                              <a:gd name="connsiteX49" fmla="*/ 712385 w 1301982"/>
                              <a:gd name="connsiteY49" fmla="*/ 84190 h 506813"/>
                              <a:gd name="connsiteX50" fmla="*/ 682667 w 1301982"/>
                              <a:gd name="connsiteY50" fmla="*/ 81999 h 506813"/>
                              <a:gd name="connsiteX51" fmla="*/ 684191 w 1301982"/>
                              <a:gd name="connsiteY51" fmla="*/ 78856 h 506813"/>
                              <a:gd name="connsiteX52" fmla="*/ 720481 w 1301982"/>
                              <a:gd name="connsiteY52" fmla="*/ 70378 h 506813"/>
                              <a:gd name="connsiteX53" fmla="*/ 712290 w 1301982"/>
                              <a:gd name="connsiteY53" fmla="*/ 84094 h 506813"/>
                              <a:gd name="connsiteX54" fmla="*/ 635709 w 1301982"/>
                              <a:gd name="connsiteY54" fmla="*/ 110764 h 506813"/>
                              <a:gd name="connsiteX55" fmla="*/ 633518 w 1301982"/>
                              <a:gd name="connsiteY55" fmla="*/ 112384 h 506813"/>
                              <a:gd name="connsiteX56" fmla="*/ 594847 w 1301982"/>
                              <a:gd name="connsiteY56" fmla="*/ 134863 h 506813"/>
                              <a:gd name="connsiteX57" fmla="*/ 555985 w 1301982"/>
                              <a:gd name="connsiteY57" fmla="*/ 161533 h 506813"/>
                              <a:gd name="connsiteX58" fmla="*/ 428159 w 1301982"/>
                              <a:gd name="connsiteY58" fmla="*/ 263736 h 506813"/>
                              <a:gd name="connsiteX59" fmla="*/ 397869 w 1301982"/>
                              <a:gd name="connsiteY59" fmla="*/ 292311 h 506813"/>
                              <a:gd name="connsiteX60" fmla="*/ 350721 w 1301982"/>
                              <a:gd name="connsiteY60" fmla="*/ 323839 h 506813"/>
                              <a:gd name="connsiteX61" fmla="*/ 272140 w 1301982"/>
                              <a:gd name="connsiteY61" fmla="*/ 368797 h 506813"/>
                              <a:gd name="connsiteX62" fmla="*/ 222705 w 1301982"/>
                              <a:gd name="connsiteY62" fmla="*/ 391942 h 506813"/>
                              <a:gd name="connsiteX63" fmla="*/ 227277 w 1301982"/>
                              <a:gd name="connsiteY63" fmla="*/ 383846 h 506813"/>
                              <a:gd name="connsiteX64" fmla="*/ 261376 w 1301982"/>
                              <a:gd name="connsiteY64" fmla="*/ 349747 h 506813"/>
                              <a:gd name="connsiteX65" fmla="*/ 282236 w 1301982"/>
                              <a:gd name="connsiteY65" fmla="*/ 331363 h 506813"/>
                              <a:gd name="connsiteX66" fmla="*/ 352245 w 1301982"/>
                              <a:gd name="connsiteY66" fmla="*/ 279452 h 506813"/>
                              <a:gd name="connsiteX67" fmla="*/ 389297 w 1301982"/>
                              <a:gd name="connsiteY67" fmla="*/ 253354 h 506813"/>
                              <a:gd name="connsiteX68" fmla="*/ 438065 w 1301982"/>
                              <a:gd name="connsiteY68" fmla="*/ 221635 h 506813"/>
                              <a:gd name="connsiteX69" fmla="*/ 483404 w 1301982"/>
                              <a:gd name="connsiteY69" fmla="*/ 190108 h 506813"/>
                              <a:gd name="connsiteX70" fmla="*/ 529886 w 1301982"/>
                              <a:gd name="connsiteY70" fmla="*/ 159151 h 506813"/>
                              <a:gd name="connsiteX71" fmla="*/ 594656 w 1301982"/>
                              <a:gd name="connsiteY71" fmla="*/ 122004 h 506813"/>
                              <a:gd name="connsiteX72" fmla="*/ 657807 w 1301982"/>
                              <a:gd name="connsiteY72" fmla="*/ 90381 h 506813"/>
                              <a:gd name="connsiteX73" fmla="*/ 681334 w 1301982"/>
                              <a:gd name="connsiteY73" fmla="*/ 82761 h 506813"/>
                              <a:gd name="connsiteX74" fmla="*/ 666856 w 1301982"/>
                              <a:gd name="connsiteY74" fmla="*/ 92762 h 506813"/>
                              <a:gd name="connsiteX75" fmla="*/ 635518 w 1301982"/>
                              <a:gd name="connsiteY75" fmla="*/ 110860 h 506813"/>
                              <a:gd name="connsiteX76" fmla="*/ 635518 w 1301982"/>
                              <a:gd name="connsiteY76" fmla="*/ 110860 h 506813"/>
                              <a:gd name="connsiteX77" fmla="*/ 478546 w 1301982"/>
                              <a:gd name="connsiteY77" fmla="*/ 242590 h 506813"/>
                              <a:gd name="connsiteX78" fmla="*/ 584655 w 1301982"/>
                              <a:gd name="connsiteY78" fmla="*/ 165343 h 506813"/>
                              <a:gd name="connsiteX79" fmla="*/ 586941 w 1301982"/>
                              <a:gd name="connsiteY79" fmla="*/ 168962 h 506813"/>
                              <a:gd name="connsiteX80" fmla="*/ 478451 w 1301982"/>
                              <a:gd name="connsiteY80" fmla="*/ 242590 h 506813"/>
                              <a:gd name="connsiteX81" fmla="*/ 650473 w 1301982"/>
                              <a:gd name="connsiteY81" fmla="*/ 145150 h 506813"/>
                              <a:gd name="connsiteX82" fmla="*/ 341577 w 1301982"/>
                              <a:gd name="connsiteY82" fmla="*/ 385942 h 506813"/>
                              <a:gd name="connsiteX83" fmla="*/ 367961 w 1301982"/>
                              <a:gd name="connsiteY83" fmla="*/ 343079 h 506813"/>
                              <a:gd name="connsiteX84" fmla="*/ 408538 w 1301982"/>
                              <a:gd name="connsiteY84" fmla="*/ 303360 h 506813"/>
                              <a:gd name="connsiteX85" fmla="*/ 472260 w 1301982"/>
                              <a:gd name="connsiteY85" fmla="*/ 258973 h 506813"/>
                              <a:gd name="connsiteX86" fmla="*/ 529791 w 1301982"/>
                              <a:gd name="connsiteY86" fmla="*/ 220207 h 506813"/>
                              <a:gd name="connsiteX87" fmla="*/ 562938 w 1301982"/>
                              <a:gd name="connsiteY87" fmla="*/ 197347 h 506813"/>
                              <a:gd name="connsiteX88" fmla="*/ 636376 w 1301982"/>
                              <a:gd name="connsiteY88" fmla="*/ 149150 h 506813"/>
                              <a:gd name="connsiteX89" fmla="*/ 648949 w 1301982"/>
                              <a:gd name="connsiteY89" fmla="*/ 142006 h 506813"/>
                              <a:gd name="connsiteX90" fmla="*/ 650568 w 1301982"/>
                              <a:gd name="connsiteY90" fmla="*/ 145150 h 506813"/>
                              <a:gd name="connsiteX91" fmla="*/ 313478 w 1301982"/>
                              <a:gd name="connsiteY91" fmla="*/ 402515 h 506813"/>
                              <a:gd name="connsiteX92" fmla="*/ 302524 w 1301982"/>
                              <a:gd name="connsiteY92" fmla="*/ 412707 h 506813"/>
                              <a:gd name="connsiteX93" fmla="*/ 253375 w 1301982"/>
                              <a:gd name="connsiteY93" fmla="*/ 440329 h 506813"/>
                              <a:gd name="connsiteX94" fmla="*/ 236992 w 1301982"/>
                              <a:gd name="connsiteY94" fmla="*/ 448045 h 506813"/>
                              <a:gd name="connsiteX95" fmla="*/ 214609 w 1301982"/>
                              <a:gd name="connsiteY95" fmla="*/ 442139 h 506813"/>
                              <a:gd name="connsiteX96" fmla="*/ 212703 w 1301982"/>
                              <a:gd name="connsiteY96" fmla="*/ 419851 h 506813"/>
                              <a:gd name="connsiteX97" fmla="*/ 217942 w 1301982"/>
                              <a:gd name="connsiteY97" fmla="*/ 415564 h 506813"/>
                              <a:gd name="connsiteX98" fmla="*/ 275473 w 1301982"/>
                              <a:gd name="connsiteY98" fmla="*/ 382132 h 506813"/>
                              <a:gd name="connsiteX99" fmla="*/ 338624 w 1301982"/>
                              <a:gd name="connsiteY99" fmla="*/ 343079 h 506813"/>
                              <a:gd name="connsiteX100" fmla="*/ 347673 w 1301982"/>
                              <a:gd name="connsiteY100" fmla="*/ 340603 h 506813"/>
                              <a:gd name="connsiteX101" fmla="*/ 313573 w 1301982"/>
                              <a:gd name="connsiteY101" fmla="*/ 402515 h 506813"/>
                              <a:gd name="connsiteX102" fmla="*/ 313573 w 1301982"/>
                              <a:gd name="connsiteY102" fmla="*/ 402515 h 506813"/>
                              <a:gd name="connsiteX103" fmla="*/ 150696 w 1301982"/>
                              <a:gd name="connsiteY103" fmla="*/ 426899 h 506813"/>
                              <a:gd name="connsiteX104" fmla="*/ 139456 w 1301982"/>
                              <a:gd name="connsiteY104" fmla="*/ 432138 h 506813"/>
                              <a:gd name="connsiteX105" fmla="*/ 97546 w 1301982"/>
                              <a:gd name="connsiteY105" fmla="*/ 441853 h 506813"/>
                              <a:gd name="connsiteX106" fmla="*/ 215180 w 1301982"/>
                              <a:gd name="connsiteY106" fmla="*/ 368892 h 506813"/>
                              <a:gd name="connsiteX107" fmla="*/ 187939 w 1301982"/>
                              <a:gd name="connsiteY107" fmla="*/ 407944 h 506813"/>
                              <a:gd name="connsiteX108" fmla="*/ 150696 w 1301982"/>
                              <a:gd name="connsiteY108" fmla="*/ 426994 h 506813"/>
                              <a:gd name="connsiteX109" fmla="*/ 150696 w 1301982"/>
                              <a:gd name="connsiteY109" fmla="*/ 426994 h 506813"/>
                              <a:gd name="connsiteX110" fmla="*/ 26966 w 1301982"/>
                              <a:gd name="connsiteY110" fmla="*/ 461856 h 506813"/>
                              <a:gd name="connsiteX111" fmla="*/ 37825 w 1301982"/>
                              <a:gd name="connsiteY111" fmla="*/ 463475 h 506813"/>
                              <a:gd name="connsiteX112" fmla="*/ 59065 w 1301982"/>
                              <a:gd name="connsiteY112" fmla="*/ 457189 h 506813"/>
                              <a:gd name="connsiteX113" fmla="*/ 76496 w 1301982"/>
                              <a:gd name="connsiteY113" fmla="*/ 460618 h 506813"/>
                              <a:gd name="connsiteX114" fmla="*/ 119073 w 1301982"/>
                              <a:gd name="connsiteY114" fmla="*/ 465856 h 506813"/>
                              <a:gd name="connsiteX115" fmla="*/ 127931 w 1301982"/>
                              <a:gd name="connsiteY115" fmla="*/ 463189 h 506813"/>
                              <a:gd name="connsiteX116" fmla="*/ 144124 w 1301982"/>
                              <a:gd name="connsiteY116" fmla="*/ 456236 h 506813"/>
                              <a:gd name="connsiteX117" fmla="*/ 185462 w 1301982"/>
                              <a:gd name="connsiteY117" fmla="*/ 434043 h 506813"/>
                              <a:gd name="connsiteX118" fmla="*/ 187367 w 1301982"/>
                              <a:gd name="connsiteY118" fmla="*/ 441472 h 506813"/>
                              <a:gd name="connsiteX119" fmla="*/ 232992 w 1301982"/>
                              <a:gd name="connsiteY119" fmla="*/ 473000 h 506813"/>
                              <a:gd name="connsiteX120" fmla="*/ 264329 w 1301982"/>
                              <a:gd name="connsiteY120" fmla="*/ 456522 h 506813"/>
                              <a:gd name="connsiteX121" fmla="*/ 306715 w 1301982"/>
                              <a:gd name="connsiteY121" fmla="*/ 431376 h 506813"/>
                              <a:gd name="connsiteX122" fmla="*/ 317193 w 1301982"/>
                              <a:gd name="connsiteY122" fmla="*/ 455284 h 506813"/>
                              <a:gd name="connsiteX123" fmla="*/ 356721 w 1301982"/>
                              <a:gd name="connsiteY123" fmla="*/ 467571 h 506813"/>
                              <a:gd name="connsiteX124" fmla="*/ 433493 w 1301982"/>
                              <a:gd name="connsiteY124" fmla="*/ 422803 h 506813"/>
                              <a:gd name="connsiteX125" fmla="*/ 469498 w 1301982"/>
                              <a:gd name="connsiteY125" fmla="*/ 397181 h 506813"/>
                              <a:gd name="connsiteX126" fmla="*/ 497977 w 1301982"/>
                              <a:gd name="connsiteY126" fmla="*/ 377179 h 506813"/>
                              <a:gd name="connsiteX127" fmla="*/ 493215 w 1301982"/>
                              <a:gd name="connsiteY127" fmla="*/ 402896 h 506813"/>
                              <a:gd name="connsiteX128" fmla="*/ 504169 w 1301982"/>
                              <a:gd name="connsiteY128" fmla="*/ 429661 h 506813"/>
                              <a:gd name="connsiteX129" fmla="*/ 533791 w 1301982"/>
                              <a:gd name="connsiteY129" fmla="*/ 426423 h 506813"/>
                              <a:gd name="connsiteX130" fmla="*/ 563986 w 1301982"/>
                              <a:gd name="connsiteY130" fmla="*/ 407182 h 506813"/>
                              <a:gd name="connsiteX131" fmla="*/ 562843 w 1301982"/>
                              <a:gd name="connsiteY131" fmla="*/ 420994 h 506813"/>
                              <a:gd name="connsiteX132" fmla="*/ 565033 w 1301982"/>
                              <a:gd name="connsiteY132" fmla="*/ 434519 h 506813"/>
                              <a:gd name="connsiteX133" fmla="*/ 597799 w 1301982"/>
                              <a:gd name="connsiteY133" fmla="*/ 453188 h 506813"/>
                              <a:gd name="connsiteX134" fmla="*/ 637804 w 1301982"/>
                              <a:gd name="connsiteY134" fmla="*/ 431185 h 506813"/>
                              <a:gd name="connsiteX135" fmla="*/ 664474 w 1301982"/>
                              <a:gd name="connsiteY135" fmla="*/ 416898 h 506813"/>
                              <a:gd name="connsiteX136" fmla="*/ 670189 w 1301982"/>
                              <a:gd name="connsiteY136" fmla="*/ 427185 h 506813"/>
                              <a:gd name="connsiteX137" fmla="*/ 697145 w 1301982"/>
                              <a:gd name="connsiteY137" fmla="*/ 440615 h 506813"/>
                              <a:gd name="connsiteX138" fmla="*/ 738484 w 1301982"/>
                              <a:gd name="connsiteY138" fmla="*/ 424423 h 506813"/>
                              <a:gd name="connsiteX139" fmla="*/ 793252 w 1301982"/>
                              <a:gd name="connsiteY139" fmla="*/ 394895 h 506813"/>
                              <a:gd name="connsiteX140" fmla="*/ 835448 w 1301982"/>
                              <a:gd name="connsiteY140" fmla="*/ 370987 h 506813"/>
                              <a:gd name="connsiteX141" fmla="*/ 859832 w 1301982"/>
                              <a:gd name="connsiteY141" fmla="*/ 357938 h 506813"/>
                              <a:gd name="connsiteX142" fmla="*/ 839353 w 1301982"/>
                              <a:gd name="connsiteY142" fmla="*/ 388228 h 506813"/>
                              <a:gd name="connsiteX143" fmla="*/ 867357 w 1301982"/>
                              <a:gd name="connsiteY143" fmla="*/ 442330 h 506813"/>
                              <a:gd name="connsiteX144" fmla="*/ 923173 w 1301982"/>
                              <a:gd name="connsiteY144" fmla="*/ 432900 h 506813"/>
                              <a:gd name="connsiteX145" fmla="*/ 946224 w 1301982"/>
                              <a:gd name="connsiteY145" fmla="*/ 423089 h 506813"/>
                              <a:gd name="connsiteX146" fmla="*/ 999468 w 1301982"/>
                              <a:gd name="connsiteY146" fmla="*/ 403087 h 506813"/>
                              <a:gd name="connsiteX147" fmla="*/ 1093195 w 1301982"/>
                              <a:gd name="connsiteY147" fmla="*/ 360034 h 506813"/>
                              <a:gd name="connsiteX148" fmla="*/ 1103863 w 1301982"/>
                              <a:gd name="connsiteY148" fmla="*/ 357081 h 506813"/>
                              <a:gd name="connsiteX149" fmla="*/ 1108530 w 1301982"/>
                              <a:gd name="connsiteY149" fmla="*/ 383179 h 506813"/>
                              <a:gd name="connsiteX150" fmla="*/ 1139010 w 1301982"/>
                              <a:gd name="connsiteY150" fmla="*/ 433090 h 506813"/>
                              <a:gd name="connsiteX151" fmla="*/ 1141105 w 1301982"/>
                              <a:gd name="connsiteY151" fmla="*/ 436615 h 506813"/>
                              <a:gd name="connsiteX152" fmla="*/ 1203208 w 1301982"/>
                              <a:gd name="connsiteY152" fmla="*/ 479477 h 506813"/>
                              <a:gd name="connsiteX153" fmla="*/ 1273979 w 1301982"/>
                              <a:gd name="connsiteY153" fmla="*/ 503956 h 506813"/>
                              <a:gd name="connsiteX154" fmla="*/ 1301697 w 1301982"/>
                              <a:gd name="connsiteY154" fmla="*/ 506814 h 506813"/>
                              <a:gd name="connsiteX155" fmla="*/ 1301983 w 1301982"/>
                              <a:gd name="connsiteY155" fmla="*/ 503861 h 506813"/>
                              <a:gd name="connsiteX156" fmla="*/ 1281218 w 1301982"/>
                              <a:gd name="connsiteY156" fmla="*/ 501670 h 506813"/>
                              <a:gd name="connsiteX157" fmla="*/ 1241118 w 1301982"/>
                              <a:gd name="connsiteY157" fmla="*/ 488431 h 506813"/>
                              <a:gd name="connsiteX158" fmla="*/ 1212067 w 1301982"/>
                              <a:gd name="connsiteY158" fmla="*/ 472810 h 506813"/>
                              <a:gd name="connsiteX159" fmla="*/ 1163394 w 1301982"/>
                              <a:gd name="connsiteY159" fmla="*/ 436234 h 506813"/>
                              <a:gd name="connsiteX160" fmla="*/ 1132247 w 1301982"/>
                              <a:gd name="connsiteY160" fmla="*/ 376321 h 506813"/>
                              <a:gd name="connsiteX161" fmla="*/ 1124437 w 1301982"/>
                              <a:gd name="connsiteY161" fmla="*/ 338031 h 506813"/>
                              <a:gd name="connsiteX162" fmla="*/ 1101958 w 1301982"/>
                              <a:gd name="connsiteY162" fmla="*/ 339460 h 506813"/>
                              <a:gd name="connsiteX163" fmla="*/ 1057571 w 1301982"/>
                              <a:gd name="connsiteY163" fmla="*/ 362605 h 506813"/>
                              <a:gd name="connsiteX164" fmla="*/ 996421 w 1301982"/>
                              <a:gd name="connsiteY164" fmla="*/ 389561 h 506813"/>
                              <a:gd name="connsiteX165" fmla="*/ 897170 w 1301982"/>
                              <a:gd name="connsiteY165" fmla="*/ 422232 h 506813"/>
                              <a:gd name="connsiteX166" fmla="*/ 869548 w 1301982"/>
                              <a:gd name="connsiteY166" fmla="*/ 421946 h 506813"/>
                              <a:gd name="connsiteX167" fmla="*/ 856594 w 1301982"/>
                              <a:gd name="connsiteY167" fmla="*/ 402896 h 506813"/>
                              <a:gd name="connsiteX168" fmla="*/ 870500 w 1301982"/>
                              <a:gd name="connsiteY168" fmla="*/ 378322 h 506813"/>
                              <a:gd name="connsiteX169" fmla="*/ 921840 w 1301982"/>
                              <a:gd name="connsiteY169" fmla="*/ 332221 h 506813"/>
                              <a:gd name="connsiteX170" fmla="*/ 952510 w 1301982"/>
                              <a:gd name="connsiteY170" fmla="*/ 308027 h 506813"/>
                              <a:gd name="connsiteX171" fmla="*/ 942318 w 1301982"/>
                              <a:gd name="connsiteY171" fmla="*/ 295264 h 506813"/>
                              <a:gd name="connsiteX172" fmla="*/ 930222 w 1301982"/>
                              <a:gd name="connsiteY172" fmla="*/ 302503 h 506813"/>
                              <a:gd name="connsiteX173" fmla="*/ 891169 w 1301982"/>
                              <a:gd name="connsiteY173" fmla="*/ 326887 h 506813"/>
                              <a:gd name="connsiteX174" fmla="*/ 806873 w 1301982"/>
                              <a:gd name="connsiteY174" fmla="*/ 372892 h 506813"/>
                              <a:gd name="connsiteX175" fmla="*/ 710956 w 1301982"/>
                              <a:gd name="connsiteY175" fmla="*/ 415945 h 506813"/>
                              <a:gd name="connsiteX176" fmla="*/ 697431 w 1301982"/>
                              <a:gd name="connsiteY176" fmla="*/ 416993 h 506813"/>
                              <a:gd name="connsiteX177" fmla="*/ 693145 w 1301982"/>
                              <a:gd name="connsiteY177" fmla="*/ 403468 h 506813"/>
                              <a:gd name="connsiteX178" fmla="*/ 707813 w 1301982"/>
                              <a:gd name="connsiteY178" fmla="*/ 388990 h 506813"/>
                              <a:gd name="connsiteX179" fmla="*/ 761153 w 1301982"/>
                              <a:gd name="connsiteY179" fmla="*/ 347842 h 506813"/>
                              <a:gd name="connsiteX180" fmla="*/ 765820 w 1301982"/>
                              <a:gd name="connsiteY180" fmla="*/ 345079 h 506813"/>
                              <a:gd name="connsiteX181" fmla="*/ 787347 w 1301982"/>
                              <a:gd name="connsiteY181" fmla="*/ 330411 h 506813"/>
                              <a:gd name="connsiteX182" fmla="*/ 799158 w 1301982"/>
                              <a:gd name="connsiteY182" fmla="*/ 320981 h 506813"/>
                              <a:gd name="connsiteX183" fmla="*/ 817636 w 1301982"/>
                              <a:gd name="connsiteY183" fmla="*/ 306979 h 506813"/>
                              <a:gd name="connsiteX184" fmla="*/ 846592 w 1301982"/>
                              <a:gd name="connsiteY184" fmla="*/ 284119 h 506813"/>
                              <a:gd name="connsiteX185" fmla="*/ 867643 w 1301982"/>
                              <a:gd name="connsiteY185" fmla="*/ 271070 h 506813"/>
                              <a:gd name="connsiteX186" fmla="*/ 880120 w 1301982"/>
                              <a:gd name="connsiteY186" fmla="*/ 258021 h 506813"/>
                              <a:gd name="connsiteX187" fmla="*/ 869452 w 1301982"/>
                              <a:gd name="connsiteY187" fmla="*/ 248591 h 506813"/>
                              <a:gd name="connsiteX188" fmla="*/ 843735 w 1301982"/>
                              <a:gd name="connsiteY188" fmla="*/ 262307 h 506813"/>
                              <a:gd name="connsiteX189" fmla="*/ 767344 w 1301982"/>
                              <a:gd name="connsiteY189" fmla="*/ 314980 h 506813"/>
                              <a:gd name="connsiteX190" fmla="*/ 697336 w 1301982"/>
                              <a:gd name="connsiteY190" fmla="*/ 371940 h 506813"/>
                              <a:gd name="connsiteX191" fmla="*/ 636280 w 1301982"/>
                              <a:gd name="connsiteY191" fmla="*/ 414898 h 506813"/>
                              <a:gd name="connsiteX192" fmla="*/ 593037 w 1301982"/>
                              <a:gd name="connsiteY192" fmla="*/ 431757 h 506813"/>
                              <a:gd name="connsiteX193" fmla="*/ 590179 w 1301982"/>
                              <a:gd name="connsiteY193" fmla="*/ 406706 h 506813"/>
                              <a:gd name="connsiteX194" fmla="*/ 607610 w 1301982"/>
                              <a:gd name="connsiteY194" fmla="*/ 385561 h 506813"/>
                              <a:gd name="connsiteX195" fmla="*/ 638852 w 1301982"/>
                              <a:gd name="connsiteY195" fmla="*/ 357652 h 506813"/>
                              <a:gd name="connsiteX196" fmla="*/ 721529 w 1301982"/>
                              <a:gd name="connsiteY196" fmla="*/ 282500 h 506813"/>
                              <a:gd name="connsiteX197" fmla="*/ 777155 w 1301982"/>
                              <a:gd name="connsiteY197" fmla="*/ 241257 h 506813"/>
                              <a:gd name="connsiteX198" fmla="*/ 787061 w 1301982"/>
                              <a:gd name="connsiteY198" fmla="*/ 230589 h 506813"/>
                              <a:gd name="connsiteX199" fmla="*/ 775155 w 1301982"/>
                              <a:gd name="connsiteY199" fmla="*/ 219254 h 506813"/>
                              <a:gd name="connsiteX200" fmla="*/ 764011 w 1301982"/>
                              <a:gd name="connsiteY200" fmla="*/ 226588 h 506813"/>
                              <a:gd name="connsiteX201" fmla="*/ 746485 w 1301982"/>
                              <a:gd name="connsiteY201" fmla="*/ 240304 h 506813"/>
                              <a:gd name="connsiteX202" fmla="*/ 649520 w 1301982"/>
                              <a:gd name="connsiteY202" fmla="*/ 319552 h 506813"/>
                              <a:gd name="connsiteX203" fmla="*/ 575130 w 1301982"/>
                              <a:gd name="connsiteY203" fmla="*/ 380036 h 506813"/>
                              <a:gd name="connsiteX204" fmla="*/ 543507 w 1301982"/>
                              <a:gd name="connsiteY204" fmla="*/ 400039 h 506813"/>
                              <a:gd name="connsiteX205" fmla="*/ 518742 w 1301982"/>
                              <a:gd name="connsiteY205" fmla="*/ 410421 h 506813"/>
                              <a:gd name="connsiteX206" fmla="*/ 531029 w 1301982"/>
                              <a:gd name="connsiteY206" fmla="*/ 362510 h 506813"/>
                              <a:gd name="connsiteX207" fmla="*/ 566272 w 1301982"/>
                              <a:gd name="connsiteY207" fmla="*/ 325553 h 506813"/>
                              <a:gd name="connsiteX208" fmla="*/ 590560 w 1301982"/>
                              <a:gd name="connsiteY208" fmla="*/ 303265 h 506813"/>
                              <a:gd name="connsiteX209" fmla="*/ 654949 w 1301982"/>
                              <a:gd name="connsiteY209" fmla="*/ 255830 h 506813"/>
                              <a:gd name="connsiteX210" fmla="*/ 687811 w 1301982"/>
                              <a:gd name="connsiteY210" fmla="*/ 228970 h 506813"/>
                              <a:gd name="connsiteX211" fmla="*/ 714481 w 1301982"/>
                              <a:gd name="connsiteY211" fmla="*/ 211444 h 506813"/>
                              <a:gd name="connsiteX212" fmla="*/ 746580 w 1301982"/>
                              <a:gd name="connsiteY212" fmla="*/ 188012 h 506813"/>
                              <a:gd name="connsiteX213" fmla="*/ 750676 w 1301982"/>
                              <a:gd name="connsiteY213" fmla="*/ 184393 h 506813"/>
                              <a:gd name="connsiteX214" fmla="*/ 776012 w 1301982"/>
                              <a:gd name="connsiteY214" fmla="*/ 162104 h 506813"/>
                              <a:gd name="connsiteX215" fmla="*/ 777822 w 1301982"/>
                              <a:gd name="connsiteY215" fmla="*/ 137815 h 506813"/>
                              <a:gd name="connsiteX216" fmla="*/ 760105 w 1301982"/>
                              <a:gd name="connsiteY216" fmla="*/ 147055 h 506813"/>
                              <a:gd name="connsiteX217" fmla="*/ 735626 w 1301982"/>
                              <a:gd name="connsiteY217" fmla="*/ 164390 h 506813"/>
                              <a:gd name="connsiteX218" fmla="*/ 668951 w 1301982"/>
                              <a:gd name="connsiteY218" fmla="*/ 212872 h 506813"/>
                              <a:gd name="connsiteX219" fmla="*/ 643805 w 1301982"/>
                              <a:gd name="connsiteY219" fmla="*/ 227636 h 506813"/>
                              <a:gd name="connsiteX220" fmla="*/ 627327 w 1301982"/>
                              <a:gd name="connsiteY220" fmla="*/ 247639 h 506813"/>
                              <a:gd name="connsiteX221" fmla="*/ 563414 w 1301982"/>
                              <a:gd name="connsiteY221" fmla="*/ 307551 h 506813"/>
                              <a:gd name="connsiteX222" fmla="*/ 503026 w 1301982"/>
                              <a:gd name="connsiteY222" fmla="*/ 360605 h 506813"/>
                              <a:gd name="connsiteX223" fmla="*/ 467307 w 1301982"/>
                              <a:gd name="connsiteY223" fmla="*/ 384322 h 506813"/>
                              <a:gd name="connsiteX224" fmla="*/ 433779 w 1301982"/>
                              <a:gd name="connsiteY224" fmla="*/ 406516 h 506813"/>
                              <a:gd name="connsiteX225" fmla="*/ 393107 w 1301982"/>
                              <a:gd name="connsiteY225" fmla="*/ 430423 h 506813"/>
                              <a:gd name="connsiteX226" fmla="*/ 354245 w 1301982"/>
                              <a:gd name="connsiteY226" fmla="*/ 448997 h 506813"/>
                              <a:gd name="connsiteX227" fmla="*/ 342434 w 1301982"/>
                              <a:gd name="connsiteY227" fmla="*/ 448997 h 506813"/>
                              <a:gd name="connsiteX228" fmla="*/ 335290 w 1301982"/>
                              <a:gd name="connsiteY228" fmla="*/ 410040 h 506813"/>
                              <a:gd name="connsiteX229" fmla="*/ 353864 w 1301982"/>
                              <a:gd name="connsiteY229" fmla="*/ 393943 h 506813"/>
                              <a:gd name="connsiteX230" fmla="*/ 436255 w 1301982"/>
                              <a:gd name="connsiteY230" fmla="*/ 333459 h 506813"/>
                              <a:gd name="connsiteX231" fmla="*/ 491215 w 1301982"/>
                              <a:gd name="connsiteY231" fmla="*/ 287167 h 506813"/>
                              <a:gd name="connsiteX232" fmla="*/ 504454 w 1301982"/>
                              <a:gd name="connsiteY232" fmla="*/ 276976 h 506813"/>
                              <a:gd name="connsiteX233" fmla="*/ 571891 w 1301982"/>
                              <a:gd name="connsiteY233" fmla="*/ 220492 h 506813"/>
                              <a:gd name="connsiteX234" fmla="*/ 619135 w 1301982"/>
                              <a:gd name="connsiteY234" fmla="*/ 182392 h 506813"/>
                              <a:gd name="connsiteX235" fmla="*/ 661617 w 1301982"/>
                              <a:gd name="connsiteY235" fmla="*/ 147055 h 506813"/>
                              <a:gd name="connsiteX236" fmla="*/ 700955 w 1301982"/>
                              <a:gd name="connsiteY236" fmla="*/ 110574 h 506813"/>
                              <a:gd name="connsiteX237" fmla="*/ 736483 w 1301982"/>
                              <a:gd name="connsiteY237" fmla="*/ 82475 h 506813"/>
                              <a:gd name="connsiteX238" fmla="*/ 754200 w 1301982"/>
                              <a:gd name="connsiteY238" fmla="*/ 65140 h 506813"/>
                              <a:gd name="connsiteX239" fmla="*/ 752771 w 1301982"/>
                              <a:gd name="connsiteY239" fmla="*/ 45804 h 506813"/>
                              <a:gd name="connsiteX240" fmla="*/ 746104 w 1301982"/>
                              <a:gd name="connsiteY240" fmla="*/ 38660 h 506813"/>
                              <a:gd name="connsiteX241" fmla="*/ 693526 w 1301982"/>
                              <a:gd name="connsiteY241" fmla="*/ 53995 h 506813"/>
                              <a:gd name="connsiteX242" fmla="*/ 709337 w 1301982"/>
                              <a:gd name="connsiteY242" fmla="*/ 31421 h 506813"/>
                              <a:gd name="connsiteX243" fmla="*/ 713528 w 1301982"/>
                              <a:gd name="connsiteY243" fmla="*/ 4656 h 506813"/>
                              <a:gd name="connsiteX244" fmla="*/ 693811 w 1301982"/>
                              <a:gd name="connsiteY244" fmla="*/ 751 h 506813"/>
                              <a:gd name="connsiteX245" fmla="*/ 634375 w 1301982"/>
                              <a:gd name="connsiteY245" fmla="*/ 20658 h 506813"/>
                              <a:gd name="connsiteX246" fmla="*/ 577130 w 1301982"/>
                              <a:gd name="connsiteY246" fmla="*/ 48090 h 506813"/>
                              <a:gd name="connsiteX247" fmla="*/ 455210 w 1301982"/>
                              <a:gd name="connsiteY247" fmla="*/ 114193 h 506813"/>
                              <a:gd name="connsiteX248" fmla="*/ 379963 w 1301982"/>
                              <a:gd name="connsiteY248" fmla="*/ 159056 h 506813"/>
                              <a:gd name="connsiteX249" fmla="*/ 371200 w 1301982"/>
                              <a:gd name="connsiteY249" fmla="*/ 160104 h 506813"/>
                              <a:gd name="connsiteX250" fmla="*/ 343387 w 1301982"/>
                              <a:gd name="connsiteY250" fmla="*/ 157151 h 506813"/>
                              <a:gd name="connsiteX251" fmla="*/ 311478 w 1301982"/>
                              <a:gd name="connsiteY251" fmla="*/ 166200 h 506813"/>
                              <a:gd name="connsiteX252" fmla="*/ 308144 w 1301982"/>
                              <a:gd name="connsiteY252" fmla="*/ 168391 h 506813"/>
                              <a:gd name="connsiteX253" fmla="*/ 293285 w 1301982"/>
                              <a:gd name="connsiteY253" fmla="*/ 180297 h 506813"/>
                              <a:gd name="connsiteX254" fmla="*/ 240802 w 1301982"/>
                              <a:gd name="connsiteY254" fmla="*/ 213539 h 506813"/>
                              <a:gd name="connsiteX255" fmla="*/ 183176 w 1301982"/>
                              <a:gd name="connsiteY255" fmla="*/ 255163 h 506813"/>
                              <a:gd name="connsiteX256" fmla="*/ 118216 w 1301982"/>
                              <a:gd name="connsiteY256" fmla="*/ 302979 h 506813"/>
                              <a:gd name="connsiteX257" fmla="*/ 76877 w 1301982"/>
                              <a:gd name="connsiteY257" fmla="*/ 335840 h 506813"/>
                              <a:gd name="connsiteX258" fmla="*/ 10869 w 1301982"/>
                              <a:gd name="connsiteY258" fmla="*/ 404230 h 506813"/>
                              <a:gd name="connsiteX259" fmla="*/ 868 w 1301982"/>
                              <a:gd name="connsiteY259" fmla="*/ 443187 h 506813"/>
                              <a:gd name="connsiteX260" fmla="*/ 11250 w 1301982"/>
                              <a:gd name="connsiteY260" fmla="*/ 458998 h 506813"/>
                              <a:gd name="connsiteX261" fmla="*/ 27156 w 1301982"/>
                              <a:gd name="connsiteY261" fmla="*/ 461761 h 506813"/>
                              <a:gd name="connsiteX262" fmla="*/ 27156 w 1301982"/>
                              <a:gd name="connsiteY262" fmla="*/ 461761 h 5068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Lst>
                            <a:rect l="l" t="t" r="r" b="b"/>
                            <a:pathLst>
                              <a:path w="1301982" h="506813">
                                <a:moveTo>
                                  <a:pt x="28871" y="413564"/>
                                </a:moveTo>
                                <a:cubicBezTo>
                                  <a:pt x="40111" y="388418"/>
                                  <a:pt x="59351" y="369940"/>
                                  <a:pt x="79925" y="352509"/>
                                </a:cubicBezTo>
                                <a:cubicBezTo>
                                  <a:pt x="98975" y="336412"/>
                                  <a:pt x="118597" y="320791"/>
                                  <a:pt x="138123" y="305265"/>
                                </a:cubicBezTo>
                                <a:cubicBezTo>
                                  <a:pt x="147743" y="297645"/>
                                  <a:pt x="157649" y="290406"/>
                                  <a:pt x="167650" y="283167"/>
                                </a:cubicBezTo>
                                <a:cubicBezTo>
                                  <a:pt x="173651" y="278785"/>
                                  <a:pt x="179938" y="274880"/>
                                  <a:pt x="185938" y="270594"/>
                                </a:cubicBezTo>
                                <a:cubicBezTo>
                                  <a:pt x="201845" y="259545"/>
                                  <a:pt x="217275" y="247829"/>
                                  <a:pt x="233563" y="237352"/>
                                </a:cubicBezTo>
                                <a:cubicBezTo>
                                  <a:pt x="248518" y="227827"/>
                                  <a:pt x="264329" y="219730"/>
                                  <a:pt x="279664" y="210777"/>
                                </a:cubicBezTo>
                                <a:cubicBezTo>
                                  <a:pt x="282331" y="209253"/>
                                  <a:pt x="284427" y="206681"/>
                                  <a:pt x="286713" y="204395"/>
                                </a:cubicBezTo>
                                <a:cubicBezTo>
                                  <a:pt x="300905" y="189917"/>
                                  <a:pt x="320717" y="184393"/>
                                  <a:pt x="338434" y="182392"/>
                                </a:cubicBezTo>
                                <a:cubicBezTo>
                                  <a:pt x="323479" y="191727"/>
                                  <a:pt x="310811" y="204109"/>
                                  <a:pt x="294047" y="211158"/>
                                </a:cubicBezTo>
                                <a:cubicBezTo>
                                  <a:pt x="285379" y="214777"/>
                                  <a:pt x="278045" y="221731"/>
                                  <a:pt x="270235" y="227541"/>
                                </a:cubicBezTo>
                                <a:cubicBezTo>
                                  <a:pt x="241660" y="248877"/>
                                  <a:pt x="212894" y="270022"/>
                                  <a:pt x="184795" y="292025"/>
                                </a:cubicBezTo>
                                <a:cubicBezTo>
                                  <a:pt x="155744" y="314695"/>
                                  <a:pt x="127550" y="338412"/>
                                  <a:pt x="101451" y="364701"/>
                                </a:cubicBezTo>
                                <a:cubicBezTo>
                                  <a:pt x="84688" y="381560"/>
                                  <a:pt x="70972" y="399848"/>
                                  <a:pt x="62399" y="421851"/>
                                </a:cubicBezTo>
                                <a:cubicBezTo>
                                  <a:pt x="61161" y="425089"/>
                                  <a:pt x="61161" y="428709"/>
                                  <a:pt x="60399" y="433281"/>
                                </a:cubicBezTo>
                                <a:cubicBezTo>
                                  <a:pt x="45730" y="442234"/>
                                  <a:pt x="42682" y="442711"/>
                                  <a:pt x="27442" y="439091"/>
                                </a:cubicBezTo>
                                <a:cubicBezTo>
                                  <a:pt x="23251" y="430423"/>
                                  <a:pt x="24966" y="422232"/>
                                  <a:pt x="28871" y="413659"/>
                                </a:cubicBezTo>
                                <a:lnTo>
                                  <a:pt x="28871" y="413659"/>
                                </a:lnTo>
                                <a:close/>
                                <a:moveTo>
                                  <a:pt x="373962" y="178773"/>
                                </a:moveTo>
                                <a:cubicBezTo>
                                  <a:pt x="387583" y="170010"/>
                                  <a:pt x="400632" y="160390"/>
                                  <a:pt x="414348" y="151912"/>
                                </a:cubicBezTo>
                                <a:cubicBezTo>
                                  <a:pt x="426826" y="144197"/>
                                  <a:pt x="440065" y="137625"/>
                                  <a:pt x="452829" y="130481"/>
                                </a:cubicBezTo>
                                <a:cubicBezTo>
                                  <a:pt x="476927" y="117051"/>
                                  <a:pt x="500930" y="103621"/>
                                  <a:pt x="524933" y="90190"/>
                                </a:cubicBezTo>
                                <a:cubicBezTo>
                                  <a:pt x="525314" y="90000"/>
                                  <a:pt x="525695" y="89524"/>
                                  <a:pt x="526076" y="89428"/>
                                </a:cubicBezTo>
                                <a:cubicBezTo>
                                  <a:pt x="549127" y="84952"/>
                                  <a:pt x="566367" y="67807"/>
                                  <a:pt x="588751" y="61615"/>
                                </a:cubicBezTo>
                                <a:cubicBezTo>
                                  <a:pt x="597990" y="59044"/>
                                  <a:pt x="606943" y="54281"/>
                                  <a:pt x="615135" y="49138"/>
                                </a:cubicBezTo>
                                <a:cubicBezTo>
                                  <a:pt x="625993" y="42470"/>
                                  <a:pt x="638090" y="40756"/>
                                  <a:pt x="649996" y="38089"/>
                                </a:cubicBezTo>
                                <a:cubicBezTo>
                                  <a:pt x="652854" y="37422"/>
                                  <a:pt x="655330" y="35326"/>
                                  <a:pt x="658188" y="34088"/>
                                </a:cubicBezTo>
                                <a:cubicBezTo>
                                  <a:pt x="666570" y="30373"/>
                                  <a:pt x="674952" y="25897"/>
                                  <a:pt x="684763" y="33326"/>
                                </a:cubicBezTo>
                                <a:cubicBezTo>
                                  <a:pt x="682667" y="36565"/>
                                  <a:pt x="681429" y="40279"/>
                                  <a:pt x="678857" y="42375"/>
                                </a:cubicBezTo>
                                <a:cubicBezTo>
                                  <a:pt x="667427" y="51424"/>
                                  <a:pt x="655521" y="59996"/>
                                  <a:pt x="643805" y="68664"/>
                                </a:cubicBezTo>
                                <a:cubicBezTo>
                                  <a:pt x="641995" y="69997"/>
                                  <a:pt x="639995" y="71045"/>
                                  <a:pt x="638185" y="72379"/>
                                </a:cubicBezTo>
                                <a:cubicBezTo>
                                  <a:pt x="626660" y="80856"/>
                                  <a:pt x="615802" y="90286"/>
                                  <a:pt x="603610" y="97620"/>
                                </a:cubicBezTo>
                                <a:cubicBezTo>
                                  <a:pt x="571796" y="116670"/>
                                  <a:pt x="538649" y="133720"/>
                                  <a:pt x="507217" y="153436"/>
                                </a:cubicBezTo>
                                <a:cubicBezTo>
                                  <a:pt x="468069" y="178011"/>
                                  <a:pt x="429778" y="203919"/>
                                  <a:pt x="391773" y="230208"/>
                                </a:cubicBezTo>
                                <a:cubicBezTo>
                                  <a:pt x="377200" y="240304"/>
                                  <a:pt x="364627" y="253068"/>
                                  <a:pt x="350626" y="264022"/>
                                </a:cubicBezTo>
                                <a:cubicBezTo>
                                  <a:pt x="343101" y="269832"/>
                                  <a:pt x="334242" y="274023"/>
                                  <a:pt x="326432" y="279547"/>
                                </a:cubicBezTo>
                                <a:cubicBezTo>
                                  <a:pt x="310525" y="290787"/>
                                  <a:pt x="295190" y="302693"/>
                                  <a:pt x="279093" y="313742"/>
                                </a:cubicBezTo>
                                <a:cubicBezTo>
                                  <a:pt x="256328" y="329363"/>
                                  <a:pt x="233563" y="345365"/>
                                  <a:pt x="208608" y="357652"/>
                                </a:cubicBezTo>
                                <a:cubicBezTo>
                                  <a:pt x="198321" y="362701"/>
                                  <a:pt x="189463" y="370892"/>
                                  <a:pt x="177366" y="371940"/>
                                </a:cubicBezTo>
                                <a:cubicBezTo>
                                  <a:pt x="172603" y="381084"/>
                                  <a:pt x="162221" y="381751"/>
                                  <a:pt x="154696" y="386704"/>
                                </a:cubicBezTo>
                                <a:cubicBezTo>
                                  <a:pt x="133646" y="400801"/>
                                  <a:pt x="111072" y="411850"/>
                                  <a:pt x="86116" y="422708"/>
                                </a:cubicBezTo>
                                <a:cubicBezTo>
                                  <a:pt x="88117" y="405944"/>
                                  <a:pt x="97642" y="395562"/>
                                  <a:pt x="106595" y="385180"/>
                                </a:cubicBezTo>
                                <a:cubicBezTo>
                                  <a:pt x="116215" y="374035"/>
                                  <a:pt x="125931" y="362796"/>
                                  <a:pt x="136885" y="352985"/>
                                </a:cubicBezTo>
                                <a:cubicBezTo>
                                  <a:pt x="157363" y="334411"/>
                                  <a:pt x="178509" y="316504"/>
                                  <a:pt x="199845" y="298978"/>
                                </a:cubicBezTo>
                                <a:cubicBezTo>
                                  <a:pt x="213656" y="287644"/>
                                  <a:pt x="228229" y="277261"/>
                                  <a:pt x="242802" y="266879"/>
                                </a:cubicBezTo>
                                <a:cubicBezTo>
                                  <a:pt x="258138" y="255925"/>
                                  <a:pt x="273854" y="245448"/>
                                  <a:pt x="289380" y="234589"/>
                                </a:cubicBezTo>
                                <a:cubicBezTo>
                                  <a:pt x="306430" y="222683"/>
                                  <a:pt x="323289" y="210396"/>
                                  <a:pt x="340529" y="198775"/>
                                </a:cubicBezTo>
                                <a:cubicBezTo>
                                  <a:pt x="351197" y="191632"/>
                                  <a:pt x="362722" y="185631"/>
                                  <a:pt x="373581" y="178678"/>
                                </a:cubicBezTo>
                                <a:lnTo>
                                  <a:pt x="373581" y="178678"/>
                                </a:lnTo>
                                <a:close/>
                                <a:moveTo>
                                  <a:pt x="712385" y="84190"/>
                                </a:moveTo>
                                <a:cubicBezTo>
                                  <a:pt x="702765" y="76760"/>
                                  <a:pt x="692668" y="81427"/>
                                  <a:pt x="682667" y="81999"/>
                                </a:cubicBezTo>
                                <a:cubicBezTo>
                                  <a:pt x="683143" y="80761"/>
                                  <a:pt x="683524" y="79046"/>
                                  <a:pt x="684191" y="78856"/>
                                </a:cubicBezTo>
                                <a:cubicBezTo>
                                  <a:pt x="695621" y="75998"/>
                                  <a:pt x="707146" y="73426"/>
                                  <a:pt x="720481" y="70378"/>
                                </a:cubicBezTo>
                                <a:cubicBezTo>
                                  <a:pt x="717338" y="75712"/>
                                  <a:pt x="715147" y="79332"/>
                                  <a:pt x="712290" y="84094"/>
                                </a:cubicBezTo>
                                <a:close/>
                                <a:moveTo>
                                  <a:pt x="635709" y="110764"/>
                                </a:moveTo>
                                <a:cubicBezTo>
                                  <a:pt x="634947" y="111241"/>
                                  <a:pt x="634280" y="112384"/>
                                  <a:pt x="633518" y="112384"/>
                                </a:cubicBezTo>
                                <a:cubicBezTo>
                                  <a:pt x="616945" y="113431"/>
                                  <a:pt x="608277" y="128005"/>
                                  <a:pt x="594847" y="134863"/>
                                </a:cubicBezTo>
                                <a:cubicBezTo>
                                  <a:pt x="580940" y="141911"/>
                                  <a:pt x="569129" y="152770"/>
                                  <a:pt x="555985" y="161533"/>
                                </a:cubicBezTo>
                                <a:cubicBezTo>
                                  <a:pt x="510455" y="192013"/>
                                  <a:pt x="469021" y="227541"/>
                                  <a:pt x="428159" y="263736"/>
                                </a:cubicBezTo>
                                <a:cubicBezTo>
                                  <a:pt x="417777" y="272975"/>
                                  <a:pt x="408823" y="283929"/>
                                  <a:pt x="397869" y="292311"/>
                                </a:cubicBezTo>
                                <a:cubicBezTo>
                                  <a:pt x="382915" y="303741"/>
                                  <a:pt x="366913" y="314123"/>
                                  <a:pt x="350721" y="323839"/>
                                </a:cubicBezTo>
                                <a:cubicBezTo>
                                  <a:pt x="324813" y="339364"/>
                                  <a:pt x="298714" y="354414"/>
                                  <a:pt x="272140" y="368797"/>
                                </a:cubicBezTo>
                                <a:cubicBezTo>
                                  <a:pt x="256328" y="377369"/>
                                  <a:pt x="239564" y="384132"/>
                                  <a:pt x="222705" y="391942"/>
                                </a:cubicBezTo>
                                <a:cubicBezTo>
                                  <a:pt x="224038" y="389466"/>
                                  <a:pt x="224991" y="386132"/>
                                  <a:pt x="227277" y="383846"/>
                                </a:cubicBezTo>
                                <a:cubicBezTo>
                                  <a:pt x="238421" y="372321"/>
                                  <a:pt x="249756" y="360891"/>
                                  <a:pt x="261376" y="349747"/>
                                </a:cubicBezTo>
                                <a:cubicBezTo>
                                  <a:pt x="268044" y="343365"/>
                                  <a:pt x="275378" y="337555"/>
                                  <a:pt x="282236" y="331363"/>
                                </a:cubicBezTo>
                                <a:cubicBezTo>
                                  <a:pt x="304048" y="312028"/>
                                  <a:pt x="326623" y="293835"/>
                                  <a:pt x="352245" y="279452"/>
                                </a:cubicBezTo>
                                <a:cubicBezTo>
                                  <a:pt x="365389" y="272118"/>
                                  <a:pt x="376724" y="261736"/>
                                  <a:pt x="389297" y="253354"/>
                                </a:cubicBezTo>
                                <a:cubicBezTo>
                                  <a:pt x="405394" y="242495"/>
                                  <a:pt x="421873" y="232399"/>
                                  <a:pt x="438065" y="221635"/>
                                </a:cubicBezTo>
                                <a:cubicBezTo>
                                  <a:pt x="453400" y="211444"/>
                                  <a:pt x="469593" y="202109"/>
                                  <a:pt x="483404" y="190108"/>
                                </a:cubicBezTo>
                                <a:cubicBezTo>
                                  <a:pt x="497692" y="177725"/>
                                  <a:pt x="514551" y="169534"/>
                                  <a:pt x="529886" y="159151"/>
                                </a:cubicBezTo>
                                <a:cubicBezTo>
                                  <a:pt x="550460" y="145245"/>
                                  <a:pt x="572749" y="133720"/>
                                  <a:pt x="594656" y="122004"/>
                                </a:cubicBezTo>
                                <a:cubicBezTo>
                                  <a:pt x="615421" y="110860"/>
                                  <a:pt x="636566" y="100477"/>
                                  <a:pt x="657807" y="90381"/>
                                </a:cubicBezTo>
                                <a:cubicBezTo>
                                  <a:pt x="665236" y="86857"/>
                                  <a:pt x="673428" y="85237"/>
                                  <a:pt x="681334" y="82761"/>
                                </a:cubicBezTo>
                                <a:cubicBezTo>
                                  <a:pt x="676571" y="86190"/>
                                  <a:pt x="671904" y="89714"/>
                                  <a:pt x="666856" y="92762"/>
                                </a:cubicBezTo>
                                <a:cubicBezTo>
                                  <a:pt x="656569" y="98953"/>
                                  <a:pt x="645996" y="104859"/>
                                  <a:pt x="635518" y="110860"/>
                                </a:cubicBezTo>
                                <a:lnTo>
                                  <a:pt x="635518" y="110860"/>
                                </a:lnTo>
                                <a:close/>
                                <a:moveTo>
                                  <a:pt x="478546" y="242590"/>
                                </a:moveTo>
                                <a:cubicBezTo>
                                  <a:pt x="510074" y="211253"/>
                                  <a:pt x="546745" y="187441"/>
                                  <a:pt x="584655" y="165343"/>
                                </a:cubicBezTo>
                                <a:cubicBezTo>
                                  <a:pt x="585417" y="166581"/>
                                  <a:pt x="586179" y="167724"/>
                                  <a:pt x="586941" y="168962"/>
                                </a:cubicBezTo>
                                <a:cubicBezTo>
                                  <a:pt x="550746" y="193537"/>
                                  <a:pt x="514646" y="218111"/>
                                  <a:pt x="478451" y="242590"/>
                                </a:cubicBezTo>
                                <a:close/>
                                <a:moveTo>
                                  <a:pt x="650473" y="145150"/>
                                </a:moveTo>
                                <a:cubicBezTo>
                                  <a:pt x="551889" y="230779"/>
                                  <a:pt x="446447" y="307837"/>
                                  <a:pt x="341577" y="385942"/>
                                </a:cubicBezTo>
                                <a:cubicBezTo>
                                  <a:pt x="348816" y="370416"/>
                                  <a:pt x="355674" y="355081"/>
                                  <a:pt x="367961" y="343079"/>
                                </a:cubicBezTo>
                                <a:cubicBezTo>
                                  <a:pt x="381487" y="329839"/>
                                  <a:pt x="393774" y="315076"/>
                                  <a:pt x="408538" y="303360"/>
                                </a:cubicBezTo>
                                <a:cubicBezTo>
                                  <a:pt x="428826" y="287358"/>
                                  <a:pt x="450829" y="273547"/>
                                  <a:pt x="472260" y="258973"/>
                                </a:cubicBezTo>
                                <a:cubicBezTo>
                                  <a:pt x="491405" y="245924"/>
                                  <a:pt x="510646" y="233161"/>
                                  <a:pt x="529791" y="220207"/>
                                </a:cubicBezTo>
                                <a:cubicBezTo>
                                  <a:pt x="540935" y="212682"/>
                                  <a:pt x="552175" y="205348"/>
                                  <a:pt x="562938" y="197347"/>
                                </a:cubicBezTo>
                                <a:cubicBezTo>
                                  <a:pt x="586369" y="179725"/>
                                  <a:pt x="612754" y="166486"/>
                                  <a:pt x="636376" y="149150"/>
                                </a:cubicBezTo>
                                <a:cubicBezTo>
                                  <a:pt x="640186" y="146293"/>
                                  <a:pt x="644758" y="144388"/>
                                  <a:pt x="648949" y="142006"/>
                                </a:cubicBezTo>
                                <a:cubicBezTo>
                                  <a:pt x="649520" y="143054"/>
                                  <a:pt x="649996" y="144102"/>
                                  <a:pt x="650568" y="145150"/>
                                </a:cubicBezTo>
                                <a:close/>
                                <a:moveTo>
                                  <a:pt x="313478" y="402515"/>
                                </a:moveTo>
                                <a:cubicBezTo>
                                  <a:pt x="311097" y="406706"/>
                                  <a:pt x="306715" y="410230"/>
                                  <a:pt x="302524" y="412707"/>
                                </a:cubicBezTo>
                                <a:cubicBezTo>
                                  <a:pt x="286332" y="422232"/>
                                  <a:pt x="269854" y="431281"/>
                                  <a:pt x="253375" y="440329"/>
                                </a:cubicBezTo>
                                <a:cubicBezTo>
                                  <a:pt x="248137" y="443187"/>
                                  <a:pt x="242612" y="445949"/>
                                  <a:pt x="236992" y="448045"/>
                                </a:cubicBezTo>
                                <a:cubicBezTo>
                                  <a:pt x="227658" y="451474"/>
                                  <a:pt x="220705" y="449378"/>
                                  <a:pt x="214609" y="442139"/>
                                </a:cubicBezTo>
                                <a:cubicBezTo>
                                  <a:pt x="211656" y="438615"/>
                                  <a:pt x="210132" y="423851"/>
                                  <a:pt x="212703" y="419851"/>
                                </a:cubicBezTo>
                                <a:cubicBezTo>
                                  <a:pt x="213847" y="418041"/>
                                  <a:pt x="215942" y="416707"/>
                                  <a:pt x="217942" y="415564"/>
                                </a:cubicBezTo>
                                <a:cubicBezTo>
                                  <a:pt x="237088" y="404325"/>
                                  <a:pt x="255947" y="392609"/>
                                  <a:pt x="275473" y="382132"/>
                                </a:cubicBezTo>
                                <a:cubicBezTo>
                                  <a:pt x="297381" y="370416"/>
                                  <a:pt x="317860" y="356509"/>
                                  <a:pt x="338624" y="343079"/>
                                </a:cubicBezTo>
                                <a:cubicBezTo>
                                  <a:pt x="340719" y="341746"/>
                                  <a:pt x="343767" y="341650"/>
                                  <a:pt x="347673" y="340603"/>
                                </a:cubicBezTo>
                                <a:cubicBezTo>
                                  <a:pt x="335767" y="362320"/>
                                  <a:pt x="325003" y="382608"/>
                                  <a:pt x="313573" y="402515"/>
                                </a:cubicBezTo>
                                <a:lnTo>
                                  <a:pt x="313573" y="402515"/>
                                </a:lnTo>
                                <a:close/>
                                <a:moveTo>
                                  <a:pt x="150696" y="426899"/>
                                </a:moveTo>
                                <a:cubicBezTo>
                                  <a:pt x="146791" y="427280"/>
                                  <a:pt x="142600" y="429566"/>
                                  <a:pt x="139456" y="432138"/>
                                </a:cubicBezTo>
                                <a:cubicBezTo>
                                  <a:pt x="127169" y="442044"/>
                                  <a:pt x="113072" y="444044"/>
                                  <a:pt x="97546" y="441853"/>
                                </a:cubicBezTo>
                                <a:cubicBezTo>
                                  <a:pt x="135170" y="415088"/>
                                  <a:pt x="178128" y="396895"/>
                                  <a:pt x="215180" y="368892"/>
                                </a:cubicBezTo>
                                <a:cubicBezTo>
                                  <a:pt x="204226" y="380893"/>
                                  <a:pt x="202512" y="398896"/>
                                  <a:pt x="187939" y="407944"/>
                                </a:cubicBezTo>
                                <a:cubicBezTo>
                                  <a:pt x="176127" y="415279"/>
                                  <a:pt x="165745" y="425375"/>
                                  <a:pt x="150696" y="426994"/>
                                </a:cubicBezTo>
                                <a:lnTo>
                                  <a:pt x="150696" y="426994"/>
                                </a:lnTo>
                                <a:close/>
                                <a:moveTo>
                                  <a:pt x="26966" y="461856"/>
                                </a:moveTo>
                                <a:cubicBezTo>
                                  <a:pt x="30586" y="462523"/>
                                  <a:pt x="34396" y="464142"/>
                                  <a:pt x="37825" y="463475"/>
                                </a:cubicBezTo>
                                <a:cubicBezTo>
                                  <a:pt x="45064" y="462046"/>
                                  <a:pt x="52398" y="460237"/>
                                  <a:pt x="59065" y="457189"/>
                                </a:cubicBezTo>
                                <a:cubicBezTo>
                                  <a:pt x="66304" y="453760"/>
                                  <a:pt x="70686" y="456331"/>
                                  <a:pt x="76496" y="460618"/>
                                </a:cubicBezTo>
                                <a:cubicBezTo>
                                  <a:pt x="89355" y="470333"/>
                                  <a:pt x="103452" y="474810"/>
                                  <a:pt x="119073" y="465856"/>
                                </a:cubicBezTo>
                                <a:cubicBezTo>
                                  <a:pt x="121740" y="464332"/>
                                  <a:pt x="124978" y="463285"/>
                                  <a:pt x="127931" y="463189"/>
                                </a:cubicBezTo>
                                <a:cubicBezTo>
                                  <a:pt x="134503" y="462999"/>
                                  <a:pt x="138885" y="459379"/>
                                  <a:pt x="144124" y="456236"/>
                                </a:cubicBezTo>
                                <a:cubicBezTo>
                                  <a:pt x="157268" y="448235"/>
                                  <a:pt x="171270" y="441568"/>
                                  <a:pt x="185462" y="434043"/>
                                </a:cubicBezTo>
                                <a:cubicBezTo>
                                  <a:pt x="186415" y="437853"/>
                                  <a:pt x="186986" y="439663"/>
                                  <a:pt x="187367" y="441472"/>
                                </a:cubicBezTo>
                                <a:cubicBezTo>
                                  <a:pt x="190987" y="462427"/>
                                  <a:pt x="212513" y="478429"/>
                                  <a:pt x="232992" y="473000"/>
                                </a:cubicBezTo>
                                <a:cubicBezTo>
                                  <a:pt x="244136" y="470047"/>
                                  <a:pt x="254137" y="462427"/>
                                  <a:pt x="264329" y="456522"/>
                                </a:cubicBezTo>
                                <a:cubicBezTo>
                                  <a:pt x="278521" y="448330"/>
                                  <a:pt x="292618" y="439758"/>
                                  <a:pt x="306715" y="431376"/>
                                </a:cubicBezTo>
                                <a:cubicBezTo>
                                  <a:pt x="310525" y="440329"/>
                                  <a:pt x="313002" y="448330"/>
                                  <a:pt x="317193" y="455284"/>
                                </a:cubicBezTo>
                                <a:cubicBezTo>
                                  <a:pt x="325003" y="468142"/>
                                  <a:pt x="338624" y="476048"/>
                                  <a:pt x="356721" y="467571"/>
                                </a:cubicBezTo>
                                <a:cubicBezTo>
                                  <a:pt x="383677" y="454903"/>
                                  <a:pt x="408633" y="439091"/>
                                  <a:pt x="433493" y="422803"/>
                                </a:cubicBezTo>
                                <a:cubicBezTo>
                                  <a:pt x="445780" y="414707"/>
                                  <a:pt x="458448" y="407182"/>
                                  <a:pt x="469498" y="397181"/>
                                </a:cubicBezTo>
                                <a:cubicBezTo>
                                  <a:pt x="477498" y="390037"/>
                                  <a:pt x="487119" y="384703"/>
                                  <a:pt x="497977" y="377179"/>
                                </a:cubicBezTo>
                                <a:cubicBezTo>
                                  <a:pt x="495977" y="387751"/>
                                  <a:pt x="493786" y="395276"/>
                                  <a:pt x="493215" y="402896"/>
                                </a:cubicBezTo>
                                <a:cubicBezTo>
                                  <a:pt x="492453" y="413374"/>
                                  <a:pt x="494263" y="423661"/>
                                  <a:pt x="504169" y="429661"/>
                                </a:cubicBezTo>
                                <a:cubicBezTo>
                                  <a:pt x="514551" y="435948"/>
                                  <a:pt x="524171" y="433567"/>
                                  <a:pt x="533791" y="426423"/>
                                </a:cubicBezTo>
                                <a:cubicBezTo>
                                  <a:pt x="542840" y="419565"/>
                                  <a:pt x="553032" y="414040"/>
                                  <a:pt x="563986" y="407182"/>
                                </a:cubicBezTo>
                                <a:cubicBezTo>
                                  <a:pt x="563414" y="413088"/>
                                  <a:pt x="562652" y="416993"/>
                                  <a:pt x="562843" y="420994"/>
                                </a:cubicBezTo>
                                <a:cubicBezTo>
                                  <a:pt x="563033" y="425566"/>
                                  <a:pt x="563605" y="430233"/>
                                  <a:pt x="565033" y="434519"/>
                                </a:cubicBezTo>
                                <a:cubicBezTo>
                                  <a:pt x="569891" y="450140"/>
                                  <a:pt x="585512" y="459284"/>
                                  <a:pt x="597799" y="453188"/>
                                </a:cubicBezTo>
                                <a:cubicBezTo>
                                  <a:pt x="611420" y="446425"/>
                                  <a:pt x="624469" y="438520"/>
                                  <a:pt x="637804" y="431185"/>
                                </a:cubicBezTo>
                                <a:cubicBezTo>
                                  <a:pt x="646472" y="426423"/>
                                  <a:pt x="655235" y="421851"/>
                                  <a:pt x="664474" y="416898"/>
                                </a:cubicBezTo>
                                <a:cubicBezTo>
                                  <a:pt x="666665" y="420803"/>
                                  <a:pt x="668284" y="424137"/>
                                  <a:pt x="670189" y="427185"/>
                                </a:cubicBezTo>
                                <a:cubicBezTo>
                                  <a:pt x="676000" y="436234"/>
                                  <a:pt x="688858" y="443377"/>
                                  <a:pt x="697145" y="440615"/>
                                </a:cubicBezTo>
                                <a:cubicBezTo>
                                  <a:pt x="711147" y="435948"/>
                                  <a:pt x="725244" y="430900"/>
                                  <a:pt x="738484" y="424423"/>
                                </a:cubicBezTo>
                                <a:cubicBezTo>
                                  <a:pt x="757153" y="415374"/>
                                  <a:pt x="775060" y="404896"/>
                                  <a:pt x="793252" y="394895"/>
                                </a:cubicBezTo>
                                <a:cubicBezTo>
                                  <a:pt x="807445" y="387085"/>
                                  <a:pt x="821351" y="378893"/>
                                  <a:pt x="835448" y="370987"/>
                                </a:cubicBezTo>
                                <a:cubicBezTo>
                                  <a:pt x="843449" y="366511"/>
                                  <a:pt x="851736" y="362320"/>
                                  <a:pt x="859832" y="357938"/>
                                </a:cubicBezTo>
                                <a:cubicBezTo>
                                  <a:pt x="853450" y="369082"/>
                                  <a:pt x="845640" y="378131"/>
                                  <a:pt x="839353" y="388228"/>
                                </a:cubicBezTo>
                                <a:cubicBezTo>
                                  <a:pt x="824209" y="412802"/>
                                  <a:pt x="838210" y="439282"/>
                                  <a:pt x="867357" y="442330"/>
                                </a:cubicBezTo>
                                <a:cubicBezTo>
                                  <a:pt x="886978" y="444425"/>
                                  <a:pt x="905266" y="439472"/>
                                  <a:pt x="923173" y="432900"/>
                                </a:cubicBezTo>
                                <a:cubicBezTo>
                                  <a:pt x="930984" y="430042"/>
                                  <a:pt x="938413" y="426042"/>
                                  <a:pt x="946224" y="423089"/>
                                </a:cubicBezTo>
                                <a:cubicBezTo>
                                  <a:pt x="963940" y="416326"/>
                                  <a:pt x="982133" y="410611"/>
                                  <a:pt x="999468" y="403087"/>
                                </a:cubicBezTo>
                                <a:cubicBezTo>
                                  <a:pt x="1030996" y="389275"/>
                                  <a:pt x="1061953" y="374321"/>
                                  <a:pt x="1093195" y="360034"/>
                                </a:cubicBezTo>
                                <a:cubicBezTo>
                                  <a:pt x="1096052" y="358700"/>
                                  <a:pt x="1099291" y="358319"/>
                                  <a:pt x="1103863" y="357081"/>
                                </a:cubicBezTo>
                                <a:cubicBezTo>
                                  <a:pt x="1105387" y="366415"/>
                                  <a:pt x="1105387" y="375464"/>
                                  <a:pt x="1108530" y="383179"/>
                                </a:cubicBezTo>
                                <a:cubicBezTo>
                                  <a:pt x="1115864" y="401277"/>
                                  <a:pt x="1120627" y="421375"/>
                                  <a:pt x="1139010" y="433090"/>
                                </a:cubicBezTo>
                                <a:cubicBezTo>
                                  <a:pt x="1140058" y="433757"/>
                                  <a:pt x="1140248" y="435567"/>
                                  <a:pt x="1141105" y="436615"/>
                                </a:cubicBezTo>
                                <a:cubicBezTo>
                                  <a:pt x="1157964" y="456427"/>
                                  <a:pt x="1179396" y="469952"/>
                                  <a:pt x="1203208" y="479477"/>
                                </a:cubicBezTo>
                                <a:cubicBezTo>
                                  <a:pt x="1226354" y="488716"/>
                                  <a:pt x="1250167" y="496622"/>
                                  <a:pt x="1273979" y="503956"/>
                                </a:cubicBezTo>
                                <a:cubicBezTo>
                                  <a:pt x="1282647" y="506623"/>
                                  <a:pt x="1292362" y="505957"/>
                                  <a:pt x="1301697" y="506814"/>
                                </a:cubicBezTo>
                                <a:lnTo>
                                  <a:pt x="1301983" y="503861"/>
                                </a:lnTo>
                                <a:cubicBezTo>
                                  <a:pt x="1295029" y="503194"/>
                                  <a:pt x="1287886" y="503290"/>
                                  <a:pt x="1281218" y="501670"/>
                                </a:cubicBezTo>
                                <a:cubicBezTo>
                                  <a:pt x="1267502" y="498337"/>
                                  <a:pt x="1256263" y="487859"/>
                                  <a:pt x="1241118" y="488431"/>
                                </a:cubicBezTo>
                                <a:cubicBezTo>
                                  <a:pt x="1233688" y="479191"/>
                                  <a:pt x="1221877" y="477763"/>
                                  <a:pt x="1212067" y="472810"/>
                                </a:cubicBezTo>
                                <a:cubicBezTo>
                                  <a:pt x="1193588" y="463570"/>
                                  <a:pt x="1177586" y="450807"/>
                                  <a:pt x="1163394" y="436234"/>
                                </a:cubicBezTo>
                                <a:cubicBezTo>
                                  <a:pt x="1147106" y="419565"/>
                                  <a:pt x="1133962" y="401086"/>
                                  <a:pt x="1132247" y="376321"/>
                                </a:cubicBezTo>
                                <a:cubicBezTo>
                                  <a:pt x="1131295" y="363272"/>
                                  <a:pt x="1127104" y="350413"/>
                                  <a:pt x="1124437" y="338031"/>
                                </a:cubicBezTo>
                                <a:cubicBezTo>
                                  <a:pt x="1115959" y="333268"/>
                                  <a:pt x="1109768" y="334507"/>
                                  <a:pt x="1101958" y="339460"/>
                                </a:cubicBezTo>
                                <a:cubicBezTo>
                                  <a:pt x="1087956" y="348318"/>
                                  <a:pt x="1072716" y="355557"/>
                                  <a:pt x="1057571" y="362605"/>
                                </a:cubicBezTo>
                                <a:cubicBezTo>
                                  <a:pt x="1037378" y="372035"/>
                                  <a:pt x="1016899" y="380703"/>
                                  <a:pt x="996421" y="389561"/>
                                </a:cubicBezTo>
                                <a:cubicBezTo>
                                  <a:pt x="964321" y="403372"/>
                                  <a:pt x="931936" y="416517"/>
                                  <a:pt x="897170" y="422232"/>
                                </a:cubicBezTo>
                                <a:cubicBezTo>
                                  <a:pt x="888217" y="423756"/>
                                  <a:pt x="878596" y="423089"/>
                                  <a:pt x="869548" y="421946"/>
                                </a:cubicBezTo>
                                <a:cubicBezTo>
                                  <a:pt x="859927" y="420708"/>
                                  <a:pt x="855736" y="412802"/>
                                  <a:pt x="856594" y="402896"/>
                                </a:cubicBezTo>
                                <a:cubicBezTo>
                                  <a:pt x="857451" y="392419"/>
                                  <a:pt x="864214" y="385751"/>
                                  <a:pt x="870500" y="378322"/>
                                </a:cubicBezTo>
                                <a:cubicBezTo>
                                  <a:pt x="885454" y="360510"/>
                                  <a:pt x="901933" y="344032"/>
                                  <a:pt x="921840" y="332221"/>
                                </a:cubicBezTo>
                                <a:cubicBezTo>
                                  <a:pt x="933270" y="325458"/>
                                  <a:pt x="942033" y="316600"/>
                                  <a:pt x="952510" y="308027"/>
                                </a:cubicBezTo>
                                <a:cubicBezTo>
                                  <a:pt x="948891" y="303550"/>
                                  <a:pt x="945843" y="299740"/>
                                  <a:pt x="942318" y="295264"/>
                                </a:cubicBezTo>
                                <a:cubicBezTo>
                                  <a:pt x="938128" y="297740"/>
                                  <a:pt x="934127" y="300026"/>
                                  <a:pt x="930222" y="302503"/>
                                </a:cubicBezTo>
                                <a:cubicBezTo>
                                  <a:pt x="917173" y="310599"/>
                                  <a:pt x="904600" y="319457"/>
                                  <a:pt x="891169" y="326887"/>
                                </a:cubicBezTo>
                                <a:cubicBezTo>
                                  <a:pt x="863261" y="342508"/>
                                  <a:pt x="834686" y="357081"/>
                                  <a:pt x="806873" y="372892"/>
                                </a:cubicBezTo>
                                <a:cubicBezTo>
                                  <a:pt x="776203" y="390228"/>
                                  <a:pt x="744484" y="405182"/>
                                  <a:pt x="710956" y="415945"/>
                                </a:cubicBezTo>
                                <a:cubicBezTo>
                                  <a:pt x="706765" y="417279"/>
                                  <a:pt x="701717" y="417946"/>
                                  <a:pt x="697431" y="416993"/>
                                </a:cubicBezTo>
                                <a:cubicBezTo>
                                  <a:pt x="690192" y="415374"/>
                                  <a:pt x="688287" y="409373"/>
                                  <a:pt x="693145" y="403468"/>
                                </a:cubicBezTo>
                                <a:cubicBezTo>
                                  <a:pt x="697431" y="398134"/>
                                  <a:pt x="702479" y="393181"/>
                                  <a:pt x="707813" y="388990"/>
                                </a:cubicBezTo>
                                <a:cubicBezTo>
                                  <a:pt x="725434" y="374988"/>
                                  <a:pt x="746485" y="365463"/>
                                  <a:pt x="761153" y="347842"/>
                                </a:cubicBezTo>
                                <a:cubicBezTo>
                                  <a:pt x="762296" y="346508"/>
                                  <a:pt x="764106" y="345460"/>
                                  <a:pt x="765820" y="345079"/>
                                </a:cubicBezTo>
                                <a:cubicBezTo>
                                  <a:pt x="775060" y="343079"/>
                                  <a:pt x="780870" y="336412"/>
                                  <a:pt x="787347" y="330411"/>
                                </a:cubicBezTo>
                                <a:cubicBezTo>
                                  <a:pt x="791062" y="326982"/>
                                  <a:pt x="795157" y="323934"/>
                                  <a:pt x="799158" y="320981"/>
                                </a:cubicBezTo>
                                <a:cubicBezTo>
                                  <a:pt x="805349" y="316314"/>
                                  <a:pt x="813064" y="312885"/>
                                  <a:pt x="817636" y="306979"/>
                                </a:cubicBezTo>
                                <a:cubicBezTo>
                                  <a:pt x="825637" y="296883"/>
                                  <a:pt x="836401" y="290977"/>
                                  <a:pt x="846592" y="284119"/>
                                </a:cubicBezTo>
                                <a:cubicBezTo>
                                  <a:pt x="853450" y="279452"/>
                                  <a:pt x="860023" y="273832"/>
                                  <a:pt x="867643" y="271070"/>
                                </a:cubicBezTo>
                                <a:cubicBezTo>
                                  <a:pt x="874596" y="268498"/>
                                  <a:pt x="878882" y="265450"/>
                                  <a:pt x="880120" y="258021"/>
                                </a:cubicBezTo>
                                <a:cubicBezTo>
                                  <a:pt x="876691" y="254973"/>
                                  <a:pt x="873358" y="251925"/>
                                  <a:pt x="869452" y="248591"/>
                                </a:cubicBezTo>
                                <a:cubicBezTo>
                                  <a:pt x="860785" y="253163"/>
                                  <a:pt x="851736" y="256973"/>
                                  <a:pt x="843735" y="262307"/>
                                </a:cubicBezTo>
                                <a:cubicBezTo>
                                  <a:pt x="818017" y="279452"/>
                                  <a:pt x="792109" y="296502"/>
                                  <a:pt x="767344" y="314980"/>
                                </a:cubicBezTo>
                                <a:cubicBezTo>
                                  <a:pt x="743246" y="332983"/>
                                  <a:pt x="719529" y="351652"/>
                                  <a:pt x="697336" y="371940"/>
                                </a:cubicBezTo>
                                <a:cubicBezTo>
                                  <a:pt x="678667" y="388990"/>
                                  <a:pt x="658855" y="403849"/>
                                  <a:pt x="636280" y="414898"/>
                                </a:cubicBezTo>
                                <a:cubicBezTo>
                                  <a:pt x="622374" y="421756"/>
                                  <a:pt x="608658" y="429661"/>
                                  <a:pt x="593037" y="431757"/>
                                </a:cubicBezTo>
                                <a:cubicBezTo>
                                  <a:pt x="583512" y="424042"/>
                                  <a:pt x="585131" y="414898"/>
                                  <a:pt x="590179" y="406706"/>
                                </a:cubicBezTo>
                                <a:cubicBezTo>
                                  <a:pt x="594942" y="398991"/>
                                  <a:pt x="601038" y="391847"/>
                                  <a:pt x="607610" y="385561"/>
                                </a:cubicBezTo>
                                <a:cubicBezTo>
                                  <a:pt x="617611" y="375845"/>
                                  <a:pt x="629613" y="367939"/>
                                  <a:pt x="638852" y="357652"/>
                                </a:cubicBezTo>
                                <a:cubicBezTo>
                                  <a:pt x="663903" y="329839"/>
                                  <a:pt x="692859" y="306313"/>
                                  <a:pt x="721529" y="282500"/>
                                </a:cubicBezTo>
                                <a:cubicBezTo>
                                  <a:pt x="739246" y="267736"/>
                                  <a:pt x="758677" y="255163"/>
                                  <a:pt x="777155" y="241257"/>
                                </a:cubicBezTo>
                                <a:cubicBezTo>
                                  <a:pt x="780870" y="238399"/>
                                  <a:pt x="783632" y="234304"/>
                                  <a:pt x="787061" y="230589"/>
                                </a:cubicBezTo>
                                <a:cubicBezTo>
                                  <a:pt x="782489" y="226303"/>
                                  <a:pt x="779251" y="223255"/>
                                  <a:pt x="775155" y="219254"/>
                                </a:cubicBezTo>
                                <a:cubicBezTo>
                                  <a:pt x="771535" y="221635"/>
                                  <a:pt x="767630" y="223826"/>
                                  <a:pt x="764011" y="226588"/>
                                </a:cubicBezTo>
                                <a:cubicBezTo>
                                  <a:pt x="758105" y="231065"/>
                                  <a:pt x="752200" y="235637"/>
                                  <a:pt x="746485" y="240304"/>
                                </a:cubicBezTo>
                                <a:cubicBezTo>
                                  <a:pt x="714100" y="266689"/>
                                  <a:pt x="681429" y="292692"/>
                                  <a:pt x="649520" y="319552"/>
                                </a:cubicBezTo>
                                <a:cubicBezTo>
                                  <a:pt x="625041" y="340126"/>
                                  <a:pt x="602752" y="363177"/>
                                  <a:pt x="575130" y="380036"/>
                                </a:cubicBezTo>
                                <a:cubicBezTo>
                                  <a:pt x="564462" y="386513"/>
                                  <a:pt x="553222" y="392419"/>
                                  <a:pt x="543507" y="400039"/>
                                </a:cubicBezTo>
                                <a:cubicBezTo>
                                  <a:pt x="535887" y="406039"/>
                                  <a:pt x="527981" y="409373"/>
                                  <a:pt x="518742" y="410421"/>
                                </a:cubicBezTo>
                                <a:cubicBezTo>
                                  <a:pt x="511693" y="392990"/>
                                  <a:pt x="516551" y="376798"/>
                                  <a:pt x="531029" y="362510"/>
                                </a:cubicBezTo>
                                <a:cubicBezTo>
                                  <a:pt x="543221" y="350604"/>
                                  <a:pt x="554270" y="337650"/>
                                  <a:pt x="566272" y="325553"/>
                                </a:cubicBezTo>
                                <a:cubicBezTo>
                                  <a:pt x="573987" y="317743"/>
                                  <a:pt x="581797" y="309932"/>
                                  <a:pt x="590560" y="303265"/>
                                </a:cubicBezTo>
                                <a:cubicBezTo>
                                  <a:pt x="611801" y="287167"/>
                                  <a:pt x="633994" y="272308"/>
                                  <a:pt x="654949" y="255830"/>
                                </a:cubicBezTo>
                                <a:cubicBezTo>
                                  <a:pt x="666094" y="247162"/>
                                  <a:pt x="680762" y="242590"/>
                                  <a:pt x="687811" y="228970"/>
                                </a:cubicBezTo>
                                <a:cubicBezTo>
                                  <a:pt x="698955" y="226303"/>
                                  <a:pt x="705813" y="217635"/>
                                  <a:pt x="714481" y="211444"/>
                                </a:cubicBezTo>
                                <a:cubicBezTo>
                                  <a:pt x="725244" y="203824"/>
                                  <a:pt x="733340" y="192394"/>
                                  <a:pt x="746580" y="188012"/>
                                </a:cubicBezTo>
                                <a:cubicBezTo>
                                  <a:pt x="748199" y="187536"/>
                                  <a:pt x="749247" y="185631"/>
                                  <a:pt x="750676" y="184393"/>
                                </a:cubicBezTo>
                                <a:cubicBezTo>
                                  <a:pt x="759058" y="176868"/>
                                  <a:pt x="766773" y="168391"/>
                                  <a:pt x="776012" y="162104"/>
                                </a:cubicBezTo>
                                <a:cubicBezTo>
                                  <a:pt x="789919" y="152674"/>
                                  <a:pt x="790681" y="150769"/>
                                  <a:pt x="777822" y="137815"/>
                                </a:cubicBezTo>
                                <a:cubicBezTo>
                                  <a:pt x="772202" y="140768"/>
                                  <a:pt x="765820" y="143435"/>
                                  <a:pt x="760105" y="147055"/>
                                </a:cubicBezTo>
                                <a:cubicBezTo>
                                  <a:pt x="751723" y="152484"/>
                                  <a:pt x="743818" y="158580"/>
                                  <a:pt x="735626" y="164390"/>
                                </a:cubicBezTo>
                                <a:cubicBezTo>
                                  <a:pt x="713338" y="180392"/>
                                  <a:pt x="690382" y="195537"/>
                                  <a:pt x="668951" y="212872"/>
                                </a:cubicBezTo>
                                <a:cubicBezTo>
                                  <a:pt x="661045" y="219254"/>
                                  <a:pt x="653616" y="228970"/>
                                  <a:pt x="643805" y="227636"/>
                                </a:cubicBezTo>
                                <a:cubicBezTo>
                                  <a:pt x="637423" y="235447"/>
                                  <a:pt x="633042" y="242209"/>
                                  <a:pt x="627327" y="247639"/>
                                </a:cubicBezTo>
                                <a:cubicBezTo>
                                  <a:pt x="606277" y="267832"/>
                                  <a:pt x="584655" y="287453"/>
                                  <a:pt x="563414" y="307551"/>
                                </a:cubicBezTo>
                                <a:cubicBezTo>
                                  <a:pt x="543983" y="325934"/>
                                  <a:pt x="527124" y="347080"/>
                                  <a:pt x="503026" y="360605"/>
                                </a:cubicBezTo>
                                <a:cubicBezTo>
                                  <a:pt x="490548" y="367558"/>
                                  <a:pt x="479213" y="376321"/>
                                  <a:pt x="467307" y="384322"/>
                                </a:cubicBezTo>
                                <a:cubicBezTo>
                                  <a:pt x="456163" y="391752"/>
                                  <a:pt x="445209" y="399467"/>
                                  <a:pt x="433779" y="406516"/>
                                </a:cubicBezTo>
                                <a:cubicBezTo>
                                  <a:pt x="420444" y="414802"/>
                                  <a:pt x="406918" y="422994"/>
                                  <a:pt x="393107" y="430423"/>
                                </a:cubicBezTo>
                                <a:cubicBezTo>
                                  <a:pt x="380439" y="437186"/>
                                  <a:pt x="367390" y="443282"/>
                                  <a:pt x="354245" y="448997"/>
                                </a:cubicBezTo>
                                <a:cubicBezTo>
                                  <a:pt x="350816" y="450426"/>
                                  <a:pt x="345482" y="450616"/>
                                  <a:pt x="342434" y="448997"/>
                                </a:cubicBezTo>
                                <a:cubicBezTo>
                                  <a:pt x="332147" y="443473"/>
                                  <a:pt x="324718" y="421375"/>
                                  <a:pt x="335290" y="410040"/>
                                </a:cubicBezTo>
                                <a:cubicBezTo>
                                  <a:pt x="340815" y="404039"/>
                                  <a:pt x="347292" y="398800"/>
                                  <a:pt x="353864" y="393943"/>
                                </a:cubicBezTo>
                                <a:cubicBezTo>
                                  <a:pt x="381201" y="373654"/>
                                  <a:pt x="409204" y="354223"/>
                                  <a:pt x="436255" y="333459"/>
                                </a:cubicBezTo>
                                <a:cubicBezTo>
                                  <a:pt x="455210" y="318886"/>
                                  <a:pt x="472927" y="302598"/>
                                  <a:pt x="491215" y="287167"/>
                                </a:cubicBezTo>
                                <a:cubicBezTo>
                                  <a:pt x="495501" y="283548"/>
                                  <a:pt x="500168" y="280595"/>
                                  <a:pt x="504454" y="276976"/>
                                </a:cubicBezTo>
                                <a:cubicBezTo>
                                  <a:pt x="526933" y="258211"/>
                                  <a:pt x="549317" y="239161"/>
                                  <a:pt x="571891" y="220492"/>
                                </a:cubicBezTo>
                                <a:cubicBezTo>
                                  <a:pt x="587512" y="207634"/>
                                  <a:pt x="603514" y="195156"/>
                                  <a:pt x="619135" y="182392"/>
                                </a:cubicBezTo>
                                <a:cubicBezTo>
                                  <a:pt x="633423" y="170772"/>
                                  <a:pt x="647806" y="159247"/>
                                  <a:pt x="661617" y="147055"/>
                                </a:cubicBezTo>
                                <a:cubicBezTo>
                                  <a:pt x="675047" y="135244"/>
                                  <a:pt x="687811" y="122766"/>
                                  <a:pt x="700955" y="110574"/>
                                </a:cubicBezTo>
                                <a:cubicBezTo>
                                  <a:pt x="712004" y="100287"/>
                                  <a:pt x="721624" y="88666"/>
                                  <a:pt x="736483" y="82475"/>
                                </a:cubicBezTo>
                                <a:cubicBezTo>
                                  <a:pt x="743627" y="79522"/>
                                  <a:pt x="749437" y="71807"/>
                                  <a:pt x="754200" y="65140"/>
                                </a:cubicBezTo>
                                <a:cubicBezTo>
                                  <a:pt x="760677" y="56091"/>
                                  <a:pt x="759915" y="54091"/>
                                  <a:pt x="752771" y="45804"/>
                                </a:cubicBezTo>
                                <a:cubicBezTo>
                                  <a:pt x="750961" y="43708"/>
                                  <a:pt x="749056" y="41803"/>
                                  <a:pt x="746104" y="38660"/>
                                </a:cubicBezTo>
                                <a:cubicBezTo>
                                  <a:pt x="728768" y="43708"/>
                                  <a:pt x="711147" y="48852"/>
                                  <a:pt x="693526" y="53995"/>
                                </a:cubicBezTo>
                                <a:cubicBezTo>
                                  <a:pt x="698098" y="44947"/>
                                  <a:pt x="703336" y="37803"/>
                                  <a:pt x="709337" y="31421"/>
                                </a:cubicBezTo>
                                <a:cubicBezTo>
                                  <a:pt x="717052" y="23325"/>
                                  <a:pt x="717910" y="14752"/>
                                  <a:pt x="713528" y="4656"/>
                                </a:cubicBezTo>
                                <a:cubicBezTo>
                                  <a:pt x="706575" y="4942"/>
                                  <a:pt x="702193" y="-2297"/>
                                  <a:pt x="693811" y="751"/>
                                </a:cubicBezTo>
                                <a:cubicBezTo>
                                  <a:pt x="674190" y="7990"/>
                                  <a:pt x="653711" y="12847"/>
                                  <a:pt x="634375" y="20658"/>
                                </a:cubicBezTo>
                                <a:cubicBezTo>
                                  <a:pt x="614754" y="28564"/>
                                  <a:pt x="596275" y="39041"/>
                                  <a:pt x="577130" y="48090"/>
                                </a:cubicBezTo>
                                <a:cubicBezTo>
                                  <a:pt x="535315" y="67997"/>
                                  <a:pt x="495025" y="90667"/>
                                  <a:pt x="455210" y="114193"/>
                                </a:cubicBezTo>
                                <a:cubicBezTo>
                                  <a:pt x="430064" y="129052"/>
                                  <a:pt x="405204" y="144292"/>
                                  <a:pt x="379963" y="159056"/>
                                </a:cubicBezTo>
                                <a:cubicBezTo>
                                  <a:pt x="377581" y="160485"/>
                                  <a:pt x="372914" y="161437"/>
                                  <a:pt x="371200" y="160104"/>
                                </a:cubicBezTo>
                                <a:cubicBezTo>
                                  <a:pt x="362341" y="153341"/>
                                  <a:pt x="353102" y="154294"/>
                                  <a:pt x="343387" y="157151"/>
                                </a:cubicBezTo>
                                <a:cubicBezTo>
                                  <a:pt x="332814" y="160294"/>
                                  <a:pt x="322146" y="163152"/>
                                  <a:pt x="311478" y="166200"/>
                                </a:cubicBezTo>
                                <a:cubicBezTo>
                                  <a:pt x="310240" y="166581"/>
                                  <a:pt x="309192" y="167533"/>
                                  <a:pt x="308144" y="168391"/>
                                </a:cubicBezTo>
                                <a:cubicBezTo>
                                  <a:pt x="303191" y="172391"/>
                                  <a:pt x="298619" y="176963"/>
                                  <a:pt x="293285" y="180297"/>
                                </a:cubicBezTo>
                                <a:cubicBezTo>
                                  <a:pt x="275759" y="191346"/>
                                  <a:pt x="257376" y="200966"/>
                                  <a:pt x="240802" y="213539"/>
                                </a:cubicBezTo>
                                <a:cubicBezTo>
                                  <a:pt x="221943" y="227827"/>
                                  <a:pt x="202321" y="241257"/>
                                  <a:pt x="183176" y="255163"/>
                                </a:cubicBezTo>
                                <a:cubicBezTo>
                                  <a:pt x="161459" y="270975"/>
                                  <a:pt x="139647" y="286786"/>
                                  <a:pt x="118216" y="302979"/>
                                </a:cubicBezTo>
                                <a:cubicBezTo>
                                  <a:pt x="104119" y="313552"/>
                                  <a:pt x="90688" y="324982"/>
                                  <a:pt x="76877" y="335840"/>
                                </a:cubicBezTo>
                                <a:cubicBezTo>
                                  <a:pt x="51636" y="355652"/>
                                  <a:pt x="27347" y="376512"/>
                                  <a:pt x="10869" y="404230"/>
                                </a:cubicBezTo>
                                <a:cubicBezTo>
                                  <a:pt x="4011" y="415755"/>
                                  <a:pt x="-2371" y="427852"/>
                                  <a:pt x="868" y="443187"/>
                                </a:cubicBezTo>
                                <a:cubicBezTo>
                                  <a:pt x="2582" y="451664"/>
                                  <a:pt x="9631" y="454426"/>
                                  <a:pt x="11250" y="458998"/>
                                </a:cubicBezTo>
                                <a:cubicBezTo>
                                  <a:pt x="17727" y="460141"/>
                                  <a:pt x="22489" y="460903"/>
                                  <a:pt x="27156" y="461761"/>
                                </a:cubicBezTo>
                                <a:lnTo>
                                  <a:pt x="27156" y="461761"/>
                                </a:lnTo>
                                <a:close/>
                              </a:path>
                            </a:pathLst>
                          </a:custGeom>
                          <a:solidFill>
                            <a:schemeClr val="accent3">
                              <a:lumMod val="40000"/>
                              <a:lumOff val="6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42" name="Freeform 42"/>
                        <wps:cNvSpPr/>
                        <wps:spPr>
                          <a:xfrm>
                            <a:off x="3012425" y="3682370"/>
                            <a:ext cx="754330" cy="1906215"/>
                          </a:xfrm>
                          <a:custGeom>
                            <a:avLst/>
                            <a:gdLst>
                              <a:gd name="connsiteX0" fmla="*/ 725089 w 754330"/>
                              <a:gd name="connsiteY0" fmla="*/ 861725 h 1906215"/>
                              <a:gd name="connsiteX1" fmla="*/ 749854 w 754330"/>
                              <a:gd name="connsiteY1" fmla="*/ 872393 h 1906215"/>
                              <a:gd name="connsiteX2" fmla="*/ 749854 w 754330"/>
                              <a:gd name="connsiteY2" fmla="*/ 582833 h 1906215"/>
                              <a:gd name="connsiteX3" fmla="*/ 732995 w 754330"/>
                              <a:gd name="connsiteY3" fmla="*/ 689989 h 1906215"/>
                              <a:gd name="connsiteX4" fmla="*/ 732138 w 754330"/>
                              <a:gd name="connsiteY4" fmla="*/ 735995 h 1906215"/>
                              <a:gd name="connsiteX5" fmla="*/ 725089 w 754330"/>
                              <a:gd name="connsiteY5" fmla="*/ 861725 h 1906215"/>
                              <a:gd name="connsiteX6" fmla="*/ 738329 w 754330"/>
                              <a:gd name="connsiteY6" fmla="*/ 318038 h 1906215"/>
                              <a:gd name="connsiteX7" fmla="*/ 747187 w 754330"/>
                              <a:gd name="connsiteY7" fmla="*/ 316228 h 1906215"/>
                              <a:gd name="connsiteX8" fmla="*/ 748044 w 754330"/>
                              <a:gd name="connsiteY8" fmla="*/ 316228 h 1906215"/>
                              <a:gd name="connsiteX9" fmla="*/ 749854 w 754330"/>
                              <a:gd name="connsiteY9" fmla="*/ 317085 h 1906215"/>
                              <a:gd name="connsiteX10" fmla="*/ 749854 w 754330"/>
                              <a:gd name="connsiteY10" fmla="*/ 256030 h 1906215"/>
                              <a:gd name="connsiteX11" fmla="*/ 734805 w 754330"/>
                              <a:gd name="connsiteY11" fmla="*/ 254220 h 1906215"/>
                              <a:gd name="connsiteX12" fmla="*/ 664891 w 754330"/>
                              <a:gd name="connsiteY12" fmla="*/ 248029 h 1906215"/>
                              <a:gd name="connsiteX13" fmla="*/ 542781 w 754330"/>
                              <a:gd name="connsiteY13" fmla="*/ 235646 h 1906215"/>
                              <a:gd name="connsiteX14" fmla="*/ 432195 w 754330"/>
                              <a:gd name="connsiteY14" fmla="*/ 280795 h 1906215"/>
                              <a:gd name="connsiteX15" fmla="*/ 426004 w 754330"/>
                              <a:gd name="connsiteY15" fmla="*/ 330420 h 1906215"/>
                              <a:gd name="connsiteX16" fmla="*/ 458770 w 754330"/>
                              <a:gd name="connsiteY16" fmla="*/ 389761 h 1906215"/>
                              <a:gd name="connsiteX17" fmla="*/ 520682 w 754330"/>
                              <a:gd name="connsiteY17" fmla="*/ 504918 h 1906215"/>
                              <a:gd name="connsiteX18" fmla="*/ 552496 w 754330"/>
                              <a:gd name="connsiteY18" fmla="*/ 582833 h 1906215"/>
                              <a:gd name="connsiteX19" fmla="*/ 620600 w 754330"/>
                              <a:gd name="connsiteY19" fmla="*/ 626267 h 1906215"/>
                              <a:gd name="connsiteX20" fmla="*/ 693180 w 754330"/>
                              <a:gd name="connsiteY20" fmla="*/ 579308 h 1906215"/>
                              <a:gd name="connsiteX21" fmla="*/ 749854 w 754330"/>
                              <a:gd name="connsiteY21" fmla="*/ 516443 h 1906215"/>
                              <a:gd name="connsiteX22" fmla="*/ 749854 w 754330"/>
                              <a:gd name="connsiteY22" fmla="*/ 411097 h 1906215"/>
                              <a:gd name="connsiteX23" fmla="*/ 728613 w 754330"/>
                              <a:gd name="connsiteY23" fmla="*/ 399571 h 1906215"/>
                              <a:gd name="connsiteX24" fmla="*/ 722422 w 754330"/>
                              <a:gd name="connsiteY24" fmla="*/ 336707 h 1906215"/>
                              <a:gd name="connsiteX25" fmla="*/ 738329 w 754330"/>
                              <a:gd name="connsiteY25" fmla="*/ 318133 h 1906215"/>
                              <a:gd name="connsiteX26" fmla="*/ 533922 w 754330"/>
                              <a:gd name="connsiteY26" fmla="*/ 367663 h 1906215"/>
                              <a:gd name="connsiteX27" fmla="*/ 510015 w 754330"/>
                              <a:gd name="connsiteY27" fmla="*/ 375664 h 1906215"/>
                              <a:gd name="connsiteX28" fmla="*/ 460484 w 754330"/>
                              <a:gd name="connsiteY28" fmla="*/ 335849 h 1906215"/>
                              <a:gd name="connsiteX29" fmla="*/ 457817 w 754330"/>
                              <a:gd name="connsiteY29" fmla="*/ 311942 h 1906215"/>
                              <a:gd name="connsiteX30" fmla="*/ 462199 w 754330"/>
                              <a:gd name="connsiteY30" fmla="*/ 303941 h 1906215"/>
                              <a:gd name="connsiteX31" fmla="*/ 479058 w 754330"/>
                              <a:gd name="connsiteY31" fmla="*/ 302131 h 1906215"/>
                              <a:gd name="connsiteX32" fmla="*/ 527731 w 754330"/>
                              <a:gd name="connsiteY32" fmla="*/ 334897 h 1906215"/>
                              <a:gd name="connsiteX33" fmla="*/ 535732 w 754330"/>
                              <a:gd name="connsiteY33" fmla="*/ 350804 h 1906215"/>
                              <a:gd name="connsiteX34" fmla="*/ 533922 w 754330"/>
                              <a:gd name="connsiteY34" fmla="*/ 367663 h 1906215"/>
                              <a:gd name="connsiteX35" fmla="*/ 551639 w 754330"/>
                              <a:gd name="connsiteY35" fmla="*/ 266698 h 1906215"/>
                              <a:gd name="connsiteX36" fmla="*/ 558687 w 754330"/>
                              <a:gd name="connsiteY36" fmla="*/ 260507 h 1906215"/>
                              <a:gd name="connsiteX37" fmla="*/ 559545 w 754330"/>
                              <a:gd name="connsiteY37" fmla="*/ 260507 h 1906215"/>
                              <a:gd name="connsiteX38" fmla="*/ 576404 w 754330"/>
                              <a:gd name="connsiteY38" fmla="*/ 264888 h 1906215"/>
                              <a:gd name="connsiteX39" fmla="*/ 611837 w 754330"/>
                              <a:gd name="connsiteY39" fmla="*/ 311846 h 1906215"/>
                              <a:gd name="connsiteX40" fmla="*/ 614504 w 754330"/>
                              <a:gd name="connsiteY40" fmla="*/ 329563 h 1906215"/>
                              <a:gd name="connsiteX41" fmla="*/ 606503 w 754330"/>
                              <a:gd name="connsiteY41" fmla="*/ 344612 h 1906215"/>
                              <a:gd name="connsiteX42" fmla="*/ 580881 w 754330"/>
                              <a:gd name="connsiteY42" fmla="*/ 344612 h 1906215"/>
                              <a:gd name="connsiteX43" fmla="*/ 547257 w 754330"/>
                              <a:gd name="connsiteY43" fmla="*/ 291463 h 1906215"/>
                              <a:gd name="connsiteX44" fmla="*/ 551639 w 754330"/>
                              <a:gd name="connsiteY44" fmla="*/ 266698 h 1906215"/>
                              <a:gd name="connsiteX45" fmla="*/ 634792 w 754330"/>
                              <a:gd name="connsiteY45" fmla="*/ 475676 h 1906215"/>
                              <a:gd name="connsiteX46" fmla="*/ 628601 w 754330"/>
                              <a:gd name="connsiteY46" fmla="*/ 502251 h 1906215"/>
                              <a:gd name="connsiteX47" fmla="*/ 608217 w 754330"/>
                              <a:gd name="connsiteY47" fmla="*/ 519968 h 1906215"/>
                              <a:gd name="connsiteX48" fmla="*/ 570117 w 754330"/>
                              <a:gd name="connsiteY48" fmla="*/ 505775 h 1906215"/>
                              <a:gd name="connsiteX49" fmla="*/ 548877 w 754330"/>
                              <a:gd name="connsiteY49" fmla="*/ 408335 h 1906215"/>
                              <a:gd name="connsiteX50" fmla="*/ 570117 w 754330"/>
                              <a:gd name="connsiteY50" fmla="*/ 376426 h 1906215"/>
                              <a:gd name="connsiteX51" fmla="*/ 583357 w 754330"/>
                              <a:gd name="connsiteY51" fmla="*/ 371092 h 1906215"/>
                              <a:gd name="connsiteX52" fmla="*/ 584214 w 754330"/>
                              <a:gd name="connsiteY52" fmla="*/ 371092 h 1906215"/>
                              <a:gd name="connsiteX53" fmla="*/ 606312 w 754330"/>
                              <a:gd name="connsiteY53" fmla="*/ 386141 h 1906215"/>
                              <a:gd name="connsiteX54" fmla="*/ 634602 w 754330"/>
                              <a:gd name="connsiteY54" fmla="*/ 475581 h 1906215"/>
                              <a:gd name="connsiteX55" fmla="*/ 619742 w 754330"/>
                              <a:gd name="connsiteY55" fmla="*/ 343755 h 1906215"/>
                              <a:gd name="connsiteX56" fmla="*/ 632982 w 754330"/>
                              <a:gd name="connsiteY56" fmla="*/ 315466 h 1906215"/>
                              <a:gd name="connsiteX57" fmla="*/ 643555 w 754330"/>
                              <a:gd name="connsiteY57" fmla="*/ 310132 h 1906215"/>
                              <a:gd name="connsiteX58" fmla="*/ 644412 w 754330"/>
                              <a:gd name="connsiteY58" fmla="*/ 310132 h 1906215"/>
                              <a:gd name="connsiteX59" fmla="*/ 663843 w 754330"/>
                              <a:gd name="connsiteY59" fmla="*/ 319847 h 1906215"/>
                              <a:gd name="connsiteX60" fmla="*/ 696609 w 754330"/>
                              <a:gd name="connsiteY60" fmla="*/ 388904 h 1906215"/>
                              <a:gd name="connsiteX61" fmla="*/ 694799 w 754330"/>
                              <a:gd name="connsiteY61" fmla="*/ 411954 h 1906215"/>
                              <a:gd name="connsiteX62" fmla="*/ 680607 w 754330"/>
                              <a:gd name="connsiteY62" fmla="*/ 428813 h 1906215"/>
                              <a:gd name="connsiteX63" fmla="*/ 647841 w 754330"/>
                              <a:gd name="connsiteY63" fmla="*/ 421765 h 1906215"/>
                              <a:gd name="connsiteX64" fmla="*/ 619552 w 754330"/>
                              <a:gd name="connsiteY64" fmla="*/ 343850 h 1906215"/>
                              <a:gd name="connsiteX65" fmla="*/ 693180 w 754330"/>
                              <a:gd name="connsiteY65" fmla="*/ 527016 h 1906215"/>
                              <a:gd name="connsiteX66" fmla="*/ 680798 w 754330"/>
                              <a:gd name="connsiteY66" fmla="*/ 538542 h 1906215"/>
                              <a:gd name="connsiteX67" fmla="*/ 663939 w 754330"/>
                              <a:gd name="connsiteY67" fmla="*/ 541208 h 1906215"/>
                              <a:gd name="connsiteX68" fmla="*/ 648889 w 754330"/>
                              <a:gd name="connsiteY68" fmla="*/ 519968 h 1906215"/>
                              <a:gd name="connsiteX69" fmla="*/ 672797 w 754330"/>
                              <a:gd name="connsiteY69" fmla="*/ 461484 h 1906215"/>
                              <a:gd name="connsiteX70" fmla="*/ 694895 w 754330"/>
                              <a:gd name="connsiteY70" fmla="*/ 452626 h 1906215"/>
                              <a:gd name="connsiteX71" fmla="*/ 703753 w 754330"/>
                              <a:gd name="connsiteY71" fmla="*/ 455293 h 1906215"/>
                              <a:gd name="connsiteX72" fmla="*/ 704610 w 754330"/>
                              <a:gd name="connsiteY72" fmla="*/ 455293 h 1906215"/>
                              <a:gd name="connsiteX73" fmla="*/ 710802 w 754330"/>
                              <a:gd name="connsiteY73" fmla="*/ 471200 h 1906215"/>
                              <a:gd name="connsiteX74" fmla="*/ 693085 w 754330"/>
                              <a:gd name="connsiteY74" fmla="*/ 527016 h 1906215"/>
                              <a:gd name="connsiteX75" fmla="*/ 352376 w 754330"/>
                              <a:gd name="connsiteY75" fmla="*/ 1777553 h 1906215"/>
                              <a:gd name="connsiteX76" fmla="*/ 414288 w 754330"/>
                              <a:gd name="connsiteY76" fmla="*/ 1800604 h 1906215"/>
                              <a:gd name="connsiteX77" fmla="*/ 592215 w 754330"/>
                              <a:gd name="connsiteY77" fmla="*/ 1724499 h 1906215"/>
                              <a:gd name="connsiteX78" fmla="*/ 622314 w 754330"/>
                              <a:gd name="connsiteY78" fmla="*/ 1647537 h 1906215"/>
                              <a:gd name="connsiteX79" fmla="*/ 615266 w 754330"/>
                              <a:gd name="connsiteY79" fmla="*/ 1623629 h 1906215"/>
                              <a:gd name="connsiteX80" fmla="*/ 534684 w 754330"/>
                              <a:gd name="connsiteY80" fmla="*/ 1625439 h 1906215"/>
                              <a:gd name="connsiteX81" fmla="*/ 505442 w 754330"/>
                              <a:gd name="connsiteY81" fmla="*/ 1624582 h 1906215"/>
                              <a:gd name="connsiteX82" fmla="*/ 383332 w 754330"/>
                              <a:gd name="connsiteY82" fmla="*/ 1660872 h 1906215"/>
                              <a:gd name="connsiteX83" fmla="*/ 345232 w 754330"/>
                              <a:gd name="connsiteY83" fmla="*/ 1703354 h 1906215"/>
                              <a:gd name="connsiteX84" fmla="*/ 344375 w 754330"/>
                              <a:gd name="connsiteY84" fmla="*/ 1704211 h 1906215"/>
                              <a:gd name="connsiteX85" fmla="*/ 331992 w 754330"/>
                              <a:gd name="connsiteY85" fmla="*/ 1727261 h 1906215"/>
                              <a:gd name="connsiteX86" fmla="*/ 352376 w 754330"/>
                              <a:gd name="connsiteY86" fmla="*/ 1777744 h 1906215"/>
                              <a:gd name="connsiteX87" fmla="*/ 501061 w 754330"/>
                              <a:gd name="connsiteY87" fmla="*/ 1666016 h 1906215"/>
                              <a:gd name="connsiteX88" fmla="*/ 513444 w 754330"/>
                              <a:gd name="connsiteY88" fmla="*/ 1656300 h 1906215"/>
                              <a:gd name="connsiteX89" fmla="*/ 553258 w 754330"/>
                              <a:gd name="connsiteY89" fmla="*/ 1661634 h 1906215"/>
                              <a:gd name="connsiteX90" fmla="*/ 560307 w 754330"/>
                              <a:gd name="connsiteY90" fmla="*/ 1676684 h 1906215"/>
                              <a:gd name="connsiteX91" fmla="*/ 554115 w 754330"/>
                              <a:gd name="connsiteY91" fmla="*/ 1685542 h 1906215"/>
                              <a:gd name="connsiteX92" fmla="*/ 543447 w 754330"/>
                              <a:gd name="connsiteY92" fmla="*/ 1689066 h 1906215"/>
                              <a:gd name="connsiteX93" fmla="*/ 507157 w 754330"/>
                              <a:gd name="connsiteY93" fmla="*/ 1681065 h 1906215"/>
                              <a:gd name="connsiteX94" fmla="*/ 500108 w 754330"/>
                              <a:gd name="connsiteY94" fmla="*/ 1672207 h 1906215"/>
                              <a:gd name="connsiteX95" fmla="*/ 500966 w 754330"/>
                              <a:gd name="connsiteY95" fmla="*/ 1666016 h 1906215"/>
                              <a:gd name="connsiteX96" fmla="*/ 517920 w 754330"/>
                              <a:gd name="connsiteY96" fmla="*/ 1710307 h 1906215"/>
                              <a:gd name="connsiteX97" fmla="*/ 532970 w 754330"/>
                              <a:gd name="connsiteY97" fmla="*/ 1731548 h 1906215"/>
                              <a:gd name="connsiteX98" fmla="*/ 524969 w 754330"/>
                              <a:gd name="connsiteY98" fmla="*/ 1746597 h 1906215"/>
                              <a:gd name="connsiteX99" fmla="*/ 509919 w 754330"/>
                              <a:gd name="connsiteY99" fmla="*/ 1754598 h 1906215"/>
                              <a:gd name="connsiteX100" fmla="*/ 450579 w 754330"/>
                              <a:gd name="connsiteY100" fmla="*/ 1753741 h 1906215"/>
                              <a:gd name="connsiteX101" fmla="*/ 437339 w 754330"/>
                              <a:gd name="connsiteY101" fmla="*/ 1743073 h 1906215"/>
                              <a:gd name="connsiteX102" fmla="*/ 437339 w 754330"/>
                              <a:gd name="connsiteY102" fmla="*/ 1742216 h 1906215"/>
                              <a:gd name="connsiteX103" fmla="*/ 438196 w 754330"/>
                              <a:gd name="connsiteY103" fmla="*/ 1733358 h 1906215"/>
                              <a:gd name="connsiteX104" fmla="*/ 454103 w 754330"/>
                              <a:gd name="connsiteY104" fmla="*/ 1714784 h 1906215"/>
                              <a:gd name="connsiteX105" fmla="*/ 517825 w 754330"/>
                              <a:gd name="connsiteY105" fmla="*/ 1710402 h 1906215"/>
                              <a:gd name="connsiteX106" fmla="*/ 400191 w 754330"/>
                              <a:gd name="connsiteY106" fmla="*/ 1686399 h 1906215"/>
                              <a:gd name="connsiteX107" fmla="*/ 411716 w 754330"/>
                              <a:gd name="connsiteY107" fmla="*/ 1669540 h 1906215"/>
                              <a:gd name="connsiteX108" fmla="*/ 463056 w 754330"/>
                              <a:gd name="connsiteY108" fmla="*/ 1660682 h 1906215"/>
                              <a:gd name="connsiteX109" fmla="*/ 477249 w 754330"/>
                              <a:gd name="connsiteY109" fmla="*/ 1676588 h 1906215"/>
                              <a:gd name="connsiteX110" fmla="*/ 472867 w 754330"/>
                              <a:gd name="connsiteY110" fmla="*/ 1689828 h 1906215"/>
                              <a:gd name="connsiteX111" fmla="*/ 461342 w 754330"/>
                              <a:gd name="connsiteY111" fmla="*/ 1697829 h 1906215"/>
                              <a:gd name="connsiteX112" fmla="*/ 412669 w 754330"/>
                              <a:gd name="connsiteY112" fmla="*/ 1702211 h 1906215"/>
                              <a:gd name="connsiteX113" fmla="*/ 401144 w 754330"/>
                              <a:gd name="connsiteY113" fmla="*/ 1694209 h 1906215"/>
                              <a:gd name="connsiteX114" fmla="*/ 401144 w 754330"/>
                              <a:gd name="connsiteY114" fmla="*/ 1693352 h 1906215"/>
                              <a:gd name="connsiteX115" fmla="*/ 400287 w 754330"/>
                              <a:gd name="connsiteY115" fmla="*/ 1686304 h 1906215"/>
                              <a:gd name="connsiteX116" fmla="*/ 363044 w 754330"/>
                              <a:gd name="connsiteY116" fmla="*/ 1726214 h 1906215"/>
                              <a:gd name="connsiteX117" fmla="*/ 375426 w 754330"/>
                              <a:gd name="connsiteY117" fmla="*/ 1716498 h 1906215"/>
                              <a:gd name="connsiteX118" fmla="*/ 415241 w 754330"/>
                              <a:gd name="connsiteY118" fmla="*/ 1721832 h 1906215"/>
                              <a:gd name="connsiteX119" fmla="*/ 422289 w 754330"/>
                              <a:gd name="connsiteY119" fmla="*/ 1736882 h 1906215"/>
                              <a:gd name="connsiteX120" fmla="*/ 416098 w 754330"/>
                              <a:gd name="connsiteY120" fmla="*/ 1745740 h 1906215"/>
                              <a:gd name="connsiteX121" fmla="*/ 405430 w 754330"/>
                              <a:gd name="connsiteY121" fmla="*/ 1749264 h 1906215"/>
                              <a:gd name="connsiteX122" fmla="*/ 369140 w 754330"/>
                              <a:gd name="connsiteY122" fmla="*/ 1741263 h 1906215"/>
                              <a:gd name="connsiteX123" fmla="*/ 362091 w 754330"/>
                              <a:gd name="connsiteY123" fmla="*/ 1732405 h 1906215"/>
                              <a:gd name="connsiteX124" fmla="*/ 362949 w 754330"/>
                              <a:gd name="connsiteY124" fmla="*/ 1726214 h 1906215"/>
                              <a:gd name="connsiteX125" fmla="*/ 468390 w 754330"/>
                              <a:gd name="connsiteY125" fmla="*/ 1550097 h 1906215"/>
                              <a:gd name="connsiteX126" fmla="*/ 442768 w 754330"/>
                              <a:gd name="connsiteY126" fmla="*/ 1505805 h 1906215"/>
                              <a:gd name="connsiteX127" fmla="*/ 393238 w 754330"/>
                              <a:gd name="connsiteY127" fmla="*/ 1483707 h 1906215"/>
                              <a:gd name="connsiteX128" fmla="*/ 321515 w 754330"/>
                              <a:gd name="connsiteY128" fmla="*/ 1441225 h 1906215"/>
                              <a:gd name="connsiteX129" fmla="*/ 284367 w 754330"/>
                              <a:gd name="connsiteY129" fmla="*/ 1419128 h 1906215"/>
                              <a:gd name="connsiteX130" fmla="*/ 252458 w 754330"/>
                              <a:gd name="connsiteY130" fmla="*/ 1421795 h 1906215"/>
                              <a:gd name="connsiteX131" fmla="*/ 220550 w 754330"/>
                              <a:gd name="connsiteY131" fmla="*/ 1490851 h 1906215"/>
                              <a:gd name="connsiteX132" fmla="*/ 225884 w 754330"/>
                              <a:gd name="connsiteY132" fmla="*/ 1569623 h 1906215"/>
                              <a:gd name="connsiteX133" fmla="*/ 227694 w 754330"/>
                              <a:gd name="connsiteY133" fmla="*/ 1614771 h 1906215"/>
                              <a:gd name="connsiteX134" fmla="*/ 235695 w 754330"/>
                              <a:gd name="connsiteY134" fmla="*/ 1652871 h 1906215"/>
                              <a:gd name="connsiteX135" fmla="*/ 272842 w 754330"/>
                              <a:gd name="connsiteY135" fmla="*/ 1690971 h 1906215"/>
                              <a:gd name="connsiteX136" fmla="*/ 325991 w 754330"/>
                              <a:gd name="connsiteY136" fmla="*/ 1678589 h 1906215"/>
                              <a:gd name="connsiteX137" fmla="*/ 435720 w 754330"/>
                              <a:gd name="connsiteY137" fmla="*/ 1596293 h 1906215"/>
                              <a:gd name="connsiteX138" fmla="*/ 468486 w 754330"/>
                              <a:gd name="connsiteY138" fmla="*/ 1550287 h 1906215"/>
                              <a:gd name="connsiteX139" fmla="*/ 331230 w 754330"/>
                              <a:gd name="connsiteY139" fmla="*/ 1498757 h 1906215"/>
                              <a:gd name="connsiteX140" fmla="*/ 393143 w 754330"/>
                              <a:gd name="connsiteY140" fmla="*/ 1514663 h 1906215"/>
                              <a:gd name="connsiteX141" fmla="*/ 401144 w 754330"/>
                              <a:gd name="connsiteY141" fmla="*/ 1539428 h 1906215"/>
                              <a:gd name="connsiteX142" fmla="*/ 388761 w 754330"/>
                              <a:gd name="connsiteY142" fmla="*/ 1551811 h 1906215"/>
                              <a:gd name="connsiteX143" fmla="*/ 371045 w 754330"/>
                              <a:gd name="connsiteY143" fmla="*/ 1555335 h 1906215"/>
                              <a:gd name="connsiteX144" fmla="*/ 315324 w 754330"/>
                              <a:gd name="connsiteY144" fmla="*/ 1535904 h 1906215"/>
                              <a:gd name="connsiteX145" fmla="*/ 306465 w 754330"/>
                              <a:gd name="connsiteY145" fmla="*/ 1520855 h 1906215"/>
                              <a:gd name="connsiteX146" fmla="*/ 306465 w 754330"/>
                              <a:gd name="connsiteY146" fmla="*/ 1519997 h 1906215"/>
                              <a:gd name="connsiteX147" fmla="*/ 309990 w 754330"/>
                              <a:gd name="connsiteY147" fmla="*/ 1511139 h 1906215"/>
                              <a:gd name="connsiteX148" fmla="*/ 331230 w 754330"/>
                              <a:gd name="connsiteY148" fmla="*/ 1498757 h 1906215"/>
                              <a:gd name="connsiteX149" fmla="*/ 266651 w 754330"/>
                              <a:gd name="connsiteY149" fmla="*/ 1441225 h 1906215"/>
                              <a:gd name="connsiteX150" fmla="*/ 271985 w 754330"/>
                              <a:gd name="connsiteY150" fmla="*/ 1438559 h 1906215"/>
                              <a:gd name="connsiteX151" fmla="*/ 287034 w 754330"/>
                              <a:gd name="connsiteY151" fmla="*/ 1440368 h 1906215"/>
                              <a:gd name="connsiteX152" fmla="*/ 310942 w 754330"/>
                              <a:gd name="connsiteY152" fmla="*/ 1473134 h 1906215"/>
                              <a:gd name="connsiteX153" fmla="*/ 304751 w 754330"/>
                              <a:gd name="connsiteY153" fmla="*/ 1488184 h 1906215"/>
                              <a:gd name="connsiteX154" fmla="*/ 294083 w 754330"/>
                              <a:gd name="connsiteY154" fmla="*/ 1489041 h 1906215"/>
                              <a:gd name="connsiteX155" fmla="*/ 284367 w 754330"/>
                              <a:gd name="connsiteY155" fmla="*/ 1483707 h 1906215"/>
                              <a:gd name="connsiteX156" fmla="*/ 264936 w 754330"/>
                              <a:gd name="connsiteY156" fmla="*/ 1451799 h 1906215"/>
                              <a:gd name="connsiteX157" fmla="*/ 266746 w 754330"/>
                              <a:gd name="connsiteY157" fmla="*/ 1441131 h 1906215"/>
                              <a:gd name="connsiteX158" fmla="*/ 239219 w 754330"/>
                              <a:gd name="connsiteY158" fmla="*/ 1511139 h 1906215"/>
                              <a:gd name="connsiteX159" fmla="*/ 236552 w 754330"/>
                              <a:gd name="connsiteY159" fmla="*/ 1500471 h 1906215"/>
                              <a:gd name="connsiteX160" fmla="*/ 240076 w 754330"/>
                              <a:gd name="connsiteY160" fmla="*/ 1496089 h 1906215"/>
                              <a:gd name="connsiteX161" fmla="*/ 255125 w 754330"/>
                              <a:gd name="connsiteY161" fmla="*/ 1493423 h 1906215"/>
                              <a:gd name="connsiteX162" fmla="*/ 287891 w 754330"/>
                              <a:gd name="connsiteY162" fmla="*/ 1516473 h 1906215"/>
                              <a:gd name="connsiteX163" fmla="*/ 287034 w 754330"/>
                              <a:gd name="connsiteY163" fmla="*/ 1532380 h 1906215"/>
                              <a:gd name="connsiteX164" fmla="*/ 277319 w 754330"/>
                              <a:gd name="connsiteY164" fmla="*/ 1536761 h 1906215"/>
                              <a:gd name="connsiteX165" fmla="*/ 266651 w 754330"/>
                              <a:gd name="connsiteY165" fmla="*/ 1534952 h 1906215"/>
                              <a:gd name="connsiteX166" fmla="*/ 239219 w 754330"/>
                              <a:gd name="connsiteY166" fmla="*/ 1511044 h 1906215"/>
                              <a:gd name="connsiteX167" fmla="*/ 327706 w 754330"/>
                              <a:gd name="connsiteY167" fmla="*/ 1628011 h 1906215"/>
                              <a:gd name="connsiteX168" fmla="*/ 321515 w 754330"/>
                              <a:gd name="connsiteY168" fmla="*/ 1636869 h 1906215"/>
                              <a:gd name="connsiteX169" fmla="*/ 310847 w 754330"/>
                              <a:gd name="connsiteY169" fmla="*/ 1640393 h 1906215"/>
                              <a:gd name="connsiteX170" fmla="*/ 274557 w 754330"/>
                              <a:gd name="connsiteY170" fmla="*/ 1632392 h 1906215"/>
                              <a:gd name="connsiteX171" fmla="*/ 267508 w 754330"/>
                              <a:gd name="connsiteY171" fmla="*/ 1623534 h 1906215"/>
                              <a:gd name="connsiteX172" fmla="*/ 269318 w 754330"/>
                              <a:gd name="connsiteY172" fmla="*/ 1618200 h 1906215"/>
                              <a:gd name="connsiteX173" fmla="*/ 281700 w 754330"/>
                              <a:gd name="connsiteY173" fmla="*/ 1608484 h 1906215"/>
                              <a:gd name="connsiteX174" fmla="*/ 321515 w 754330"/>
                              <a:gd name="connsiteY174" fmla="*/ 1613819 h 1906215"/>
                              <a:gd name="connsiteX175" fmla="*/ 327706 w 754330"/>
                              <a:gd name="connsiteY175" fmla="*/ 1628011 h 1906215"/>
                              <a:gd name="connsiteX176" fmla="*/ 340089 w 754330"/>
                              <a:gd name="connsiteY176" fmla="*/ 1582863 h 1906215"/>
                              <a:gd name="connsiteX177" fmla="*/ 328563 w 754330"/>
                              <a:gd name="connsiteY177" fmla="*/ 1591721 h 1906215"/>
                              <a:gd name="connsiteX178" fmla="*/ 314371 w 754330"/>
                              <a:gd name="connsiteY178" fmla="*/ 1592578 h 1906215"/>
                              <a:gd name="connsiteX179" fmla="*/ 271032 w 754330"/>
                              <a:gd name="connsiteY179" fmla="*/ 1569527 h 1906215"/>
                              <a:gd name="connsiteX180" fmla="*/ 265698 w 754330"/>
                              <a:gd name="connsiteY180" fmla="*/ 1556288 h 1906215"/>
                              <a:gd name="connsiteX181" fmla="*/ 265698 w 754330"/>
                              <a:gd name="connsiteY181" fmla="*/ 1555431 h 1906215"/>
                              <a:gd name="connsiteX182" fmla="*/ 269223 w 754330"/>
                              <a:gd name="connsiteY182" fmla="*/ 1549239 h 1906215"/>
                              <a:gd name="connsiteX183" fmla="*/ 287796 w 754330"/>
                              <a:gd name="connsiteY183" fmla="*/ 1541238 h 1906215"/>
                              <a:gd name="connsiteX184" fmla="*/ 336469 w 754330"/>
                              <a:gd name="connsiteY184" fmla="*/ 1561622 h 1906215"/>
                              <a:gd name="connsiteX185" fmla="*/ 339993 w 754330"/>
                              <a:gd name="connsiteY185" fmla="*/ 1582863 h 1906215"/>
                              <a:gd name="connsiteX186" fmla="*/ 410859 w 754330"/>
                              <a:gd name="connsiteY186" fmla="*/ 1585529 h 1906215"/>
                              <a:gd name="connsiteX187" fmla="*/ 402858 w 754330"/>
                              <a:gd name="connsiteY187" fmla="*/ 1593531 h 1906215"/>
                              <a:gd name="connsiteX188" fmla="*/ 366568 w 754330"/>
                              <a:gd name="connsiteY188" fmla="*/ 1603246 h 1906215"/>
                              <a:gd name="connsiteX189" fmla="*/ 356853 w 754330"/>
                              <a:gd name="connsiteY189" fmla="*/ 1598865 h 1906215"/>
                              <a:gd name="connsiteX190" fmla="*/ 355995 w 754330"/>
                              <a:gd name="connsiteY190" fmla="*/ 1593531 h 1906215"/>
                              <a:gd name="connsiteX191" fmla="*/ 362187 w 754330"/>
                              <a:gd name="connsiteY191" fmla="*/ 1579338 h 1906215"/>
                              <a:gd name="connsiteX192" fmla="*/ 400287 w 754330"/>
                              <a:gd name="connsiteY192" fmla="*/ 1565146 h 1906215"/>
                              <a:gd name="connsiteX193" fmla="*/ 413526 w 754330"/>
                              <a:gd name="connsiteY193" fmla="*/ 1574861 h 1906215"/>
                              <a:gd name="connsiteX194" fmla="*/ 410859 w 754330"/>
                              <a:gd name="connsiteY194" fmla="*/ 1585529 h 1906215"/>
                              <a:gd name="connsiteX195" fmla="*/ 719755 w 754330"/>
                              <a:gd name="connsiteY195" fmla="*/ 1543905 h 1906215"/>
                              <a:gd name="connsiteX196" fmla="*/ 736614 w 754330"/>
                              <a:gd name="connsiteY196" fmla="*/ 1458942 h 1906215"/>
                              <a:gd name="connsiteX197" fmla="*/ 705658 w 754330"/>
                              <a:gd name="connsiteY197" fmla="*/ 1375789 h 1906215"/>
                              <a:gd name="connsiteX198" fmla="*/ 630411 w 754330"/>
                              <a:gd name="connsiteY198" fmla="*/ 1286349 h 1906215"/>
                              <a:gd name="connsiteX199" fmla="*/ 416193 w 754330"/>
                              <a:gd name="connsiteY199" fmla="*/ 1255393 h 1906215"/>
                              <a:gd name="connsiteX200" fmla="*/ 333897 w 754330"/>
                              <a:gd name="connsiteY200" fmla="*/ 1327974 h 1906215"/>
                              <a:gd name="connsiteX201" fmla="*/ 319705 w 754330"/>
                              <a:gd name="connsiteY201" fmla="*/ 1370455 h 1906215"/>
                              <a:gd name="connsiteX202" fmla="*/ 343613 w 754330"/>
                              <a:gd name="connsiteY202" fmla="*/ 1397887 h 1906215"/>
                              <a:gd name="connsiteX203" fmla="*/ 379903 w 754330"/>
                              <a:gd name="connsiteY203" fmla="*/ 1408555 h 1906215"/>
                              <a:gd name="connsiteX204" fmla="*/ 545448 w 754330"/>
                              <a:gd name="connsiteY204" fmla="*/ 1516568 h 1906215"/>
                              <a:gd name="connsiteX205" fmla="*/ 578214 w 754330"/>
                              <a:gd name="connsiteY205" fmla="*/ 1550191 h 1906215"/>
                              <a:gd name="connsiteX206" fmla="*/ 588882 w 754330"/>
                              <a:gd name="connsiteY206" fmla="*/ 1559907 h 1906215"/>
                              <a:gd name="connsiteX207" fmla="*/ 643746 w 754330"/>
                              <a:gd name="connsiteY207" fmla="*/ 1583815 h 1906215"/>
                              <a:gd name="connsiteX208" fmla="*/ 719850 w 754330"/>
                              <a:gd name="connsiteY208" fmla="*/ 1544001 h 1906215"/>
                              <a:gd name="connsiteX209" fmla="*/ 679083 w 754330"/>
                              <a:gd name="connsiteY209" fmla="*/ 1442083 h 1906215"/>
                              <a:gd name="connsiteX210" fmla="*/ 686132 w 754330"/>
                              <a:gd name="connsiteY210" fmla="*/ 1433225 h 1906215"/>
                              <a:gd name="connsiteX211" fmla="*/ 692323 w 754330"/>
                              <a:gd name="connsiteY211" fmla="*/ 1433225 h 1906215"/>
                              <a:gd name="connsiteX212" fmla="*/ 704706 w 754330"/>
                              <a:gd name="connsiteY212" fmla="*/ 1442940 h 1906215"/>
                              <a:gd name="connsiteX213" fmla="*/ 708230 w 754330"/>
                              <a:gd name="connsiteY213" fmla="*/ 1482755 h 1906215"/>
                              <a:gd name="connsiteX214" fmla="*/ 694990 w 754330"/>
                              <a:gd name="connsiteY214" fmla="*/ 1492470 h 1906215"/>
                              <a:gd name="connsiteX215" fmla="*/ 685274 w 754330"/>
                              <a:gd name="connsiteY215" fmla="*/ 1488089 h 1906215"/>
                              <a:gd name="connsiteX216" fmla="*/ 679941 w 754330"/>
                              <a:gd name="connsiteY216" fmla="*/ 1478373 h 1906215"/>
                              <a:gd name="connsiteX217" fmla="*/ 679083 w 754330"/>
                              <a:gd name="connsiteY217" fmla="*/ 1442083 h 1906215"/>
                              <a:gd name="connsiteX218" fmla="*/ 597645 w 754330"/>
                              <a:gd name="connsiteY218" fmla="*/ 1341213 h 1906215"/>
                              <a:gd name="connsiteX219" fmla="*/ 604693 w 754330"/>
                              <a:gd name="connsiteY219" fmla="*/ 1337689 h 1906215"/>
                              <a:gd name="connsiteX220" fmla="*/ 625077 w 754330"/>
                              <a:gd name="connsiteY220" fmla="*/ 1341213 h 1906215"/>
                              <a:gd name="connsiteX221" fmla="*/ 655175 w 754330"/>
                              <a:gd name="connsiteY221" fmla="*/ 1383695 h 1906215"/>
                              <a:gd name="connsiteX222" fmla="*/ 647174 w 754330"/>
                              <a:gd name="connsiteY222" fmla="*/ 1403125 h 1906215"/>
                              <a:gd name="connsiteX223" fmla="*/ 632982 w 754330"/>
                              <a:gd name="connsiteY223" fmla="*/ 1403983 h 1906215"/>
                              <a:gd name="connsiteX224" fmla="*/ 620600 w 754330"/>
                              <a:gd name="connsiteY224" fmla="*/ 1396934 h 1906215"/>
                              <a:gd name="connsiteX225" fmla="*/ 595835 w 754330"/>
                              <a:gd name="connsiteY225" fmla="*/ 1355310 h 1906215"/>
                              <a:gd name="connsiteX226" fmla="*/ 597645 w 754330"/>
                              <a:gd name="connsiteY226" fmla="*/ 1341118 h 1906215"/>
                              <a:gd name="connsiteX227" fmla="*/ 594978 w 754330"/>
                              <a:gd name="connsiteY227" fmla="*/ 1420842 h 1906215"/>
                              <a:gd name="connsiteX228" fmla="*/ 602979 w 754330"/>
                              <a:gd name="connsiteY228" fmla="*/ 1416461 h 1906215"/>
                              <a:gd name="connsiteX229" fmla="*/ 626886 w 754330"/>
                              <a:gd name="connsiteY229" fmla="*/ 1420842 h 1906215"/>
                              <a:gd name="connsiteX230" fmla="*/ 662319 w 754330"/>
                              <a:gd name="connsiteY230" fmla="*/ 1473991 h 1906215"/>
                              <a:gd name="connsiteX231" fmla="*/ 651651 w 754330"/>
                              <a:gd name="connsiteY231" fmla="*/ 1497899 h 1906215"/>
                              <a:gd name="connsiteX232" fmla="*/ 634792 w 754330"/>
                              <a:gd name="connsiteY232" fmla="*/ 1498757 h 1906215"/>
                              <a:gd name="connsiteX233" fmla="*/ 619742 w 754330"/>
                              <a:gd name="connsiteY233" fmla="*/ 1489899 h 1906215"/>
                              <a:gd name="connsiteX234" fmla="*/ 592311 w 754330"/>
                              <a:gd name="connsiteY234" fmla="*/ 1437701 h 1906215"/>
                              <a:gd name="connsiteX235" fmla="*/ 594978 w 754330"/>
                              <a:gd name="connsiteY235" fmla="*/ 1420842 h 1906215"/>
                              <a:gd name="connsiteX236" fmla="*/ 571070 w 754330"/>
                              <a:gd name="connsiteY236" fmla="*/ 1396934 h 1906215"/>
                              <a:gd name="connsiteX237" fmla="*/ 565736 w 754330"/>
                              <a:gd name="connsiteY237" fmla="*/ 1411984 h 1906215"/>
                              <a:gd name="connsiteX238" fmla="*/ 555068 w 754330"/>
                              <a:gd name="connsiteY238" fmla="*/ 1413794 h 1906215"/>
                              <a:gd name="connsiteX239" fmla="*/ 545352 w 754330"/>
                              <a:gd name="connsiteY239" fmla="*/ 1408459 h 1906215"/>
                              <a:gd name="connsiteX240" fmla="*/ 524112 w 754330"/>
                              <a:gd name="connsiteY240" fmla="*/ 1377503 h 1906215"/>
                              <a:gd name="connsiteX241" fmla="*/ 524969 w 754330"/>
                              <a:gd name="connsiteY241" fmla="*/ 1366835 h 1906215"/>
                              <a:gd name="connsiteX242" fmla="*/ 530303 w 754330"/>
                              <a:gd name="connsiteY242" fmla="*/ 1364168 h 1906215"/>
                              <a:gd name="connsiteX243" fmla="*/ 545352 w 754330"/>
                              <a:gd name="connsiteY243" fmla="*/ 1365978 h 1906215"/>
                              <a:gd name="connsiteX244" fmla="*/ 570974 w 754330"/>
                              <a:gd name="connsiteY244" fmla="*/ 1396934 h 1906215"/>
                              <a:gd name="connsiteX245" fmla="*/ 459532 w 754330"/>
                              <a:gd name="connsiteY245" fmla="*/ 1305780 h 1906215"/>
                              <a:gd name="connsiteX246" fmla="*/ 463056 w 754330"/>
                              <a:gd name="connsiteY246" fmla="*/ 1297779 h 1906215"/>
                              <a:gd name="connsiteX247" fmla="*/ 483440 w 754330"/>
                              <a:gd name="connsiteY247" fmla="*/ 1284540 h 1906215"/>
                              <a:gd name="connsiteX248" fmla="*/ 545352 w 754330"/>
                              <a:gd name="connsiteY248" fmla="*/ 1298732 h 1906215"/>
                              <a:gd name="connsiteX249" fmla="*/ 554211 w 754330"/>
                              <a:gd name="connsiteY249" fmla="*/ 1322640 h 1906215"/>
                              <a:gd name="connsiteX250" fmla="*/ 542685 w 754330"/>
                              <a:gd name="connsiteY250" fmla="*/ 1335022 h 1906215"/>
                              <a:gd name="connsiteX251" fmla="*/ 525826 w 754330"/>
                              <a:gd name="connsiteY251" fmla="*/ 1338546 h 1906215"/>
                              <a:gd name="connsiteX252" fmla="*/ 469152 w 754330"/>
                              <a:gd name="connsiteY252" fmla="*/ 1320830 h 1906215"/>
                              <a:gd name="connsiteX253" fmla="*/ 459437 w 754330"/>
                              <a:gd name="connsiteY253" fmla="*/ 1306638 h 1906215"/>
                              <a:gd name="connsiteX254" fmla="*/ 459437 w 754330"/>
                              <a:gd name="connsiteY254" fmla="*/ 1305780 h 1906215"/>
                              <a:gd name="connsiteX255" fmla="*/ 442673 w 754330"/>
                              <a:gd name="connsiteY255" fmla="*/ 1351786 h 1906215"/>
                              <a:gd name="connsiteX256" fmla="*/ 432005 w 754330"/>
                              <a:gd name="connsiteY256" fmla="*/ 1361501 h 1906215"/>
                              <a:gd name="connsiteX257" fmla="*/ 417813 w 754330"/>
                              <a:gd name="connsiteY257" fmla="*/ 1363311 h 1906215"/>
                              <a:gd name="connsiteX258" fmla="*/ 372664 w 754330"/>
                              <a:gd name="connsiteY258" fmla="*/ 1345595 h 1906215"/>
                              <a:gd name="connsiteX259" fmla="*/ 365616 w 754330"/>
                              <a:gd name="connsiteY259" fmla="*/ 1333212 h 1906215"/>
                              <a:gd name="connsiteX260" fmla="*/ 365616 w 754330"/>
                              <a:gd name="connsiteY260" fmla="*/ 1332355 h 1906215"/>
                              <a:gd name="connsiteX261" fmla="*/ 369140 w 754330"/>
                              <a:gd name="connsiteY261" fmla="*/ 1325306 h 1906215"/>
                              <a:gd name="connsiteX262" fmla="*/ 386856 w 754330"/>
                              <a:gd name="connsiteY262" fmla="*/ 1315591 h 1906215"/>
                              <a:gd name="connsiteX263" fmla="*/ 437339 w 754330"/>
                              <a:gd name="connsiteY263" fmla="*/ 1330640 h 1906215"/>
                              <a:gd name="connsiteX264" fmla="*/ 442673 w 754330"/>
                              <a:gd name="connsiteY264" fmla="*/ 1351881 h 1906215"/>
                              <a:gd name="connsiteX265" fmla="*/ 524969 w 754330"/>
                              <a:gd name="connsiteY265" fmla="*/ 1425223 h 1906215"/>
                              <a:gd name="connsiteX266" fmla="*/ 512586 w 754330"/>
                              <a:gd name="connsiteY266" fmla="*/ 1431415 h 1906215"/>
                              <a:gd name="connsiteX267" fmla="*/ 498394 w 754330"/>
                              <a:gd name="connsiteY267" fmla="*/ 1428748 h 1906215"/>
                              <a:gd name="connsiteX268" fmla="*/ 460294 w 754330"/>
                              <a:gd name="connsiteY268" fmla="*/ 1398649 h 1906215"/>
                              <a:gd name="connsiteX269" fmla="*/ 456770 w 754330"/>
                              <a:gd name="connsiteY269" fmla="*/ 1384457 h 1906215"/>
                              <a:gd name="connsiteX270" fmla="*/ 462104 w 754330"/>
                              <a:gd name="connsiteY270" fmla="*/ 1379123 h 1906215"/>
                              <a:gd name="connsiteX271" fmla="*/ 481535 w 754330"/>
                              <a:gd name="connsiteY271" fmla="*/ 1374741 h 1906215"/>
                              <a:gd name="connsiteX272" fmla="*/ 524874 w 754330"/>
                              <a:gd name="connsiteY272" fmla="*/ 1403983 h 1906215"/>
                              <a:gd name="connsiteX273" fmla="*/ 524874 w 754330"/>
                              <a:gd name="connsiteY273" fmla="*/ 1425223 h 1906215"/>
                              <a:gd name="connsiteX274" fmla="*/ 594025 w 754330"/>
                              <a:gd name="connsiteY274" fmla="*/ 1496947 h 1906215"/>
                              <a:gd name="connsiteX275" fmla="*/ 580785 w 754330"/>
                              <a:gd name="connsiteY275" fmla="*/ 1502281 h 1906215"/>
                              <a:gd name="connsiteX276" fmla="*/ 566593 w 754330"/>
                              <a:gd name="connsiteY276" fmla="*/ 1498757 h 1906215"/>
                              <a:gd name="connsiteX277" fmla="*/ 532113 w 754330"/>
                              <a:gd name="connsiteY277" fmla="*/ 1464276 h 1906215"/>
                              <a:gd name="connsiteX278" fmla="*/ 530303 w 754330"/>
                              <a:gd name="connsiteY278" fmla="*/ 1450084 h 1906215"/>
                              <a:gd name="connsiteX279" fmla="*/ 535637 w 754330"/>
                              <a:gd name="connsiteY279" fmla="*/ 1444750 h 1906215"/>
                              <a:gd name="connsiteX280" fmla="*/ 556020 w 754330"/>
                              <a:gd name="connsiteY280" fmla="*/ 1442940 h 1906215"/>
                              <a:gd name="connsiteX281" fmla="*/ 596692 w 754330"/>
                              <a:gd name="connsiteY281" fmla="*/ 1476563 h 1906215"/>
                              <a:gd name="connsiteX282" fmla="*/ 594025 w 754330"/>
                              <a:gd name="connsiteY282" fmla="*/ 1496947 h 1906215"/>
                              <a:gd name="connsiteX283" fmla="*/ 617075 w 754330"/>
                              <a:gd name="connsiteY283" fmla="*/ 1528856 h 1906215"/>
                              <a:gd name="connsiteX284" fmla="*/ 618885 w 754330"/>
                              <a:gd name="connsiteY284" fmla="*/ 1522665 h 1906215"/>
                              <a:gd name="connsiteX285" fmla="*/ 631268 w 754330"/>
                              <a:gd name="connsiteY285" fmla="*/ 1512949 h 1906215"/>
                              <a:gd name="connsiteX286" fmla="*/ 671082 w 754330"/>
                              <a:gd name="connsiteY286" fmla="*/ 1518283 h 1906215"/>
                              <a:gd name="connsiteX287" fmla="*/ 678131 w 754330"/>
                              <a:gd name="connsiteY287" fmla="*/ 1533333 h 1906215"/>
                              <a:gd name="connsiteX288" fmla="*/ 671940 w 754330"/>
                              <a:gd name="connsiteY288" fmla="*/ 1542191 h 1906215"/>
                              <a:gd name="connsiteX289" fmla="*/ 661272 w 754330"/>
                              <a:gd name="connsiteY289" fmla="*/ 1545715 h 1906215"/>
                              <a:gd name="connsiteX290" fmla="*/ 624981 w 754330"/>
                              <a:gd name="connsiteY290" fmla="*/ 1537714 h 1906215"/>
                              <a:gd name="connsiteX291" fmla="*/ 616980 w 754330"/>
                              <a:gd name="connsiteY291" fmla="*/ 1528856 h 1906215"/>
                              <a:gd name="connsiteX292" fmla="*/ 752521 w 754330"/>
                              <a:gd name="connsiteY292" fmla="*/ 1556288 h 1906215"/>
                              <a:gd name="connsiteX293" fmla="*/ 694133 w 754330"/>
                              <a:gd name="connsiteY293" fmla="*/ 1643918 h 1906215"/>
                              <a:gd name="connsiteX294" fmla="*/ 636602 w 754330"/>
                              <a:gd name="connsiteY294" fmla="*/ 1740406 h 1906215"/>
                              <a:gd name="connsiteX295" fmla="*/ 523349 w 754330"/>
                              <a:gd name="connsiteY295" fmla="*/ 1831560 h 1906215"/>
                              <a:gd name="connsiteX296" fmla="*/ 378189 w 754330"/>
                              <a:gd name="connsiteY296" fmla="*/ 1840418 h 1906215"/>
                              <a:gd name="connsiteX297" fmla="*/ 290558 w 754330"/>
                              <a:gd name="connsiteY297" fmla="*/ 1791746 h 1906215"/>
                              <a:gd name="connsiteX298" fmla="*/ 202929 w 754330"/>
                              <a:gd name="connsiteY298" fmla="*/ 1653633 h 1906215"/>
                              <a:gd name="connsiteX299" fmla="*/ 215311 w 754330"/>
                              <a:gd name="connsiteY299" fmla="*/ 1404935 h 1906215"/>
                              <a:gd name="connsiteX300" fmla="*/ 348947 w 754330"/>
                              <a:gd name="connsiteY300" fmla="*/ 1258917 h 1906215"/>
                              <a:gd name="connsiteX301" fmla="*/ 530398 w 754330"/>
                              <a:gd name="connsiteY301" fmla="*/ 1198719 h 1906215"/>
                              <a:gd name="connsiteX302" fmla="*/ 716231 w 754330"/>
                              <a:gd name="connsiteY302" fmla="*/ 1298732 h 1906215"/>
                              <a:gd name="connsiteX303" fmla="*/ 751664 w 754330"/>
                              <a:gd name="connsiteY303" fmla="*/ 1365121 h 1906215"/>
                              <a:gd name="connsiteX304" fmla="*/ 751664 w 754330"/>
                              <a:gd name="connsiteY304" fmla="*/ 1249202 h 1906215"/>
                              <a:gd name="connsiteX305" fmla="*/ 743663 w 754330"/>
                              <a:gd name="connsiteY305" fmla="*/ 1242153 h 1906215"/>
                              <a:gd name="connsiteX306" fmla="*/ 741853 w 754330"/>
                              <a:gd name="connsiteY306" fmla="*/ 1240343 h 1906215"/>
                              <a:gd name="connsiteX307" fmla="*/ 583452 w 754330"/>
                              <a:gd name="connsiteY307" fmla="*/ 1162238 h 1906215"/>
                              <a:gd name="connsiteX308" fmla="*/ 632982 w 754330"/>
                              <a:gd name="connsiteY308" fmla="*/ 1138902 h 1906215"/>
                              <a:gd name="connsiteX309" fmla="*/ 748044 w 754330"/>
                              <a:gd name="connsiteY309" fmla="*/ 1065369 h 1906215"/>
                              <a:gd name="connsiteX310" fmla="*/ 748044 w 754330"/>
                              <a:gd name="connsiteY310" fmla="*/ 988598 h 1906215"/>
                              <a:gd name="connsiteX311" fmla="*/ 601169 w 754330"/>
                              <a:gd name="connsiteY311" fmla="*/ 1076037 h 1906215"/>
                              <a:gd name="connsiteX312" fmla="*/ 496775 w 754330"/>
                              <a:gd name="connsiteY312" fmla="*/ 1093754 h 1906215"/>
                              <a:gd name="connsiteX313" fmla="*/ 212644 w 754330"/>
                              <a:gd name="connsiteY313" fmla="*/ 998980 h 1906215"/>
                              <a:gd name="connsiteX314" fmla="*/ 67483 w 754330"/>
                              <a:gd name="connsiteY314" fmla="*/ 702371 h 1906215"/>
                              <a:gd name="connsiteX315" fmla="*/ 172830 w 754330"/>
                              <a:gd name="connsiteY315" fmla="*/ 422527 h 1906215"/>
                              <a:gd name="connsiteX316" fmla="*/ 410002 w 754330"/>
                              <a:gd name="connsiteY316" fmla="*/ 222407 h 1906215"/>
                              <a:gd name="connsiteX317" fmla="*/ 748997 w 754330"/>
                              <a:gd name="connsiteY317" fmla="*/ 202880 h 1906215"/>
                              <a:gd name="connsiteX318" fmla="*/ 748997 w 754330"/>
                              <a:gd name="connsiteY318" fmla="*/ 134681 h 1906215"/>
                              <a:gd name="connsiteX319" fmla="*/ 479058 w 754330"/>
                              <a:gd name="connsiteY319" fmla="*/ 133824 h 1906215"/>
                              <a:gd name="connsiteX320" fmla="*/ 453436 w 754330"/>
                              <a:gd name="connsiteY320" fmla="*/ 133824 h 1906215"/>
                              <a:gd name="connsiteX321" fmla="*/ 428671 w 754330"/>
                              <a:gd name="connsiteY321" fmla="*/ 90390 h 1906215"/>
                              <a:gd name="connsiteX322" fmla="*/ 439244 w 754330"/>
                              <a:gd name="connsiteY322" fmla="*/ 38193 h 1906215"/>
                              <a:gd name="connsiteX323" fmla="*/ 433910 w 754330"/>
                              <a:gd name="connsiteY323" fmla="*/ 17810 h 1906215"/>
                              <a:gd name="connsiteX324" fmla="*/ 408288 w 754330"/>
                              <a:gd name="connsiteY324" fmla="*/ 25811 h 1906215"/>
                              <a:gd name="connsiteX325" fmla="*/ 366663 w 754330"/>
                              <a:gd name="connsiteY325" fmla="*/ 62958 h 1906215"/>
                              <a:gd name="connsiteX326" fmla="*/ 356091 w 754330"/>
                              <a:gd name="connsiteY326" fmla="*/ 15143 h 1906215"/>
                              <a:gd name="connsiteX327" fmla="*/ 345518 w 754330"/>
                              <a:gd name="connsiteY327" fmla="*/ 93 h 1906215"/>
                              <a:gd name="connsiteX328" fmla="*/ 331325 w 754330"/>
                              <a:gd name="connsiteY328" fmla="*/ 8951 h 1906215"/>
                              <a:gd name="connsiteX329" fmla="*/ 300369 w 754330"/>
                              <a:gd name="connsiteY329" fmla="*/ 77150 h 1906215"/>
                              <a:gd name="connsiteX330" fmla="*/ 260555 w 754330"/>
                              <a:gd name="connsiteY330" fmla="*/ 30192 h 1906215"/>
                              <a:gd name="connsiteX331" fmla="*/ 250839 w 754330"/>
                              <a:gd name="connsiteY331" fmla="*/ 23144 h 1906215"/>
                              <a:gd name="connsiteX332" fmla="*/ 237599 w 754330"/>
                              <a:gd name="connsiteY332" fmla="*/ 38193 h 1906215"/>
                              <a:gd name="connsiteX333" fmla="*/ 230551 w 754330"/>
                              <a:gd name="connsiteY333" fmla="*/ 115250 h 1906215"/>
                              <a:gd name="connsiteX334" fmla="*/ 173877 w 754330"/>
                              <a:gd name="connsiteY334" fmla="*/ 94867 h 1906215"/>
                              <a:gd name="connsiteX335" fmla="*/ 157971 w 754330"/>
                              <a:gd name="connsiteY335" fmla="*/ 94867 h 1906215"/>
                              <a:gd name="connsiteX336" fmla="*/ 171210 w 754330"/>
                              <a:gd name="connsiteY336" fmla="*/ 175448 h 1906215"/>
                              <a:gd name="connsiteX337" fmla="*/ 129586 w 754330"/>
                              <a:gd name="connsiteY337" fmla="*/ 181640 h 1906215"/>
                              <a:gd name="connsiteX338" fmla="*/ 111870 w 754330"/>
                              <a:gd name="connsiteY338" fmla="*/ 209929 h 1906215"/>
                              <a:gd name="connsiteX339" fmla="*/ 123395 w 754330"/>
                              <a:gd name="connsiteY339" fmla="*/ 214310 h 1906215"/>
                              <a:gd name="connsiteX340" fmla="*/ 157875 w 754330"/>
                              <a:gd name="connsiteY340" fmla="*/ 278033 h 1906215"/>
                              <a:gd name="connsiteX341" fmla="*/ 126062 w 754330"/>
                              <a:gd name="connsiteY341" fmla="*/ 348899 h 1906215"/>
                              <a:gd name="connsiteX342" fmla="*/ 1284 w 754330"/>
                              <a:gd name="connsiteY342" fmla="*/ 669415 h 1906215"/>
                              <a:gd name="connsiteX343" fmla="*/ 119013 w 754330"/>
                              <a:gd name="connsiteY343" fmla="*/ 1035080 h 1906215"/>
                              <a:gd name="connsiteX344" fmla="*/ 121680 w 754330"/>
                              <a:gd name="connsiteY344" fmla="*/ 1038604 h 1906215"/>
                              <a:gd name="connsiteX345" fmla="*/ 377522 w 754330"/>
                              <a:gd name="connsiteY345" fmla="*/ 1189480 h 1906215"/>
                              <a:gd name="connsiteX346" fmla="*/ 303894 w 754330"/>
                              <a:gd name="connsiteY346" fmla="*/ 1226818 h 1906215"/>
                              <a:gd name="connsiteX347" fmla="*/ 257888 w 754330"/>
                              <a:gd name="connsiteY347" fmla="*/ 1245392 h 1906215"/>
                              <a:gd name="connsiteX348" fmla="*/ 218073 w 754330"/>
                              <a:gd name="connsiteY348" fmla="*/ 1221484 h 1906215"/>
                              <a:gd name="connsiteX349" fmla="*/ 215406 w 754330"/>
                              <a:gd name="connsiteY349" fmla="*/ 1213483 h 1906215"/>
                              <a:gd name="connsiteX350" fmla="*/ 196832 w 754330"/>
                              <a:gd name="connsiteY350" fmla="*/ 1224151 h 1906215"/>
                              <a:gd name="connsiteX351" fmla="*/ 191499 w 754330"/>
                              <a:gd name="connsiteY351" fmla="*/ 1250726 h 1906215"/>
                              <a:gd name="connsiteX352" fmla="*/ 141016 w 754330"/>
                              <a:gd name="connsiteY352" fmla="*/ 1240058 h 1906215"/>
                              <a:gd name="connsiteX353" fmla="*/ 141016 w 754330"/>
                              <a:gd name="connsiteY353" fmla="*/ 1249773 h 1906215"/>
                              <a:gd name="connsiteX354" fmla="*/ 152541 w 754330"/>
                              <a:gd name="connsiteY354" fmla="*/ 1286921 h 1906215"/>
                              <a:gd name="connsiteX355" fmla="*/ 103011 w 754330"/>
                              <a:gd name="connsiteY355" fmla="*/ 1289588 h 1906215"/>
                              <a:gd name="connsiteX356" fmla="*/ 93296 w 754330"/>
                              <a:gd name="connsiteY356" fmla="*/ 1297589 h 1906215"/>
                              <a:gd name="connsiteX357" fmla="*/ 97677 w 754330"/>
                              <a:gd name="connsiteY357" fmla="*/ 1304637 h 1906215"/>
                              <a:gd name="connsiteX358" fmla="*/ 126919 w 754330"/>
                              <a:gd name="connsiteY358" fmla="*/ 1331212 h 1906215"/>
                              <a:gd name="connsiteX359" fmla="*/ 82628 w 754330"/>
                              <a:gd name="connsiteY359" fmla="*/ 1348928 h 1906215"/>
                              <a:gd name="connsiteX360" fmla="*/ 76437 w 754330"/>
                              <a:gd name="connsiteY360" fmla="*/ 1357787 h 1906215"/>
                              <a:gd name="connsiteX361" fmla="*/ 86152 w 754330"/>
                              <a:gd name="connsiteY361" fmla="*/ 1364835 h 1906215"/>
                              <a:gd name="connsiteX362" fmla="*/ 116251 w 754330"/>
                              <a:gd name="connsiteY362" fmla="*/ 1372836 h 1906215"/>
                              <a:gd name="connsiteX363" fmla="*/ 91486 w 754330"/>
                              <a:gd name="connsiteY363" fmla="*/ 1398458 h 1906215"/>
                              <a:gd name="connsiteX364" fmla="*/ 86152 w 754330"/>
                              <a:gd name="connsiteY364" fmla="*/ 1415318 h 1906215"/>
                              <a:gd name="connsiteX365" fmla="*/ 99392 w 754330"/>
                              <a:gd name="connsiteY365" fmla="*/ 1418842 h 1906215"/>
                              <a:gd name="connsiteX366" fmla="*/ 133015 w 754330"/>
                              <a:gd name="connsiteY366" fmla="*/ 1413508 h 1906215"/>
                              <a:gd name="connsiteX367" fmla="*/ 159590 w 754330"/>
                              <a:gd name="connsiteY367" fmla="*/ 1430367 h 1906215"/>
                              <a:gd name="connsiteX368" fmla="*/ 158732 w 754330"/>
                              <a:gd name="connsiteY368" fmla="*/ 1447226 h 1906215"/>
                              <a:gd name="connsiteX369" fmla="*/ 187974 w 754330"/>
                              <a:gd name="connsiteY369" fmla="*/ 1739263 h 1906215"/>
                              <a:gd name="connsiteX370" fmla="*/ 222455 w 754330"/>
                              <a:gd name="connsiteY370" fmla="*/ 1793270 h 1906215"/>
                              <a:gd name="connsiteX371" fmla="*/ 434862 w 754330"/>
                              <a:gd name="connsiteY371" fmla="*/ 1905664 h 1906215"/>
                              <a:gd name="connsiteX372" fmla="*/ 655271 w 754330"/>
                              <a:gd name="connsiteY372" fmla="*/ 1816225 h 1906215"/>
                              <a:gd name="connsiteX373" fmla="*/ 682703 w 754330"/>
                              <a:gd name="connsiteY373" fmla="*/ 1776410 h 1906215"/>
                              <a:gd name="connsiteX374" fmla="*/ 702134 w 754330"/>
                              <a:gd name="connsiteY374" fmla="*/ 1719737 h 1906215"/>
                              <a:gd name="connsiteX375" fmla="*/ 754331 w 754330"/>
                              <a:gd name="connsiteY375" fmla="*/ 1632107 h 1906215"/>
                              <a:gd name="connsiteX376" fmla="*/ 754331 w 754330"/>
                              <a:gd name="connsiteY376" fmla="*/ 1556002 h 1906215"/>
                              <a:gd name="connsiteX377" fmla="*/ 752521 w 754330"/>
                              <a:gd name="connsiteY377" fmla="*/ 1556002 h 1906215"/>
                              <a:gd name="connsiteX378" fmla="*/ 748140 w 754330"/>
                              <a:gd name="connsiteY378" fmla="*/ 987455 h 1906215"/>
                              <a:gd name="connsiteX379" fmla="*/ 748140 w 754330"/>
                              <a:gd name="connsiteY379" fmla="*/ 988598 h 1906215"/>
                              <a:gd name="connsiteX380" fmla="*/ 749949 w 754330"/>
                              <a:gd name="connsiteY380" fmla="*/ 987455 h 1906215"/>
                              <a:gd name="connsiteX381" fmla="*/ 748140 w 754330"/>
                              <a:gd name="connsiteY381" fmla="*/ 987455 h 1906215"/>
                              <a:gd name="connsiteX382" fmla="*/ 564021 w 754330"/>
                              <a:gd name="connsiteY382" fmla="*/ 744853 h 1906215"/>
                              <a:gd name="connsiteX383" fmla="*/ 405621 w 754330"/>
                              <a:gd name="connsiteY383" fmla="*/ 479201 h 1906215"/>
                              <a:gd name="connsiteX384" fmla="*/ 390571 w 754330"/>
                              <a:gd name="connsiteY384" fmla="*/ 422527 h 1906215"/>
                              <a:gd name="connsiteX385" fmla="*/ 349899 w 754330"/>
                              <a:gd name="connsiteY385" fmla="*/ 382712 h 1906215"/>
                              <a:gd name="connsiteX386" fmla="*/ 283510 w 754330"/>
                              <a:gd name="connsiteY386" fmla="*/ 401286 h 1906215"/>
                              <a:gd name="connsiteX387" fmla="*/ 164924 w 754330"/>
                              <a:gd name="connsiteY387" fmla="*/ 526159 h 1906215"/>
                              <a:gd name="connsiteX388" fmla="*/ 199404 w 754330"/>
                              <a:gd name="connsiteY388" fmla="*/ 862677 h 1906215"/>
                              <a:gd name="connsiteX389" fmla="*/ 333897 w 754330"/>
                              <a:gd name="connsiteY389" fmla="*/ 986693 h 1906215"/>
                              <a:gd name="connsiteX390" fmla="*/ 461342 w 754330"/>
                              <a:gd name="connsiteY390" fmla="*/ 1040699 h 1906215"/>
                              <a:gd name="connsiteX391" fmla="*/ 595835 w 754330"/>
                              <a:gd name="connsiteY391" fmla="*/ 1019459 h 1906215"/>
                              <a:gd name="connsiteX392" fmla="*/ 662224 w 754330"/>
                              <a:gd name="connsiteY392" fmla="*/ 904301 h 1906215"/>
                              <a:gd name="connsiteX393" fmla="*/ 628601 w 754330"/>
                              <a:gd name="connsiteY393" fmla="*/ 816671 h 1906215"/>
                              <a:gd name="connsiteX394" fmla="*/ 614408 w 754330"/>
                              <a:gd name="connsiteY394" fmla="*/ 798955 h 1906215"/>
                              <a:gd name="connsiteX395" fmla="*/ 563926 w 754330"/>
                              <a:gd name="connsiteY395" fmla="*/ 744948 h 1906215"/>
                              <a:gd name="connsiteX396" fmla="*/ 354281 w 754330"/>
                              <a:gd name="connsiteY396" fmla="*/ 605788 h 1906215"/>
                              <a:gd name="connsiteX397" fmla="*/ 363139 w 754330"/>
                              <a:gd name="connsiteY397" fmla="*/ 597787 h 1906215"/>
                              <a:gd name="connsiteX398" fmla="*/ 363996 w 754330"/>
                              <a:gd name="connsiteY398" fmla="*/ 597787 h 1906215"/>
                              <a:gd name="connsiteX399" fmla="*/ 385237 w 754330"/>
                              <a:gd name="connsiteY399" fmla="*/ 603978 h 1906215"/>
                              <a:gd name="connsiteX400" fmla="*/ 430386 w 754330"/>
                              <a:gd name="connsiteY400" fmla="*/ 665986 h 1906215"/>
                              <a:gd name="connsiteX401" fmla="*/ 433053 w 754330"/>
                              <a:gd name="connsiteY401" fmla="*/ 689036 h 1906215"/>
                              <a:gd name="connsiteX402" fmla="*/ 422384 w 754330"/>
                              <a:gd name="connsiteY402" fmla="*/ 708563 h 1906215"/>
                              <a:gd name="connsiteX403" fmla="*/ 388761 w 754330"/>
                              <a:gd name="connsiteY403" fmla="*/ 707705 h 1906215"/>
                              <a:gd name="connsiteX404" fmla="*/ 346280 w 754330"/>
                              <a:gd name="connsiteY404" fmla="*/ 637792 h 1906215"/>
                              <a:gd name="connsiteX405" fmla="*/ 354281 w 754330"/>
                              <a:gd name="connsiteY405" fmla="*/ 605883 h 1906215"/>
                              <a:gd name="connsiteX406" fmla="*/ 260459 w 754330"/>
                              <a:gd name="connsiteY406" fmla="*/ 483582 h 1906215"/>
                              <a:gd name="connsiteX407" fmla="*/ 276366 w 754330"/>
                              <a:gd name="connsiteY407" fmla="*/ 457007 h 1906215"/>
                              <a:gd name="connsiteX408" fmla="*/ 286939 w 754330"/>
                              <a:gd name="connsiteY408" fmla="*/ 452626 h 1906215"/>
                              <a:gd name="connsiteX409" fmla="*/ 287796 w 754330"/>
                              <a:gd name="connsiteY409" fmla="*/ 452626 h 1906215"/>
                              <a:gd name="connsiteX410" fmla="*/ 306370 w 754330"/>
                              <a:gd name="connsiteY410" fmla="*/ 464151 h 1906215"/>
                              <a:gd name="connsiteX411" fmla="*/ 331992 w 754330"/>
                              <a:gd name="connsiteY411" fmla="*/ 535874 h 1906215"/>
                              <a:gd name="connsiteX412" fmla="*/ 327611 w 754330"/>
                              <a:gd name="connsiteY412" fmla="*/ 557972 h 1906215"/>
                              <a:gd name="connsiteX413" fmla="*/ 311704 w 754330"/>
                              <a:gd name="connsiteY413" fmla="*/ 573022 h 1906215"/>
                              <a:gd name="connsiteX414" fmla="*/ 279891 w 754330"/>
                              <a:gd name="connsiteY414" fmla="*/ 562354 h 1906215"/>
                              <a:gd name="connsiteX415" fmla="*/ 260459 w 754330"/>
                              <a:gd name="connsiteY415" fmla="*/ 483582 h 1906215"/>
                              <a:gd name="connsiteX416" fmla="*/ 261317 w 754330"/>
                              <a:gd name="connsiteY416" fmla="*/ 746567 h 1906215"/>
                              <a:gd name="connsiteX417" fmla="*/ 224169 w 754330"/>
                              <a:gd name="connsiteY417" fmla="*/ 731518 h 1906215"/>
                              <a:gd name="connsiteX418" fmla="*/ 206453 w 754330"/>
                              <a:gd name="connsiteY418" fmla="*/ 633220 h 1906215"/>
                              <a:gd name="connsiteX419" fmla="*/ 228551 w 754330"/>
                              <a:gd name="connsiteY419" fmla="*/ 602263 h 1906215"/>
                              <a:gd name="connsiteX420" fmla="*/ 241790 w 754330"/>
                              <a:gd name="connsiteY420" fmla="*/ 597882 h 1906215"/>
                              <a:gd name="connsiteX421" fmla="*/ 242648 w 754330"/>
                              <a:gd name="connsiteY421" fmla="*/ 597882 h 1906215"/>
                              <a:gd name="connsiteX422" fmla="*/ 264746 w 754330"/>
                              <a:gd name="connsiteY422" fmla="*/ 613789 h 1906215"/>
                              <a:gd name="connsiteX423" fmla="*/ 288654 w 754330"/>
                              <a:gd name="connsiteY423" fmla="*/ 703229 h 1906215"/>
                              <a:gd name="connsiteX424" fmla="*/ 281605 w 754330"/>
                              <a:gd name="connsiteY424" fmla="*/ 729803 h 1906215"/>
                              <a:gd name="connsiteX425" fmla="*/ 261222 w 754330"/>
                              <a:gd name="connsiteY425" fmla="*/ 746663 h 1906215"/>
                              <a:gd name="connsiteX426" fmla="*/ 380760 w 754330"/>
                              <a:gd name="connsiteY426" fmla="*/ 896205 h 1906215"/>
                              <a:gd name="connsiteX427" fmla="*/ 349804 w 754330"/>
                              <a:gd name="connsiteY427" fmla="*/ 907730 h 1906215"/>
                              <a:gd name="connsiteX428" fmla="*/ 284272 w 754330"/>
                              <a:gd name="connsiteY428" fmla="*/ 857248 h 1906215"/>
                              <a:gd name="connsiteX429" fmla="*/ 280748 w 754330"/>
                              <a:gd name="connsiteY429" fmla="*/ 826292 h 1906215"/>
                              <a:gd name="connsiteX430" fmla="*/ 286939 w 754330"/>
                              <a:gd name="connsiteY430" fmla="*/ 815624 h 1906215"/>
                              <a:gd name="connsiteX431" fmla="*/ 287796 w 754330"/>
                              <a:gd name="connsiteY431" fmla="*/ 815624 h 1906215"/>
                              <a:gd name="connsiteX432" fmla="*/ 309894 w 754330"/>
                              <a:gd name="connsiteY432" fmla="*/ 812957 h 1906215"/>
                              <a:gd name="connsiteX433" fmla="*/ 373616 w 754330"/>
                              <a:gd name="connsiteY433" fmla="*/ 854581 h 1906215"/>
                              <a:gd name="connsiteX434" fmla="*/ 384189 w 754330"/>
                              <a:gd name="connsiteY434" fmla="*/ 874964 h 1906215"/>
                              <a:gd name="connsiteX435" fmla="*/ 380665 w 754330"/>
                              <a:gd name="connsiteY435" fmla="*/ 896205 h 1906215"/>
                              <a:gd name="connsiteX436" fmla="*/ 397620 w 754330"/>
                              <a:gd name="connsiteY436" fmla="*/ 770475 h 1906215"/>
                              <a:gd name="connsiteX437" fmla="*/ 374569 w 754330"/>
                              <a:gd name="connsiteY437" fmla="*/ 777524 h 1906215"/>
                              <a:gd name="connsiteX438" fmla="*/ 326754 w 754330"/>
                              <a:gd name="connsiteY438" fmla="*/ 735899 h 1906215"/>
                              <a:gd name="connsiteX439" fmla="*/ 324944 w 754330"/>
                              <a:gd name="connsiteY439" fmla="*/ 711992 h 1906215"/>
                              <a:gd name="connsiteX440" fmla="*/ 330278 w 754330"/>
                              <a:gd name="connsiteY440" fmla="*/ 703991 h 1906215"/>
                              <a:gd name="connsiteX441" fmla="*/ 347137 w 754330"/>
                              <a:gd name="connsiteY441" fmla="*/ 703133 h 1906215"/>
                              <a:gd name="connsiteX442" fmla="*/ 394000 w 754330"/>
                              <a:gd name="connsiteY442" fmla="*/ 737709 h 1906215"/>
                              <a:gd name="connsiteX443" fmla="*/ 401049 w 754330"/>
                              <a:gd name="connsiteY443" fmla="*/ 753616 h 1906215"/>
                              <a:gd name="connsiteX444" fmla="*/ 397524 w 754330"/>
                              <a:gd name="connsiteY444" fmla="*/ 770475 h 1906215"/>
                              <a:gd name="connsiteX445" fmla="*/ 518873 w 754330"/>
                              <a:gd name="connsiteY445" fmla="*/ 978596 h 1906215"/>
                              <a:gd name="connsiteX446" fmla="*/ 502014 w 754330"/>
                              <a:gd name="connsiteY446" fmla="*/ 997170 h 1906215"/>
                              <a:gd name="connsiteX447" fmla="*/ 440101 w 754330"/>
                              <a:gd name="connsiteY447" fmla="*/ 989169 h 1906215"/>
                              <a:gd name="connsiteX448" fmla="*/ 425909 w 754330"/>
                              <a:gd name="connsiteY448" fmla="*/ 969643 h 1906215"/>
                              <a:gd name="connsiteX449" fmla="*/ 425909 w 754330"/>
                              <a:gd name="connsiteY449" fmla="*/ 960785 h 1906215"/>
                              <a:gd name="connsiteX450" fmla="*/ 425909 w 754330"/>
                              <a:gd name="connsiteY450" fmla="*/ 959927 h 1906215"/>
                              <a:gd name="connsiteX451" fmla="*/ 439149 w 754330"/>
                              <a:gd name="connsiteY451" fmla="*/ 950212 h 1906215"/>
                              <a:gd name="connsiteX452" fmla="*/ 497537 w 754330"/>
                              <a:gd name="connsiteY452" fmla="*/ 952879 h 1906215"/>
                              <a:gd name="connsiteX453" fmla="*/ 512586 w 754330"/>
                              <a:gd name="connsiteY453" fmla="*/ 962594 h 1906215"/>
                              <a:gd name="connsiteX454" fmla="*/ 518778 w 754330"/>
                              <a:gd name="connsiteY454" fmla="*/ 978501 h 1906215"/>
                              <a:gd name="connsiteX455" fmla="*/ 526874 w 754330"/>
                              <a:gd name="connsiteY455" fmla="*/ 912207 h 1906215"/>
                              <a:gd name="connsiteX456" fmla="*/ 489726 w 754330"/>
                              <a:gd name="connsiteY456" fmla="*/ 926399 h 1906215"/>
                              <a:gd name="connsiteX457" fmla="*/ 409145 w 754330"/>
                              <a:gd name="connsiteY457" fmla="*/ 867059 h 1906215"/>
                              <a:gd name="connsiteX458" fmla="*/ 403811 w 754330"/>
                              <a:gd name="connsiteY458" fmla="*/ 828959 h 1906215"/>
                              <a:gd name="connsiteX459" fmla="*/ 410859 w 754330"/>
                              <a:gd name="connsiteY459" fmla="*/ 816576 h 1906215"/>
                              <a:gd name="connsiteX460" fmla="*/ 411716 w 754330"/>
                              <a:gd name="connsiteY460" fmla="*/ 815719 h 1906215"/>
                              <a:gd name="connsiteX461" fmla="*/ 438291 w 754330"/>
                              <a:gd name="connsiteY461" fmla="*/ 812195 h 1906215"/>
                              <a:gd name="connsiteX462" fmla="*/ 517063 w 754330"/>
                              <a:gd name="connsiteY462" fmla="*/ 860867 h 1906215"/>
                              <a:gd name="connsiteX463" fmla="*/ 530303 w 754330"/>
                              <a:gd name="connsiteY463" fmla="*/ 884775 h 1906215"/>
                              <a:gd name="connsiteX464" fmla="*/ 526779 w 754330"/>
                              <a:gd name="connsiteY464" fmla="*/ 912207 h 1906215"/>
                              <a:gd name="connsiteX465" fmla="*/ 530398 w 754330"/>
                              <a:gd name="connsiteY465" fmla="*/ 819243 h 1906215"/>
                              <a:gd name="connsiteX466" fmla="*/ 497632 w 754330"/>
                              <a:gd name="connsiteY466" fmla="*/ 821910 h 1906215"/>
                              <a:gd name="connsiteX467" fmla="*/ 448102 w 754330"/>
                              <a:gd name="connsiteY467" fmla="*/ 756378 h 1906215"/>
                              <a:gd name="connsiteX468" fmla="*/ 452483 w 754330"/>
                              <a:gd name="connsiteY468" fmla="*/ 725422 h 1906215"/>
                              <a:gd name="connsiteX469" fmla="*/ 460484 w 754330"/>
                              <a:gd name="connsiteY469" fmla="*/ 716563 h 1906215"/>
                              <a:gd name="connsiteX470" fmla="*/ 461342 w 754330"/>
                              <a:gd name="connsiteY470" fmla="*/ 716563 h 1906215"/>
                              <a:gd name="connsiteX471" fmla="*/ 483440 w 754330"/>
                              <a:gd name="connsiteY471" fmla="*/ 720088 h 1906215"/>
                              <a:gd name="connsiteX472" fmla="*/ 534780 w 754330"/>
                              <a:gd name="connsiteY472" fmla="*/ 776762 h 1906215"/>
                              <a:gd name="connsiteX473" fmla="*/ 540114 w 754330"/>
                              <a:gd name="connsiteY473" fmla="*/ 798860 h 1906215"/>
                              <a:gd name="connsiteX474" fmla="*/ 530398 w 754330"/>
                              <a:gd name="connsiteY474" fmla="*/ 819243 h 1906215"/>
                              <a:gd name="connsiteX475" fmla="*/ 602121 w 754330"/>
                              <a:gd name="connsiteY475" fmla="*/ 926399 h 1906215"/>
                              <a:gd name="connsiteX476" fmla="*/ 596787 w 754330"/>
                              <a:gd name="connsiteY476" fmla="*/ 942306 h 1906215"/>
                              <a:gd name="connsiteX477" fmla="*/ 582595 w 754330"/>
                              <a:gd name="connsiteY477" fmla="*/ 952021 h 1906215"/>
                              <a:gd name="connsiteX478" fmla="*/ 559545 w 754330"/>
                              <a:gd name="connsiteY478" fmla="*/ 940496 h 1906215"/>
                              <a:gd name="connsiteX479" fmla="*/ 553353 w 754330"/>
                              <a:gd name="connsiteY479" fmla="*/ 877631 h 1906215"/>
                              <a:gd name="connsiteX480" fmla="*/ 569260 w 754330"/>
                              <a:gd name="connsiteY480" fmla="*/ 859058 h 1906215"/>
                              <a:gd name="connsiteX481" fmla="*/ 578118 w 754330"/>
                              <a:gd name="connsiteY481" fmla="*/ 857248 h 1906215"/>
                              <a:gd name="connsiteX482" fmla="*/ 578975 w 754330"/>
                              <a:gd name="connsiteY482" fmla="*/ 857248 h 1906215"/>
                              <a:gd name="connsiteX483" fmla="*/ 592215 w 754330"/>
                              <a:gd name="connsiteY483" fmla="*/ 868773 h 1906215"/>
                              <a:gd name="connsiteX484" fmla="*/ 601931 w 754330"/>
                              <a:gd name="connsiteY484" fmla="*/ 926304 h 19062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Lst>
                            <a:rect l="l" t="t" r="r" b="b"/>
                            <a:pathLst>
                              <a:path w="754330" h="1906215">
                                <a:moveTo>
                                  <a:pt x="725089" y="861725"/>
                                </a:moveTo>
                                <a:cubicBezTo>
                                  <a:pt x="732138" y="867059"/>
                                  <a:pt x="740996" y="869726"/>
                                  <a:pt x="749854" y="872393"/>
                                </a:cubicBezTo>
                                <a:lnTo>
                                  <a:pt x="749854" y="582833"/>
                                </a:lnTo>
                                <a:cubicBezTo>
                                  <a:pt x="737472" y="616456"/>
                                  <a:pt x="732138" y="653699"/>
                                  <a:pt x="732995" y="689989"/>
                                </a:cubicBezTo>
                                <a:cubicBezTo>
                                  <a:pt x="732995" y="705038"/>
                                  <a:pt x="734805" y="720945"/>
                                  <a:pt x="732138" y="735995"/>
                                </a:cubicBezTo>
                                <a:cubicBezTo>
                                  <a:pt x="725946" y="774952"/>
                                  <a:pt x="678131" y="828959"/>
                                  <a:pt x="725089" y="861725"/>
                                </a:cubicBezTo>
                                <a:close/>
                                <a:moveTo>
                                  <a:pt x="738329" y="318038"/>
                                </a:moveTo>
                                <a:cubicBezTo>
                                  <a:pt x="740996" y="316228"/>
                                  <a:pt x="744520" y="315371"/>
                                  <a:pt x="747187" y="316228"/>
                                </a:cubicBezTo>
                                <a:lnTo>
                                  <a:pt x="748044" y="316228"/>
                                </a:lnTo>
                                <a:cubicBezTo>
                                  <a:pt x="748902" y="316228"/>
                                  <a:pt x="749854" y="317085"/>
                                  <a:pt x="749854" y="317085"/>
                                </a:cubicBezTo>
                                <a:lnTo>
                                  <a:pt x="749854" y="256030"/>
                                </a:lnTo>
                                <a:cubicBezTo>
                                  <a:pt x="744520" y="255173"/>
                                  <a:pt x="740139" y="254220"/>
                                  <a:pt x="734805" y="254220"/>
                                </a:cubicBezTo>
                                <a:cubicBezTo>
                                  <a:pt x="711754" y="251553"/>
                                  <a:pt x="687941" y="250696"/>
                                  <a:pt x="664891" y="248029"/>
                                </a:cubicBezTo>
                                <a:cubicBezTo>
                                  <a:pt x="624219" y="243647"/>
                                  <a:pt x="583452" y="234789"/>
                                  <a:pt x="542781" y="235646"/>
                                </a:cubicBezTo>
                                <a:cubicBezTo>
                                  <a:pt x="502109" y="236504"/>
                                  <a:pt x="458675" y="248886"/>
                                  <a:pt x="432195" y="280795"/>
                                </a:cubicBezTo>
                                <a:cubicBezTo>
                                  <a:pt x="418003" y="298511"/>
                                  <a:pt x="418003" y="310037"/>
                                  <a:pt x="426004" y="330420"/>
                                </a:cubicBezTo>
                                <a:cubicBezTo>
                                  <a:pt x="434005" y="351661"/>
                                  <a:pt x="446388" y="370235"/>
                                  <a:pt x="458770" y="389761"/>
                                </a:cubicBezTo>
                                <a:cubicBezTo>
                                  <a:pt x="481821" y="426908"/>
                                  <a:pt x="505633" y="464151"/>
                                  <a:pt x="520682" y="504918"/>
                                </a:cubicBezTo>
                                <a:cubicBezTo>
                                  <a:pt x="530398" y="531493"/>
                                  <a:pt x="537542" y="558925"/>
                                  <a:pt x="552496" y="582833"/>
                                </a:cubicBezTo>
                                <a:cubicBezTo>
                                  <a:pt x="567546" y="606740"/>
                                  <a:pt x="592311" y="627124"/>
                                  <a:pt x="620600" y="626267"/>
                                </a:cubicBezTo>
                                <a:cubicBezTo>
                                  <a:pt x="649841" y="624457"/>
                                  <a:pt x="672797" y="601502"/>
                                  <a:pt x="693180" y="579308"/>
                                </a:cubicBezTo>
                                <a:cubicBezTo>
                                  <a:pt x="711754" y="558925"/>
                                  <a:pt x="731280" y="537684"/>
                                  <a:pt x="749854" y="516443"/>
                                </a:cubicBezTo>
                                <a:lnTo>
                                  <a:pt x="749854" y="411097"/>
                                </a:lnTo>
                                <a:cubicBezTo>
                                  <a:pt x="741853" y="411954"/>
                                  <a:pt x="733947" y="406715"/>
                                  <a:pt x="728613" y="399571"/>
                                </a:cubicBezTo>
                                <a:cubicBezTo>
                                  <a:pt x="717088" y="383665"/>
                                  <a:pt x="715374" y="355280"/>
                                  <a:pt x="722422" y="336707"/>
                                </a:cubicBezTo>
                                <a:cubicBezTo>
                                  <a:pt x="725089" y="328705"/>
                                  <a:pt x="730423" y="322514"/>
                                  <a:pt x="738329" y="318133"/>
                                </a:cubicBezTo>
                                <a:close/>
                                <a:moveTo>
                                  <a:pt x="533922" y="367663"/>
                                </a:moveTo>
                                <a:cubicBezTo>
                                  <a:pt x="528588" y="374711"/>
                                  <a:pt x="518873" y="377378"/>
                                  <a:pt x="510015" y="375664"/>
                                </a:cubicBezTo>
                                <a:cubicBezTo>
                                  <a:pt x="490583" y="372140"/>
                                  <a:pt x="468390" y="354423"/>
                                  <a:pt x="460484" y="335849"/>
                                </a:cubicBezTo>
                                <a:cubicBezTo>
                                  <a:pt x="456960" y="327848"/>
                                  <a:pt x="456103" y="319943"/>
                                  <a:pt x="457817" y="311942"/>
                                </a:cubicBezTo>
                                <a:cubicBezTo>
                                  <a:pt x="458675" y="309275"/>
                                  <a:pt x="460484" y="305750"/>
                                  <a:pt x="462199" y="303941"/>
                                </a:cubicBezTo>
                                <a:cubicBezTo>
                                  <a:pt x="466581" y="300416"/>
                                  <a:pt x="473724" y="301274"/>
                                  <a:pt x="479058" y="302131"/>
                                </a:cubicBezTo>
                                <a:cubicBezTo>
                                  <a:pt x="498489" y="306512"/>
                                  <a:pt x="515349" y="318990"/>
                                  <a:pt x="527731" y="334897"/>
                                </a:cubicBezTo>
                                <a:cubicBezTo>
                                  <a:pt x="531255" y="339278"/>
                                  <a:pt x="533922" y="344612"/>
                                  <a:pt x="535732" y="350804"/>
                                </a:cubicBezTo>
                                <a:cubicBezTo>
                                  <a:pt x="538399" y="356138"/>
                                  <a:pt x="537542" y="363186"/>
                                  <a:pt x="533922" y="367663"/>
                                </a:cubicBezTo>
                                <a:close/>
                                <a:moveTo>
                                  <a:pt x="551639" y="266698"/>
                                </a:moveTo>
                                <a:cubicBezTo>
                                  <a:pt x="553449" y="264031"/>
                                  <a:pt x="556020" y="262316"/>
                                  <a:pt x="558687" y="260507"/>
                                </a:cubicBezTo>
                                <a:lnTo>
                                  <a:pt x="559545" y="260507"/>
                                </a:lnTo>
                                <a:cubicBezTo>
                                  <a:pt x="564879" y="258697"/>
                                  <a:pt x="571070" y="261364"/>
                                  <a:pt x="576404" y="264888"/>
                                </a:cubicBezTo>
                                <a:cubicBezTo>
                                  <a:pt x="593263" y="275556"/>
                                  <a:pt x="605646" y="292320"/>
                                  <a:pt x="611837" y="311846"/>
                                </a:cubicBezTo>
                                <a:cubicBezTo>
                                  <a:pt x="613647" y="317180"/>
                                  <a:pt x="614504" y="323371"/>
                                  <a:pt x="614504" y="329563"/>
                                </a:cubicBezTo>
                                <a:cubicBezTo>
                                  <a:pt x="613647" y="335754"/>
                                  <a:pt x="610980" y="341088"/>
                                  <a:pt x="606503" y="344612"/>
                                </a:cubicBezTo>
                                <a:cubicBezTo>
                                  <a:pt x="599454" y="349946"/>
                                  <a:pt x="588786" y="348994"/>
                                  <a:pt x="580881" y="344612"/>
                                </a:cubicBezTo>
                                <a:cubicBezTo>
                                  <a:pt x="563164" y="334897"/>
                                  <a:pt x="549067" y="310989"/>
                                  <a:pt x="547257" y="291463"/>
                                </a:cubicBezTo>
                                <a:cubicBezTo>
                                  <a:pt x="544590" y="282604"/>
                                  <a:pt x="546400" y="273746"/>
                                  <a:pt x="551639" y="266698"/>
                                </a:cubicBezTo>
                                <a:close/>
                                <a:moveTo>
                                  <a:pt x="634792" y="475676"/>
                                </a:moveTo>
                                <a:cubicBezTo>
                                  <a:pt x="633935" y="484535"/>
                                  <a:pt x="632982" y="494250"/>
                                  <a:pt x="628601" y="502251"/>
                                </a:cubicBezTo>
                                <a:cubicBezTo>
                                  <a:pt x="624219" y="510252"/>
                                  <a:pt x="617075" y="517301"/>
                                  <a:pt x="608217" y="519968"/>
                                </a:cubicBezTo>
                                <a:cubicBezTo>
                                  <a:pt x="594978" y="524349"/>
                                  <a:pt x="579928" y="516443"/>
                                  <a:pt x="570117" y="505775"/>
                                </a:cubicBezTo>
                                <a:cubicBezTo>
                                  <a:pt x="549734" y="481868"/>
                                  <a:pt x="540875" y="438434"/>
                                  <a:pt x="548877" y="408335"/>
                                </a:cubicBezTo>
                                <a:cubicBezTo>
                                  <a:pt x="552401" y="395952"/>
                                  <a:pt x="559449" y="383570"/>
                                  <a:pt x="570117" y="376426"/>
                                </a:cubicBezTo>
                                <a:cubicBezTo>
                                  <a:pt x="574499" y="373759"/>
                                  <a:pt x="578975" y="371092"/>
                                  <a:pt x="583357" y="371092"/>
                                </a:cubicBezTo>
                                <a:lnTo>
                                  <a:pt x="584214" y="371092"/>
                                </a:lnTo>
                                <a:cubicBezTo>
                                  <a:pt x="593073" y="371092"/>
                                  <a:pt x="601074" y="379093"/>
                                  <a:pt x="606312" y="386141"/>
                                </a:cubicBezTo>
                                <a:cubicBezTo>
                                  <a:pt x="626696" y="411859"/>
                                  <a:pt x="636411" y="443672"/>
                                  <a:pt x="634602" y="475581"/>
                                </a:cubicBezTo>
                                <a:close/>
                                <a:moveTo>
                                  <a:pt x="619742" y="343755"/>
                                </a:moveTo>
                                <a:cubicBezTo>
                                  <a:pt x="620600" y="333087"/>
                                  <a:pt x="625077" y="322514"/>
                                  <a:pt x="632982" y="315466"/>
                                </a:cubicBezTo>
                                <a:cubicBezTo>
                                  <a:pt x="635649" y="312799"/>
                                  <a:pt x="639174" y="310132"/>
                                  <a:pt x="643555" y="310132"/>
                                </a:cubicBezTo>
                                <a:lnTo>
                                  <a:pt x="644412" y="310132"/>
                                </a:lnTo>
                                <a:cubicBezTo>
                                  <a:pt x="651461" y="309275"/>
                                  <a:pt x="658605" y="314513"/>
                                  <a:pt x="663843" y="319847"/>
                                </a:cubicBezTo>
                                <a:cubicBezTo>
                                  <a:pt x="682417" y="338421"/>
                                  <a:pt x="693942" y="363281"/>
                                  <a:pt x="696609" y="388904"/>
                                </a:cubicBezTo>
                                <a:cubicBezTo>
                                  <a:pt x="697466" y="396904"/>
                                  <a:pt x="697466" y="403953"/>
                                  <a:pt x="694799" y="411954"/>
                                </a:cubicBezTo>
                                <a:cubicBezTo>
                                  <a:pt x="692133" y="419003"/>
                                  <a:pt x="687751" y="426146"/>
                                  <a:pt x="680607" y="428813"/>
                                </a:cubicBezTo>
                                <a:cubicBezTo>
                                  <a:pt x="670034" y="434147"/>
                                  <a:pt x="656699" y="429671"/>
                                  <a:pt x="647841" y="421765"/>
                                </a:cubicBezTo>
                                <a:cubicBezTo>
                                  <a:pt x="628410" y="404048"/>
                                  <a:pt x="616028" y="369568"/>
                                  <a:pt x="619552" y="343850"/>
                                </a:cubicBezTo>
                                <a:close/>
                                <a:moveTo>
                                  <a:pt x="693180" y="527016"/>
                                </a:moveTo>
                                <a:cubicBezTo>
                                  <a:pt x="689656" y="531398"/>
                                  <a:pt x="685179" y="535874"/>
                                  <a:pt x="680798" y="538542"/>
                                </a:cubicBezTo>
                                <a:cubicBezTo>
                                  <a:pt x="675464" y="542066"/>
                                  <a:pt x="669273" y="542923"/>
                                  <a:pt x="663939" y="541208"/>
                                </a:cubicBezTo>
                                <a:cubicBezTo>
                                  <a:pt x="655080" y="538542"/>
                                  <a:pt x="650699" y="528826"/>
                                  <a:pt x="648889" y="519968"/>
                                </a:cubicBezTo>
                                <a:cubicBezTo>
                                  <a:pt x="646222" y="500441"/>
                                  <a:pt x="657747" y="474819"/>
                                  <a:pt x="672797" y="461484"/>
                                </a:cubicBezTo>
                                <a:cubicBezTo>
                                  <a:pt x="678988" y="456150"/>
                                  <a:pt x="686989" y="452626"/>
                                  <a:pt x="694895" y="452626"/>
                                </a:cubicBezTo>
                                <a:cubicBezTo>
                                  <a:pt x="697562" y="452626"/>
                                  <a:pt x="701086" y="453483"/>
                                  <a:pt x="703753" y="455293"/>
                                </a:cubicBezTo>
                                <a:lnTo>
                                  <a:pt x="704610" y="455293"/>
                                </a:lnTo>
                                <a:cubicBezTo>
                                  <a:pt x="708992" y="458817"/>
                                  <a:pt x="710802" y="465008"/>
                                  <a:pt x="710802" y="471200"/>
                                </a:cubicBezTo>
                                <a:cubicBezTo>
                                  <a:pt x="711659" y="490726"/>
                                  <a:pt x="705467" y="511014"/>
                                  <a:pt x="693085" y="527016"/>
                                </a:cubicBezTo>
                                <a:close/>
                                <a:moveTo>
                                  <a:pt x="352376" y="1777553"/>
                                </a:moveTo>
                                <a:cubicBezTo>
                                  <a:pt x="369235" y="1791746"/>
                                  <a:pt x="392190" y="1797937"/>
                                  <a:pt x="414288" y="1800604"/>
                                </a:cubicBezTo>
                                <a:cubicBezTo>
                                  <a:pt x="481535" y="1806795"/>
                                  <a:pt x="549734" y="1776696"/>
                                  <a:pt x="592215" y="1724499"/>
                                </a:cubicBezTo>
                                <a:cubicBezTo>
                                  <a:pt x="609932" y="1702401"/>
                                  <a:pt x="624124" y="1675826"/>
                                  <a:pt x="622314" y="1647537"/>
                                </a:cubicBezTo>
                                <a:cubicBezTo>
                                  <a:pt x="621457" y="1638679"/>
                                  <a:pt x="619647" y="1630678"/>
                                  <a:pt x="615266" y="1623629"/>
                                </a:cubicBezTo>
                                <a:cubicBezTo>
                                  <a:pt x="595835" y="1592673"/>
                                  <a:pt x="560402" y="1621820"/>
                                  <a:pt x="534684" y="1625439"/>
                                </a:cubicBezTo>
                                <a:cubicBezTo>
                                  <a:pt x="524969" y="1626297"/>
                                  <a:pt x="515253" y="1625439"/>
                                  <a:pt x="505442" y="1624582"/>
                                </a:cubicBezTo>
                                <a:cubicBezTo>
                                  <a:pt x="462104" y="1621915"/>
                                  <a:pt x="416955" y="1633440"/>
                                  <a:pt x="383332" y="1660872"/>
                                </a:cubicBezTo>
                                <a:cubicBezTo>
                                  <a:pt x="368282" y="1673255"/>
                                  <a:pt x="355900" y="1687447"/>
                                  <a:pt x="345232" y="1703354"/>
                                </a:cubicBezTo>
                                <a:lnTo>
                                  <a:pt x="344375" y="1704211"/>
                                </a:lnTo>
                                <a:cubicBezTo>
                                  <a:pt x="339041" y="1711259"/>
                                  <a:pt x="333707" y="1719260"/>
                                  <a:pt x="331992" y="1727261"/>
                                </a:cubicBezTo>
                                <a:cubicBezTo>
                                  <a:pt x="327611" y="1744978"/>
                                  <a:pt x="337326" y="1765361"/>
                                  <a:pt x="352376" y="1777744"/>
                                </a:cubicBezTo>
                                <a:close/>
                                <a:moveTo>
                                  <a:pt x="501061" y="1666016"/>
                                </a:moveTo>
                                <a:cubicBezTo>
                                  <a:pt x="503728" y="1661634"/>
                                  <a:pt x="508109" y="1658014"/>
                                  <a:pt x="513444" y="1656300"/>
                                </a:cubicBezTo>
                                <a:cubicBezTo>
                                  <a:pt x="524969" y="1651919"/>
                                  <a:pt x="543542" y="1654490"/>
                                  <a:pt x="553258" y="1661634"/>
                                </a:cubicBezTo>
                                <a:cubicBezTo>
                                  <a:pt x="557640" y="1665158"/>
                                  <a:pt x="561259" y="1670492"/>
                                  <a:pt x="560307" y="1676684"/>
                                </a:cubicBezTo>
                                <a:cubicBezTo>
                                  <a:pt x="559449" y="1680208"/>
                                  <a:pt x="556782" y="1683732"/>
                                  <a:pt x="554115" y="1685542"/>
                                </a:cubicBezTo>
                                <a:cubicBezTo>
                                  <a:pt x="550591" y="1687352"/>
                                  <a:pt x="547067" y="1688209"/>
                                  <a:pt x="543447" y="1689066"/>
                                </a:cubicBezTo>
                                <a:cubicBezTo>
                                  <a:pt x="531065" y="1690876"/>
                                  <a:pt x="517825" y="1687256"/>
                                  <a:pt x="507157" y="1681065"/>
                                </a:cubicBezTo>
                                <a:cubicBezTo>
                                  <a:pt x="503633" y="1679256"/>
                                  <a:pt x="500966" y="1675731"/>
                                  <a:pt x="500108" y="1672207"/>
                                </a:cubicBezTo>
                                <a:cubicBezTo>
                                  <a:pt x="499251" y="1669540"/>
                                  <a:pt x="500108" y="1667826"/>
                                  <a:pt x="500966" y="1666016"/>
                                </a:cubicBezTo>
                                <a:close/>
                                <a:moveTo>
                                  <a:pt x="517920" y="1710307"/>
                                </a:moveTo>
                                <a:cubicBezTo>
                                  <a:pt x="525921" y="1713831"/>
                                  <a:pt x="532970" y="1721832"/>
                                  <a:pt x="532970" y="1731548"/>
                                </a:cubicBezTo>
                                <a:cubicBezTo>
                                  <a:pt x="532970" y="1737739"/>
                                  <a:pt x="529446" y="1743073"/>
                                  <a:pt x="524969" y="1746597"/>
                                </a:cubicBezTo>
                                <a:cubicBezTo>
                                  <a:pt x="520587" y="1750122"/>
                                  <a:pt x="515253" y="1752788"/>
                                  <a:pt x="509919" y="1754598"/>
                                </a:cubicBezTo>
                                <a:cubicBezTo>
                                  <a:pt x="491346" y="1760790"/>
                                  <a:pt x="469248" y="1760790"/>
                                  <a:pt x="450579" y="1753741"/>
                                </a:cubicBezTo>
                                <a:cubicBezTo>
                                  <a:pt x="445245" y="1751931"/>
                                  <a:pt x="439053" y="1748407"/>
                                  <a:pt x="437339" y="1743073"/>
                                </a:cubicBezTo>
                                <a:lnTo>
                                  <a:pt x="437339" y="1742216"/>
                                </a:lnTo>
                                <a:cubicBezTo>
                                  <a:pt x="436482" y="1739548"/>
                                  <a:pt x="437339" y="1736024"/>
                                  <a:pt x="438196" y="1733358"/>
                                </a:cubicBezTo>
                                <a:cubicBezTo>
                                  <a:pt x="440863" y="1725356"/>
                                  <a:pt x="447054" y="1719165"/>
                                  <a:pt x="454103" y="1714784"/>
                                </a:cubicBezTo>
                                <a:cubicBezTo>
                                  <a:pt x="470962" y="1704116"/>
                                  <a:pt x="499251" y="1702401"/>
                                  <a:pt x="517825" y="1710402"/>
                                </a:cubicBezTo>
                                <a:close/>
                                <a:moveTo>
                                  <a:pt x="400191" y="1686399"/>
                                </a:moveTo>
                                <a:cubicBezTo>
                                  <a:pt x="402001" y="1679350"/>
                                  <a:pt x="406382" y="1674016"/>
                                  <a:pt x="411716" y="1669540"/>
                                </a:cubicBezTo>
                                <a:cubicBezTo>
                                  <a:pt x="424956" y="1659824"/>
                                  <a:pt x="448007" y="1655348"/>
                                  <a:pt x="463056" y="1660682"/>
                                </a:cubicBezTo>
                                <a:cubicBezTo>
                                  <a:pt x="470105" y="1663348"/>
                                  <a:pt x="476296" y="1668682"/>
                                  <a:pt x="477249" y="1676588"/>
                                </a:cubicBezTo>
                                <a:cubicBezTo>
                                  <a:pt x="478106" y="1680970"/>
                                  <a:pt x="475439" y="1686304"/>
                                  <a:pt x="472867" y="1689828"/>
                                </a:cubicBezTo>
                                <a:cubicBezTo>
                                  <a:pt x="469343" y="1693352"/>
                                  <a:pt x="465819" y="1696019"/>
                                  <a:pt x="461342" y="1697829"/>
                                </a:cubicBezTo>
                                <a:cubicBezTo>
                                  <a:pt x="446292" y="1704878"/>
                                  <a:pt x="428576" y="1706688"/>
                                  <a:pt x="412669" y="1702211"/>
                                </a:cubicBezTo>
                                <a:cubicBezTo>
                                  <a:pt x="408288" y="1701353"/>
                                  <a:pt x="402954" y="1698686"/>
                                  <a:pt x="401144" y="1694209"/>
                                </a:cubicBezTo>
                                <a:lnTo>
                                  <a:pt x="401144" y="1693352"/>
                                </a:lnTo>
                                <a:cubicBezTo>
                                  <a:pt x="399334" y="1691543"/>
                                  <a:pt x="399334" y="1688971"/>
                                  <a:pt x="400287" y="1686304"/>
                                </a:cubicBezTo>
                                <a:close/>
                                <a:moveTo>
                                  <a:pt x="363044" y="1726214"/>
                                </a:moveTo>
                                <a:cubicBezTo>
                                  <a:pt x="365711" y="1721832"/>
                                  <a:pt x="370092" y="1718213"/>
                                  <a:pt x="375426" y="1716498"/>
                                </a:cubicBezTo>
                                <a:cubicBezTo>
                                  <a:pt x="386952" y="1712116"/>
                                  <a:pt x="405525" y="1714688"/>
                                  <a:pt x="415241" y="1721832"/>
                                </a:cubicBezTo>
                                <a:cubicBezTo>
                                  <a:pt x="419622" y="1725356"/>
                                  <a:pt x="423242" y="1730690"/>
                                  <a:pt x="422289" y="1736882"/>
                                </a:cubicBezTo>
                                <a:cubicBezTo>
                                  <a:pt x="421432" y="1740406"/>
                                  <a:pt x="418765" y="1743930"/>
                                  <a:pt x="416098" y="1745740"/>
                                </a:cubicBezTo>
                                <a:cubicBezTo>
                                  <a:pt x="412574" y="1747550"/>
                                  <a:pt x="409049" y="1748407"/>
                                  <a:pt x="405430" y="1749264"/>
                                </a:cubicBezTo>
                                <a:cubicBezTo>
                                  <a:pt x="393048" y="1751074"/>
                                  <a:pt x="379808" y="1747454"/>
                                  <a:pt x="369140" y="1741263"/>
                                </a:cubicBezTo>
                                <a:cubicBezTo>
                                  <a:pt x="365616" y="1739453"/>
                                  <a:pt x="362949" y="1735929"/>
                                  <a:pt x="362091" y="1732405"/>
                                </a:cubicBezTo>
                                <a:cubicBezTo>
                                  <a:pt x="361234" y="1729738"/>
                                  <a:pt x="362091" y="1728024"/>
                                  <a:pt x="362949" y="1726214"/>
                                </a:cubicBezTo>
                                <a:close/>
                                <a:moveTo>
                                  <a:pt x="468390" y="1550097"/>
                                </a:moveTo>
                                <a:cubicBezTo>
                                  <a:pt x="470200" y="1532380"/>
                                  <a:pt x="457722" y="1515616"/>
                                  <a:pt x="442768" y="1505805"/>
                                </a:cubicBezTo>
                                <a:cubicBezTo>
                                  <a:pt x="427719" y="1496089"/>
                                  <a:pt x="410002" y="1490756"/>
                                  <a:pt x="393238" y="1483707"/>
                                </a:cubicBezTo>
                                <a:cubicBezTo>
                                  <a:pt x="367616" y="1473039"/>
                                  <a:pt x="344565" y="1457133"/>
                                  <a:pt x="321515" y="1441225"/>
                                </a:cubicBezTo>
                                <a:cubicBezTo>
                                  <a:pt x="309990" y="1433225"/>
                                  <a:pt x="297607" y="1424367"/>
                                  <a:pt x="284367" y="1419128"/>
                                </a:cubicBezTo>
                                <a:cubicBezTo>
                                  <a:pt x="271128" y="1413794"/>
                                  <a:pt x="263984" y="1412936"/>
                                  <a:pt x="252458" y="1421795"/>
                                </a:cubicBezTo>
                                <a:cubicBezTo>
                                  <a:pt x="231218" y="1437701"/>
                                  <a:pt x="222359" y="1465133"/>
                                  <a:pt x="220550" y="1490851"/>
                                </a:cubicBezTo>
                                <a:cubicBezTo>
                                  <a:pt x="218740" y="1517425"/>
                                  <a:pt x="224074" y="1543048"/>
                                  <a:pt x="225884" y="1569623"/>
                                </a:cubicBezTo>
                                <a:cubicBezTo>
                                  <a:pt x="226741" y="1584672"/>
                                  <a:pt x="226741" y="1599722"/>
                                  <a:pt x="227694" y="1614771"/>
                                </a:cubicBezTo>
                                <a:cubicBezTo>
                                  <a:pt x="228551" y="1628011"/>
                                  <a:pt x="231218" y="1640393"/>
                                  <a:pt x="235695" y="1652871"/>
                                </a:cubicBezTo>
                                <a:cubicBezTo>
                                  <a:pt x="241886" y="1669731"/>
                                  <a:pt x="255125" y="1686494"/>
                                  <a:pt x="272842" y="1690971"/>
                                </a:cubicBezTo>
                                <a:cubicBezTo>
                                  <a:pt x="291416" y="1695353"/>
                                  <a:pt x="309990" y="1687447"/>
                                  <a:pt x="325991" y="1678589"/>
                                </a:cubicBezTo>
                                <a:cubicBezTo>
                                  <a:pt x="365806" y="1656491"/>
                                  <a:pt x="401239" y="1626391"/>
                                  <a:pt x="435720" y="1596293"/>
                                </a:cubicBezTo>
                                <a:cubicBezTo>
                                  <a:pt x="450769" y="1583053"/>
                                  <a:pt x="466676" y="1568861"/>
                                  <a:pt x="468486" y="1550287"/>
                                </a:cubicBezTo>
                                <a:close/>
                                <a:moveTo>
                                  <a:pt x="331230" y="1498757"/>
                                </a:moveTo>
                                <a:cubicBezTo>
                                  <a:pt x="350661" y="1494375"/>
                                  <a:pt x="378189" y="1501423"/>
                                  <a:pt x="393143" y="1514663"/>
                                </a:cubicBezTo>
                                <a:cubicBezTo>
                                  <a:pt x="400191" y="1520855"/>
                                  <a:pt x="403811" y="1530570"/>
                                  <a:pt x="401144" y="1539428"/>
                                </a:cubicBezTo>
                                <a:cubicBezTo>
                                  <a:pt x="399334" y="1544763"/>
                                  <a:pt x="394953" y="1549144"/>
                                  <a:pt x="388761" y="1551811"/>
                                </a:cubicBezTo>
                                <a:cubicBezTo>
                                  <a:pt x="383427" y="1554478"/>
                                  <a:pt x="377236" y="1554478"/>
                                  <a:pt x="371045" y="1555335"/>
                                </a:cubicBezTo>
                                <a:cubicBezTo>
                                  <a:pt x="350661" y="1555335"/>
                                  <a:pt x="331230" y="1548287"/>
                                  <a:pt x="315324" y="1535904"/>
                                </a:cubicBezTo>
                                <a:cubicBezTo>
                                  <a:pt x="310942" y="1532380"/>
                                  <a:pt x="306465" y="1527046"/>
                                  <a:pt x="306465" y="1520855"/>
                                </a:cubicBezTo>
                                <a:lnTo>
                                  <a:pt x="306465" y="1519997"/>
                                </a:lnTo>
                                <a:cubicBezTo>
                                  <a:pt x="306465" y="1516473"/>
                                  <a:pt x="308275" y="1513806"/>
                                  <a:pt x="309990" y="1511139"/>
                                </a:cubicBezTo>
                                <a:cubicBezTo>
                                  <a:pt x="315324" y="1504948"/>
                                  <a:pt x="323229" y="1500471"/>
                                  <a:pt x="331230" y="1498757"/>
                                </a:cubicBezTo>
                                <a:close/>
                                <a:moveTo>
                                  <a:pt x="266651" y="1441225"/>
                                </a:moveTo>
                                <a:cubicBezTo>
                                  <a:pt x="268461" y="1439416"/>
                                  <a:pt x="270175" y="1438559"/>
                                  <a:pt x="271985" y="1438559"/>
                                </a:cubicBezTo>
                                <a:cubicBezTo>
                                  <a:pt x="277319" y="1437701"/>
                                  <a:pt x="282653" y="1438559"/>
                                  <a:pt x="287034" y="1440368"/>
                                </a:cubicBezTo>
                                <a:cubicBezTo>
                                  <a:pt x="298559" y="1445702"/>
                                  <a:pt x="309132" y="1460752"/>
                                  <a:pt x="310942" y="1473134"/>
                                </a:cubicBezTo>
                                <a:cubicBezTo>
                                  <a:pt x="311799" y="1478468"/>
                                  <a:pt x="310085" y="1485517"/>
                                  <a:pt x="304751" y="1488184"/>
                                </a:cubicBezTo>
                                <a:cubicBezTo>
                                  <a:pt x="301227" y="1489994"/>
                                  <a:pt x="297702" y="1489994"/>
                                  <a:pt x="294083" y="1489041"/>
                                </a:cubicBezTo>
                                <a:cubicBezTo>
                                  <a:pt x="290558" y="1488184"/>
                                  <a:pt x="287034" y="1486374"/>
                                  <a:pt x="284367" y="1483707"/>
                                </a:cubicBezTo>
                                <a:cubicBezTo>
                                  <a:pt x="274652" y="1475706"/>
                                  <a:pt x="267508" y="1464276"/>
                                  <a:pt x="264936" y="1451799"/>
                                </a:cubicBezTo>
                                <a:cubicBezTo>
                                  <a:pt x="264936" y="1448274"/>
                                  <a:pt x="264936" y="1443797"/>
                                  <a:pt x="266746" y="1441131"/>
                                </a:cubicBezTo>
                                <a:close/>
                                <a:moveTo>
                                  <a:pt x="239219" y="1511139"/>
                                </a:moveTo>
                                <a:cubicBezTo>
                                  <a:pt x="237409" y="1507615"/>
                                  <a:pt x="235695" y="1504091"/>
                                  <a:pt x="236552" y="1500471"/>
                                </a:cubicBezTo>
                                <a:cubicBezTo>
                                  <a:pt x="237409" y="1498661"/>
                                  <a:pt x="239219" y="1496947"/>
                                  <a:pt x="240076" y="1496089"/>
                                </a:cubicBezTo>
                                <a:cubicBezTo>
                                  <a:pt x="244457" y="1493423"/>
                                  <a:pt x="249791" y="1492565"/>
                                  <a:pt x="255125" y="1493423"/>
                                </a:cubicBezTo>
                                <a:cubicBezTo>
                                  <a:pt x="267508" y="1495233"/>
                                  <a:pt x="282557" y="1504948"/>
                                  <a:pt x="287891" y="1516473"/>
                                </a:cubicBezTo>
                                <a:cubicBezTo>
                                  <a:pt x="290558" y="1521807"/>
                                  <a:pt x="290558" y="1527999"/>
                                  <a:pt x="287034" y="1532380"/>
                                </a:cubicBezTo>
                                <a:cubicBezTo>
                                  <a:pt x="284367" y="1535047"/>
                                  <a:pt x="280843" y="1536761"/>
                                  <a:pt x="277319" y="1536761"/>
                                </a:cubicBezTo>
                                <a:cubicBezTo>
                                  <a:pt x="273795" y="1536761"/>
                                  <a:pt x="270270" y="1535904"/>
                                  <a:pt x="266651" y="1534952"/>
                                </a:cubicBezTo>
                                <a:cubicBezTo>
                                  <a:pt x="255983" y="1530570"/>
                                  <a:pt x="245410" y="1522569"/>
                                  <a:pt x="239219" y="1511044"/>
                                </a:cubicBezTo>
                                <a:close/>
                                <a:moveTo>
                                  <a:pt x="327706" y="1628011"/>
                                </a:moveTo>
                                <a:cubicBezTo>
                                  <a:pt x="326849" y="1631535"/>
                                  <a:pt x="324182" y="1635059"/>
                                  <a:pt x="321515" y="1636869"/>
                                </a:cubicBezTo>
                                <a:cubicBezTo>
                                  <a:pt x="317991" y="1638679"/>
                                  <a:pt x="314466" y="1639536"/>
                                  <a:pt x="310847" y="1640393"/>
                                </a:cubicBezTo>
                                <a:cubicBezTo>
                                  <a:pt x="298464" y="1642203"/>
                                  <a:pt x="285224" y="1638584"/>
                                  <a:pt x="274557" y="1632392"/>
                                </a:cubicBezTo>
                                <a:cubicBezTo>
                                  <a:pt x="271032" y="1630582"/>
                                  <a:pt x="268365" y="1627058"/>
                                  <a:pt x="267508" y="1623534"/>
                                </a:cubicBezTo>
                                <a:cubicBezTo>
                                  <a:pt x="267508" y="1621724"/>
                                  <a:pt x="268365" y="1620010"/>
                                  <a:pt x="269318" y="1618200"/>
                                </a:cubicBezTo>
                                <a:cubicBezTo>
                                  <a:pt x="271985" y="1613819"/>
                                  <a:pt x="276366" y="1610199"/>
                                  <a:pt x="281700" y="1608484"/>
                                </a:cubicBezTo>
                                <a:cubicBezTo>
                                  <a:pt x="293225" y="1604103"/>
                                  <a:pt x="311799" y="1606675"/>
                                  <a:pt x="321515" y="1613819"/>
                                </a:cubicBezTo>
                                <a:cubicBezTo>
                                  <a:pt x="325896" y="1616486"/>
                                  <a:pt x="329516" y="1621820"/>
                                  <a:pt x="327706" y="1628011"/>
                                </a:cubicBezTo>
                                <a:close/>
                                <a:moveTo>
                                  <a:pt x="340089" y="1582863"/>
                                </a:moveTo>
                                <a:cubicBezTo>
                                  <a:pt x="337422" y="1587244"/>
                                  <a:pt x="333897" y="1589911"/>
                                  <a:pt x="328563" y="1591721"/>
                                </a:cubicBezTo>
                                <a:cubicBezTo>
                                  <a:pt x="324182" y="1592578"/>
                                  <a:pt x="318848" y="1592578"/>
                                  <a:pt x="314371" y="1592578"/>
                                </a:cubicBezTo>
                                <a:cubicBezTo>
                                  <a:pt x="297512" y="1589911"/>
                                  <a:pt x="282462" y="1581910"/>
                                  <a:pt x="271032" y="1569527"/>
                                </a:cubicBezTo>
                                <a:cubicBezTo>
                                  <a:pt x="267508" y="1566003"/>
                                  <a:pt x="264841" y="1561526"/>
                                  <a:pt x="265698" y="1556288"/>
                                </a:cubicBezTo>
                                <a:lnTo>
                                  <a:pt x="265698" y="1555431"/>
                                </a:lnTo>
                                <a:cubicBezTo>
                                  <a:pt x="266556" y="1552763"/>
                                  <a:pt x="267508" y="1551049"/>
                                  <a:pt x="269223" y="1549239"/>
                                </a:cubicBezTo>
                                <a:cubicBezTo>
                                  <a:pt x="273604" y="1544857"/>
                                  <a:pt x="280748" y="1542191"/>
                                  <a:pt x="287796" y="1541238"/>
                                </a:cubicBezTo>
                                <a:cubicBezTo>
                                  <a:pt x="304656" y="1540381"/>
                                  <a:pt x="325896" y="1549239"/>
                                  <a:pt x="336469" y="1561622"/>
                                </a:cubicBezTo>
                                <a:cubicBezTo>
                                  <a:pt x="340850" y="1567813"/>
                                  <a:pt x="343517" y="1576671"/>
                                  <a:pt x="339993" y="1582863"/>
                                </a:cubicBezTo>
                                <a:close/>
                                <a:moveTo>
                                  <a:pt x="410859" y="1585529"/>
                                </a:moveTo>
                                <a:cubicBezTo>
                                  <a:pt x="409049" y="1589054"/>
                                  <a:pt x="406478" y="1590863"/>
                                  <a:pt x="402858" y="1593531"/>
                                </a:cubicBezTo>
                                <a:cubicBezTo>
                                  <a:pt x="392190" y="1600579"/>
                                  <a:pt x="379808" y="1604199"/>
                                  <a:pt x="366568" y="1603246"/>
                                </a:cubicBezTo>
                                <a:cubicBezTo>
                                  <a:pt x="363044" y="1603246"/>
                                  <a:pt x="358567" y="1602389"/>
                                  <a:pt x="356853" y="1598865"/>
                                </a:cubicBezTo>
                                <a:cubicBezTo>
                                  <a:pt x="355995" y="1597055"/>
                                  <a:pt x="355043" y="1595340"/>
                                  <a:pt x="355995" y="1593531"/>
                                </a:cubicBezTo>
                                <a:cubicBezTo>
                                  <a:pt x="355995" y="1588197"/>
                                  <a:pt x="358662" y="1582863"/>
                                  <a:pt x="362187" y="1579338"/>
                                </a:cubicBezTo>
                                <a:cubicBezTo>
                                  <a:pt x="371045" y="1570480"/>
                                  <a:pt x="387809" y="1563431"/>
                                  <a:pt x="400287" y="1565146"/>
                                </a:cubicBezTo>
                                <a:cubicBezTo>
                                  <a:pt x="405621" y="1566003"/>
                                  <a:pt x="411812" y="1569527"/>
                                  <a:pt x="413526" y="1574861"/>
                                </a:cubicBezTo>
                                <a:cubicBezTo>
                                  <a:pt x="413526" y="1578386"/>
                                  <a:pt x="412669" y="1582863"/>
                                  <a:pt x="410859" y="1585529"/>
                                </a:cubicBezTo>
                                <a:close/>
                                <a:moveTo>
                                  <a:pt x="719755" y="1543905"/>
                                </a:moveTo>
                                <a:cubicBezTo>
                                  <a:pt x="736614" y="1519140"/>
                                  <a:pt x="740996" y="1488184"/>
                                  <a:pt x="736614" y="1458942"/>
                                </a:cubicBezTo>
                                <a:cubicBezTo>
                                  <a:pt x="732233" y="1429701"/>
                                  <a:pt x="720708" y="1401411"/>
                                  <a:pt x="705658" y="1375789"/>
                                </a:cubicBezTo>
                                <a:cubicBezTo>
                                  <a:pt x="686227" y="1342166"/>
                                  <a:pt x="660509" y="1311209"/>
                                  <a:pt x="630411" y="1286349"/>
                                </a:cubicBezTo>
                                <a:cubicBezTo>
                                  <a:pt x="569355" y="1237676"/>
                                  <a:pt x="487916" y="1219960"/>
                                  <a:pt x="416193" y="1255393"/>
                                </a:cubicBezTo>
                                <a:cubicBezTo>
                                  <a:pt x="383427" y="1272252"/>
                                  <a:pt x="355138" y="1297874"/>
                                  <a:pt x="333897" y="1327974"/>
                                </a:cubicBezTo>
                                <a:cubicBezTo>
                                  <a:pt x="325039" y="1340356"/>
                                  <a:pt x="317038" y="1355406"/>
                                  <a:pt x="319705" y="1370455"/>
                                </a:cubicBezTo>
                                <a:cubicBezTo>
                                  <a:pt x="322372" y="1382838"/>
                                  <a:pt x="332945" y="1391696"/>
                                  <a:pt x="343613" y="1397887"/>
                                </a:cubicBezTo>
                                <a:cubicBezTo>
                                  <a:pt x="355138" y="1403221"/>
                                  <a:pt x="367521" y="1405888"/>
                                  <a:pt x="379903" y="1408555"/>
                                </a:cubicBezTo>
                                <a:cubicBezTo>
                                  <a:pt x="444482" y="1425414"/>
                                  <a:pt x="499347" y="1467896"/>
                                  <a:pt x="545448" y="1516568"/>
                                </a:cubicBezTo>
                                <a:cubicBezTo>
                                  <a:pt x="556116" y="1528094"/>
                                  <a:pt x="566688" y="1539619"/>
                                  <a:pt x="578214" y="1550191"/>
                                </a:cubicBezTo>
                                <a:cubicBezTo>
                                  <a:pt x="581738" y="1553716"/>
                                  <a:pt x="585262" y="1556383"/>
                                  <a:pt x="588882" y="1559907"/>
                                </a:cubicBezTo>
                                <a:cubicBezTo>
                                  <a:pt x="604788" y="1572289"/>
                                  <a:pt x="623362" y="1582005"/>
                                  <a:pt x="643746" y="1583815"/>
                                </a:cubicBezTo>
                                <a:cubicBezTo>
                                  <a:pt x="673845" y="1585625"/>
                                  <a:pt x="703086" y="1568765"/>
                                  <a:pt x="719850" y="1544001"/>
                                </a:cubicBezTo>
                                <a:close/>
                                <a:moveTo>
                                  <a:pt x="679083" y="1442083"/>
                                </a:moveTo>
                                <a:cubicBezTo>
                                  <a:pt x="679941" y="1438559"/>
                                  <a:pt x="682608" y="1435034"/>
                                  <a:pt x="686132" y="1433225"/>
                                </a:cubicBezTo>
                                <a:cubicBezTo>
                                  <a:pt x="687941" y="1432367"/>
                                  <a:pt x="689656" y="1433225"/>
                                  <a:pt x="692323" y="1433225"/>
                                </a:cubicBezTo>
                                <a:cubicBezTo>
                                  <a:pt x="697657" y="1435034"/>
                                  <a:pt x="701181" y="1438559"/>
                                  <a:pt x="704706" y="1442940"/>
                                </a:cubicBezTo>
                                <a:cubicBezTo>
                                  <a:pt x="711754" y="1453608"/>
                                  <a:pt x="713564" y="1471229"/>
                                  <a:pt x="708230" y="1482755"/>
                                </a:cubicBezTo>
                                <a:cubicBezTo>
                                  <a:pt x="705563" y="1488089"/>
                                  <a:pt x="701181" y="1492470"/>
                                  <a:pt x="694990" y="1492470"/>
                                </a:cubicBezTo>
                                <a:cubicBezTo>
                                  <a:pt x="691466" y="1492470"/>
                                  <a:pt x="687941" y="1490660"/>
                                  <a:pt x="685274" y="1488089"/>
                                </a:cubicBezTo>
                                <a:cubicBezTo>
                                  <a:pt x="682608" y="1485422"/>
                                  <a:pt x="680893" y="1481897"/>
                                  <a:pt x="679941" y="1478373"/>
                                </a:cubicBezTo>
                                <a:cubicBezTo>
                                  <a:pt x="675559" y="1466848"/>
                                  <a:pt x="675559" y="1453608"/>
                                  <a:pt x="679083" y="1442083"/>
                                </a:cubicBezTo>
                                <a:close/>
                                <a:moveTo>
                                  <a:pt x="597645" y="1341213"/>
                                </a:moveTo>
                                <a:cubicBezTo>
                                  <a:pt x="599454" y="1338546"/>
                                  <a:pt x="602026" y="1337689"/>
                                  <a:pt x="604693" y="1337689"/>
                                </a:cubicBezTo>
                                <a:cubicBezTo>
                                  <a:pt x="611741" y="1335879"/>
                                  <a:pt x="618885" y="1337689"/>
                                  <a:pt x="625077" y="1341213"/>
                                </a:cubicBezTo>
                                <a:cubicBezTo>
                                  <a:pt x="640126" y="1349214"/>
                                  <a:pt x="653366" y="1367788"/>
                                  <a:pt x="655175" y="1383695"/>
                                </a:cubicBezTo>
                                <a:cubicBezTo>
                                  <a:pt x="656033" y="1390743"/>
                                  <a:pt x="653366" y="1399601"/>
                                  <a:pt x="647174" y="1403125"/>
                                </a:cubicBezTo>
                                <a:cubicBezTo>
                                  <a:pt x="642793" y="1405793"/>
                                  <a:pt x="637459" y="1405793"/>
                                  <a:pt x="632982" y="1403983"/>
                                </a:cubicBezTo>
                                <a:cubicBezTo>
                                  <a:pt x="628506" y="1402173"/>
                                  <a:pt x="624124" y="1399601"/>
                                  <a:pt x="620600" y="1396934"/>
                                </a:cubicBezTo>
                                <a:cubicBezTo>
                                  <a:pt x="608217" y="1386267"/>
                                  <a:pt x="598502" y="1371312"/>
                                  <a:pt x="595835" y="1355310"/>
                                </a:cubicBezTo>
                                <a:cubicBezTo>
                                  <a:pt x="594025" y="1350929"/>
                                  <a:pt x="594025" y="1345595"/>
                                  <a:pt x="597645" y="1341118"/>
                                </a:cubicBezTo>
                                <a:close/>
                                <a:moveTo>
                                  <a:pt x="594978" y="1420842"/>
                                </a:moveTo>
                                <a:cubicBezTo>
                                  <a:pt x="596787" y="1419033"/>
                                  <a:pt x="600312" y="1417318"/>
                                  <a:pt x="602979" y="1416461"/>
                                </a:cubicBezTo>
                                <a:cubicBezTo>
                                  <a:pt x="610980" y="1414651"/>
                                  <a:pt x="619838" y="1416461"/>
                                  <a:pt x="626886" y="1420842"/>
                                </a:cubicBezTo>
                                <a:cubicBezTo>
                                  <a:pt x="644603" y="1430557"/>
                                  <a:pt x="660509" y="1453608"/>
                                  <a:pt x="662319" y="1473991"/>
                                </a:cubicBezTo>
                                <a:cubicBezTo>
                                  <a:pt x="663177" y="1482850"/>
                                  <a:pt x="659652" y="1493423"/>
                                  <a:pt x="651651" y="1497899"/>
                                </a:cubicBezTo>
                                <a:cubicBezTo>
                                  <a:pt x="646317" y="1500567"/>
                                  <a:pt x="640126" y="1500567"/>
                                  <a:pt x="634792" y="1498757"/>
                                </a:cubicBezTo>
                                <a:cubicBezTo>
                                  <a:pt x="629458" y="1496947"/>
                                  <a:pt x="624124" y="1493423"/>
                                  <a:pt x="619742" y="1489899"/>
                                </a:cubicBezTo>
                                <a:cubicBezTo>
                                  <a:pt x="605550" y="1475706"/>
                                  <a:pt x="594978" y="1457133"/>
                                  <a:pt x="592311" y="1437701"/>
                                </a:cubicBezTo>
                                <a:cubicBezTo>
                                  <a:pt x="591453" y="1431510"/>
                                  <a:pt x="591453" y="1425319"/>
                                  <a:pt x="594978" y="1420842"/>
                                </a:cubicBezTo>
                                <a:close/>
                                <a:moveTo>
                                  <a:pt x="571070" y="1396934"/>
                                </a:moveTo>
                                <a:cubicBezTo>
                                  <a:pt x="571927" y="1402268"/>
                                  <a:pt x="571070" y="1409317"/>
                                  <a:pt x="565736" y="1411984"/>
                                </a:cubicBezTo>
                                <a:cubicBezTo>
                                  <a:pt x="563069" y="1413794"/>
                                  <a:pt x="558687" y="1414651"/>
                                  <a:pt x="555068" y="1413794"/>
                                </a:cubicBezTo>
                                <a:cubicBezTo>
                                  <a:pt x="551544" y="1412936"/>
                                  <a:pt x="548019" y="1411127"/>
                                  <a:pt x="545352" y="1408459"/>
                                </a:cubicBezTo>
                                <a:cubicBezTo>
                                  <a:pt x="534684" y="1401411"/>
                                  <a:pt x="527636" y="1389886"/>
                                  <a:pt x="524112" y="1377503"/>
                                </a:cubicBezTo>
                                <a:cubicBezTo>
                                  <a:pt x="523254" y="1373979"/>
                                  <a:pt x="523254" y="1369502"/>
                                  <a:pt x="524969" y="1366835"/>
                                </a:cubicBezTo>
                                <a:cubicBezTo>
                                  <a:pt x="525826" y="1365025"/>
                                  <a:pt x="528493" y="1364168"/>
                                  <a:pt x="530303" y="1364168"/>
                                </a:cubicBezTo>
                                <a:cubicBezTo>
                                  <a:pt x="535637" y="1362359"/>
                                  <a:pt x="540971" y="1363311"/>
                                  <a:pt x="545352" y="1365978"/>
                                </a:cubicBezTo>
                                <a:cubicBezTo>
                                  <a:pt x="557735" y="1370359"/>
                                  <a:pt x="569260" y="1384552"/>
                                  <a:pt x="570974" y="1396934"/>
                                </a:cubicBezTo>
                                <a:close/>
                                <a:moveTo>
                                  <a:pt x="459532" y="1305780"/>
                                </a:moveTo>
                                <a:cubicBezTo>
                                  <a:pt x="459532" y="1303970"/>
                                  <a:pt x="461342" y="1300446"/>
                                  <a:pt x="463056" y="1297779"/>
                                </a:cubicBezTo>
                                <a:cubicBezTo>
                                  <a:pt x="467438" y="1290731"/>
                                  <a:pt x="475439" y="1286254"/>
                                  <a:pt x="483440" y="1284540"/>
                                </a:cubicBezTo>
                                <a:cubicBezTo>
                                  <a:pt x="502871" y="1279205"/>
                                  <a:pt x="530398" y="1285397"/>
                                  <a:pt x="545352" y="1298732"/>
                                </a:cubicBezTo>
                                <a:cubicBezTo>
                                  <a:pt x="552401" y="1304923"/>
                                  <a:pt x="556878" y="1314638"/>
                                  <a:pt x="554211" y="1322640"/>
                                </a:cubicBezTo>
                                <a:cubicBezTo>
                                  <a:pt x="552401" y="1327974"/>
                                  <a:pt x="548019" y="1332355"/>
                                  <a:pt x="542685" y="1335022"/>
                                </a:cubicBezTo>
                                <a:cubicBezTo>
                                  <a:pt x="537351" y="1337689"/>
                                  <a:pt x="531160" y="1338546"/>
                                  <a:pt x="525826" y="1338546"/>
                                </a:cubicBezTo>
                                <a:cubicBezTo>
                                  <a:pt x="505442" y="1339403"/>
                                  <a:pt x="485154" y="1333212"/>
                                  <a:pt x="469152" y="1320830"/>
                                </a:cubicBezTo>
                                <a:cubicBezTo>
                                  <a:pt x="464771" y="1317306"/>
                                  <a:pt x="459437" y="1311972"/>
                                  <a:pt x="459437" y="1306638"/>
                                </a:cubicBezTo>
                                <a:lnTo>
                                  <a:pt x="459437" y="1305780"/>
                                </a:lnTo>
                                <a:close/>
                                <a:moveTo>
                                  <a:pt x="442673" y="1351786"/>
                                </a:moveTo>
                                <a:cubicBezTo>
                                  <a:pt x="440863" y="1356167"/>
                                  <a:pt x="436482" y="1359787"/>
                                  <a:pt x="432005" y="1361501"/>
                                </a:cubicBezTo>
                                <a:cubicBezTo>
                                  <a:pt x="427528" y="1363216"/>
                                  <a:pt x="422289" y="1363311"/>
                                  <a:pt x="417813" y="1363311"/>
                                </a:cubicBezTo>
                                <a:cubicBezTo>
                                  <a:pt x="400953" y="1362454"/>
                                  <a:pt x="385047" y="1356263"/>
                                  <a:pt x="372664" y="1345595"/>
                                </a:cubicBezTo>
                                <a:cubicBezTo>
                                  <a:pt x="369140" y="1342070"/>
                                  <a:pt x="365616" y="1338546"/>
                                  <a:pt x="365616" y="1333212"/>
                                </a:cubicBezTo>
                                <a:lnTo>
                                  <a:pt x="365616" y="1332355"/>
                                </a:lnTo>
                                <a:cubicBezTo>
                                  <a:pt x="365616" y="1329688"/>
                                  <a:pt x="367425" y="1327974"/>
                                  <a:pt x="369140" y="1325306"/>
                                </a:cubicBezTo>
                                <a:cubicBezTo>
                                  <a:pt x="373521" y="1319972"/>
                                  <a:pt x="379808" y="1316448"/>
                                  <a:pt x="386856" y="1315591"/>
                                </a:cubicBezTo>
                                <a:cubicBezTo>
                                  <a:pt x="402763" y="1312924"/>
                                  <a:pt x="425814" y="1319115"/>
                                  <a:pt x="437339" y="1330640"/>
                                </a:cubicBezTo>
                                <a:cubicBezTo>
                                  <a:pt x="442673" y="1336832"/>
                                  <a:pt x="445340" y="1344832"/>
                                  <a:pt x="442673" y="1351881"/>
                                </a:cubicBezTo>
                                <a:close/>
                                <a:moveTo>
                                  <a:pt x="524969" y="1425223"/>
                                </a:moveTo>
                                <a:cubicBezTo>
                                  <a:pt x="522302" y="1428748"/>
                                  <a:pt x="516968" y="1431415"/>
                                  <a:pt x="512586" y="1431415"/>
                                </a:cubicBezTo>
                                <a:cubicBezTo>
                                  <a:pt x="508205" y="1431415"/>
                                  <a:pt x="502871" y="1430557"/>
                                  <a:pt x="498394" y="1428748"/>
                                </a:cubicBezTo>
                                <a:cubicBezTo>
                                  <a:pt x="482487" y="1423414"/>
                                  <a:pt x="469152" y="1412841"/>
                                  <a:pt x="460294" y="1398649"/>
                                </a:cubicBezTo>
                                <a:cubicBezTo>
                                  <a:pt x="457627" y="1394267"/>
                                  <a:pt x="455913" y="1389791"/>
                                  <a:pt x="456770" y="1384457"/>
                                </a:cubicBezTo>
                                <a:cubicBezTo>
                                  <a:pt x="457627" y="1381789"/>
                                  <a:pt x="459437" y="1380075"/>
                                  <a:pt x="462104" y="1379123"/>
                                </a:cubicBezTo>
                                <a:cubicBezTo>
                                  <a:pt x="467438" y="1375599"/>
                                  <a:pt x="475344" y="1373789"/>
                                  <a:pt x="481535" y="1374741"/>
                                </a:cubicBezTo>
                                <a:cubicBezTo>
                                  <a:pt x="497441" y="1376551"/>
                                  <a:pt x="517825" y="1388933"/>
                                  <a:pt x="524874" y="1403983"/>
                                </a:cubicBezTo>
                                <a:cubicBezTo>
                                  <a:pt x="529255" y="1411031"/>
                                  <a:pt x="529255" y="1419033"/>
                                  <a:pt x="524874" y="1425223"/>
                                </a:cubicBezTo>
                                <a:close/>
                                <a:moveTo>
                                  <a:pt x="594025" y="1496947"/>
                                </a:moveTo>
                                <a:cubicBezTo>
                                  <a:pt x="590501" y="1500471"/>
                                  <a:pt x="585167" y="1502281"/>
                                  <a:pt x="580785" y="1502281"/>
                                </a:cubicBezTo>
                                <a:cubicBezTo>
                                  <a:pt x="576404" y="1502281"/>
                                  <a:pt x="571070" y="1500471"/>
                                  <a:pt x="566593" y="1498757"/>
                                </a:cubicBezTo>
                                <a:cubicBezTo>
                                  <a:pt x="551544" y="1491708"/>
                                  <a:pt x="539161" y="1479325"/>
                                  <a:pt x="532113" y="1464276"/>
                                </a:cubicBezTo>
                                <a:cubicBezTo>
                                  <a:pt x="530303" y="1459895"/>
                                  <a:pt x="528588" y="1454561"/>
                                  <a:pt x="530303" y="1450084"/>
                                </a:cubicBezTo>
                                <a:cubicBezTo>
                                  <a:pt x="531160" y="1447417"/>
                                  <a:pt x="533827" y="1446559"/>
                                  <a:pt x="535637" y="1444750"/>
                                </a:cubicBezTo>
                                <a:cubicBezTo>
                                  <a:pt x="541828" y="1441225"/>
                                  <a:pt x="548877" y="1441225"/>
                                  <a:pt x="556020" y="1442940"/>
                                </a:cubicBezTo>
                                <a:cubicBezTo>
                                  <a:pt x="571927" y="1446465"/>
                                  <a:pt x="590501" y="1461514"/>
                                  <a:pt x="596692" y="1476563"/>
                                </a:cubicBezTo>
                                <a:cubicBezTo>
                                  <a:pt x="599359" y="1482755"/>
                                  <a:pt x="599359" y="1491613"/>
                                  <a:pt x="594025" y="1496947"/>
                                </a:cubicBezTo>
                                <a:close/>
                                <a:moveTo>
                                  <a:pt x="617075" y="1528856"/>
                                </a:moveTo>
                                <a:cubicBezTo>
                                  <a:pt x="617075" y="1526189"/>
                                  <a:pt x="617933" y="1524474"/>
                                  <a:pt x="618885" y="1522665"/>
                                </a:cubicBezTo>
                                <a:cubicBezTo>
                                  <a:pt x="621552" y="1518283"/>
                                  <a:pt x="625934" y="1514663"/>
                                  <a:pt x="631268" y="1512949"/>
                                </a:cubicBezTo>
                                <a:cubicBezTo>
                                  <a:pt x="642793" y="1508567"/>
                                  <a:pt x="661367" y="1511139"/>
                                  <a:pt x="671082" y="1518283"/>
                                </a:cubicBezTo>
                                <a:cubicBezTo>
                                  <a:pt x="675464" y="1521807"/>
                                  <a:pt x="679083" y="1527141"/>
                                  <a:pt x="678131" y="1533333"/>
                                </a:cubicBezTo>
                                <a:cubicBezTo>
                                  <a:pt x="677274" y="1536857"/>
                                  <a:pt x="674607" y="1540381"/>
                                  <a:pt x="671940" y="1542191"/>
                                </a:cubicBezTo>
                                <a:cubicBezTo>
                                  <a:pt x="669273" y="1544001"/>
                                  <a:pt x="664891" y="1544857"/>
                                  <a:pt x="661272" y="1545715"/>
                                </a:cubicBezTo>
                                <a:cubicBezTo>
                                  <a:pt x="648889" y="1547525"/>
                                  <a:pt x="635649" y="1543905"/>
                                  <a:pt x="624981" y="1537714"/>
                                </a:cubicBezTo>
                                <a:cubicBezTo>
                                  <a:pt x="620600" y="1535047"/>
                                  <a:pt x="617933" y="1532380"/>
                                  <a:pt x="616980" y="1528856"/>
                                </a:cubicBezTo>
                                <a:close/>
                                <a:moveTo>
                                  <a:pt x="752521" y="1556288"/>
                                </a:moveTo>
                                <a:cubicBezTo>
                                  <a:pt x="737472" y="1588197"/>
                                  <a:pt x="713564" y="1614676"/>
                                  <a:pt x="694133" y="1643918"/>
                                </a:cubicBezTo>
                                <a:cubicBezTo>
                                  <a:pt x="673749" y="1674874"/>
                                  <a:pt x="657842" y="1709450"/>
                                  <a:pt x="636602" y="1740406"/>
                                </a:cubicBezTo>
                                <a:cubicBezTo>
                                  <a:pt x="608313" y="1780220"/>
                                  <a:pt x="569355" y="1812986"/>
                                  <a:pt x="523349" y="1831560"/>
                                </a:cubicBezTo>
                                <a:cubicBezTo>
                                  <a:pt x="478201" y="1850134"/>
                                  <a:pt x="426004" y="1854611"/>
                                  <a:pt x="378189" y="1840418"/>
                                </a:cubicBezTo>
                                <a:cubicBezTo>
                                  <a:pt x="345423" y="1830703"/>
                                  <a:pt x="316276" y="1813844"/>
                                  <a:pt x="290558" y="1791746"/>
                                </a:cubicBezTo>
                                <a:cubicBezTo>
                                  <a:pt x="249887" y="1755456"/>
                                  <a:pt x="219788" y="1705926"/>
                                  <a:pt x="202929" y="1653633"/>
                                </a:cubicBezTo>
                                <a:cubicBezTo>
                                  <a:pt x="176354" y="1572194"/>
                                  <a:pt x="178164" y="1481040"/>
                                  <a:pt x="215311" y="1404935"/>
                                </a:cubicBezTo>
                                <a:cubicBezTo>
                                  <a:pt x="244553" y="1344738"/>
                                  <a:pt x="294083" y="1296064"/>
                                  <a:pt x="348947" y="1258917"/>
                                </a:cubicBezTo>
                                <a:cubicBezTo>
                                  <a:pt x="402096" y="1223484"/>
                                  <a:pt x="464866" y="1195195"/>
                                  <a:pt x="530398" y="1198719"/>
                                </a:cubicBezTo>
                                <a:cubicBezTo>
                                  <a:pt x="603836" y="1203101"/>
                                  <a:pt x="672035" y="1240343"/>
                                  <a:pt x="716231" y="1298732"/>
                                </a:cubicBezTo>
                                <a:cubicBezTo>
                                  <a:pt x="731280" y="1319115"/>
                                  <a:pt x="743663" y="1342070"/>
                                  <a:pt x="751664" y="1365121"/>
                                </a:cubicBezTo>
                                <a:lnTo>
                                  <a:pt x="751664" y="1249202"/>
                                </a:lnTo>
                                <a:cubicBezTo>
                                  <a:pt x="748997" y="1246535"/>
                                  <a:pt x="746330" y="1243868"/>
                                  <a:pt x="743663" y="1242153"/>
                                </a:cubicBezTo>
                                <a:cubicBezTo>
                                  <a:pt x="743091" y="1241582"/>
                                  <a:pt x="742488" y="1240978"/>
                                  <a:pt x="741853" y="1240343"/>
                                </a:cubicBezTo>
                                <a:cubicBezTo>
                                  <a:pt x="697848" y="1201958"/>
                                  <a:pt x="641745" y="1174049"/>
                                  <a:pt x="583452" y="1162238"/>
                                </a:cubicBezTo>
                                <a:cubicBezTo>
                                  <a:pt x="600407" y="1155380"/>
                                  <a:pt x="617075" y="1147665"/>
                                  <a:pt x="632982" y="1138902"/>
                                </a:cubicBezTo>
                                <a:cubicBezTo>
                                  <a:pt x="672797" y="1117661"/>
                                  <a:pt x="709944" y="1090229"/>
                                  <a:pt x="748044" y="1065369"/>
                                </a:cubicBezTo>
                                <a:lnTo>
                                  <a:pt x="748044" y="988598"/>
                                </a:lnTo>
                                <a:cubicBezTo>
                                  <a:pt x="699181" y="1018506"/>
                                  <a:pt x="655366" y="1056797"/>
                                  <a:pt x="601169" y="1076037"/>
                                </a:cubicBezTo>
                                <a:cubicBezTo>
                                  <a:pt x="567546" y="1088420"/>
                                  <a:pt x="532113" y="1092896"/>
                                  <a:pt x="496775" y="1093754"/>
                                </a:cubicBezTo>
                                <a:cubicBezTo>
                                  <a:pt x="395048" y="1095563"/>
                                  <a:pt x="292368" y="1063655"/>
                                  <a:pt x="212644" y="998980"/>
                                </a:cubicBezTo>
                                <a:cubicBezTo>
                                  <a:pt x="123299" y="926399"/>
                                  <a:pt x="70150" y="817433"/>
                                  <a:pt x="67483" y="702371"/>
                                </a:cubicBezTo>
                                <a:cubicBezTo>
                                  <a:pt x="65673" y="599692"/>
                                  <a:pt x="113489" y="503108"/>
                                  <a:pt x="172830" y="422527"/>
                                </a:cubicBezTo>
                                <a:cubicBezTo>
                                  <a:pt x="234742" y="338421"/>
                                  <a:pt x="314466" y="264031"/>
                                  <a:pt x="410002" y="222407"/>
                                </a:cubicBezTo>
                                <a:cubicBezTo>
                                  <a:pt x="515349" y="176401"/>
                                  <a:pt x="637459" y="172781"/>
                                  <a:pt x="748997" y="202880"/>
                                </a:cubicBezTo>
                                <a:lnTo>
                                  <a:pt x="748997" y="134681"/>
                                </a:lnTo>
                                <a:cubicBezTo>
                                  <a:pt x="660509" y="118775"/>
                                  <a:pt x="567546" y="120489"/>
                                  <a:pt x="479058" y="133824"/>
                                </a:cubicBezTo>
                                <a:cubicBezTo>
                                  <a:pt x="470200" y="135634"/>
                                  <a:pt x="461342" y="136491"/>
                                  <a:pt x="453436" y="133824"/>
                                </a:cubicBezTo>
                                <a:cubicBezTo>
                                  <a:pt x="436577" y="128490"/>
                                  <a:pt x="427814" y="108107"/>
                                  <a:pt x="428671" y="90390"/>
                                </a:cubicBezTo>
                                <a:cubicBezTo>
                                  <a:pt x="429528" y="72674"/>
                                  <a:pt x="435720" y="55814"/>
                                  <a:pt x="439244" y="38193"/>
                                </a:cubicBezTo>
                                <a:cubicBezTo>
                                  <a:pt x="440101" y="31145"/>
                                  <a:pt x="440101" y="22286"/>
                                  <a:pt x="433910" y="17810"/>
                                </a:cubicBezTo>
                                <a:cubicBezTo>
                                  <a:pt x="425909" y="12476"/>
                                  <a:pt x="415336" y="18667"/>
                                  <a:pt x="408288" y="25811"/>
                                </a:cubicBezTo>
                                <a:cubicBezTo>
                                  <a:pt x="394095" y="38193"/>
                                  <a:pt x="380856" y="50576"/>
                                  <a:pt x="366663" y="62958"/>
                                </a:cubicBezTo>
                                <a:cubicBezTo>
                                  <a:pt x="363139" y="47051"/>
                                  <a:pt x="359615" y="31049"/>
                                  <a:pt x="356091" y="15143"/>
                                </a:cubicBezTo>
                                <a:cubicBezTo>
                                  <a:pt x="354281" y="8951"/>
                                  <a:pt x="351709" y="950"/>
                                  <a:pt x="345518" y="93"/>
                                </a:cubicBezTo>
                                <a:cubicBezTo>
                                  <a:pt x="340184" y="-764"/>
                                  <a:pt x="334945" y="4475"/>
                                  <a:pt x="331325" y="8951"/>
                                </a:cubicBezTo>
                                <a:cubicBezTo>
                                  <a:pt x="316276" y="29335"/>
                                  <a:pt x="306561" y="52385"/>
                                  <a:pt x="300369" y="77150"/>
                                </a:cubicBezTo>
                                <a:cubicBezTo>
                                  <a:pt x="287130" y="61244"/>
                                  <a:pt x="273795" y="46194"/>
                                  <a:pt x="260555" y="30192"/>
                                </a:cubicBezTo>
                                <a:cubicBezTo>
                                  <a:pt x="257888" y="26668"/>
                                  <a:pt x="254364" y="23144"/>
                                  <a:pt x="250839" y="23144"/>
                                </a:cubicBezTo>
                                <a:cubicBezTo>
                                  <a:pt x="243791" y="22286"/>
                                  <a:pt x="239314" y="31145"/>
                                  <a:pt x="237599" y="38193"/>
                                </a:cubicBezTo>
                                <a:cubicBezTo>
                                  <a:pt x="231408" y="62958"/>
                                  <a:pt x="228741" y="89533"/>
                                  <a:pt x="230551" y="115250"/>
                                </a:cubicBezTo>
                                <a:cubicBezTo>
                                  <a:pt x="212834" y="105535"/>
                                  <a:pt x="193404" y="99344"/>
                                  <a:pt x="173877" y="94867"/>
                                </a:cubicBezTo>
                                <a:cubicBezTo>
                                  <a:pt x="168543" y="94010"/>
                                  <a:pt x="163209" y="93057"/>
                                  <a:pt x="157971" y="94867"/>
                                </a:cubicBezTo>
                                <a:cubicBezTo>
                                  <a:pt x="143778" y="100201"/>
                                  <a:pt x="171210" y="159542"/>
                                  <a:pt x="171210" y="175448"/>
                                </a:cubicBezTo>
                                <a:cubicBezTo>
                                  <a:pt x="160638" y="184307"/>
                                  <a:pt x="143778" y="179830"/>
                                  <a:pt x="129586" y="181640"/>
                                </a:cubicBezTo>
                                <a:cubicBezTo>
                                  <a:pt x="115394" y="183449"/>
                                  <a:pt x="100344" y="200213"/>
                                  <a:pt x="111870" y="209929"/>
                                </a:cubicBezTo>
                                <a:cubicBezTo>
                                  <a:pt x="115394" y="212596"/>
                                  <a:pt x="119871" y="213453"/>
                                  <a:pt x="123395" y="214310"/>
                                </a:cubicBezTo>
                                <a:cubicBezTo>
                                  <a:pt x="148160" y="222311"/>
                                  <a:pt x="161495" y="252410"/>
                                  <a:pt x="157875" y="278033"/>
                                </a:cubicBezTo>
                                <a:cubicBezTo>
                                  <a:pt x="154351" y="303750"/>
                                  <a:pt x="140159" y="326705"/>
                                  <a:pt x="126062" y="348899"/>
                                </a:cubicBezTo>
                                <a:cubicBezTo>
                                  <a:pt x="65007" y="445387"/>
                                  <a:pt x="11000" y="553400"/>
                                  <a:pt x="1284" y="669415"/>
                                </a:cubicBezTo>
                                <a:cubicBezTo>
                                  <a:pt x="-8431" y="797812"/>
                                  <a:pt x="37574" y="935067"/>
                                  <a:pt x="119013" y="1035080"/>
                                </a:cubicBezTo>
                                <a:cubicBezTo>
                                  <a:pt x="119871" y="1035937"/>
                                  <a:pt x="120823" y="1036889"/>
                                  <a:pt x="121680" y="1038604"/>
                                </a:cubicBezTo>
                                <a:cubicBezTo>
                                  <a:pt x="186450" y="1117376"/>
                                  <a:pt x="277986" y="1175288"/>
                                  <a:pt x="377522" y="1189480"/>
                                </a:cubicBezTo>
                                <a:cubicBezTo>
                                  <a:pt x="352185" y="1200434"/>
                                  <a:pt x="327611" y="1213388"/>
                                  <a:pt x="303894" y="1226818"/>
                                </a:cubicBezTo>
                                <a:cubicBezTo>
                                  <a:pt x="289701" y="1234819"/>
                                  <a:pt x="274652" y="1243677"/>
                                  <a:pt x="257888" y="1245392"/>
                                </a:cubicBezTo>
                                <a:cubicBezTo>
                                  <a:pt x="241029" y="1246249"/>
                                  <a:pt x="222455" y="1238343"/>
                                  <a:pt x="218073" y="1221484"/>
                                </a:cubicBezTo>
                                <a:cubicBezTo>
                                  <a:pt x="217216" y="1218817"/>
                                  <a:pt x="217216" y="1216150"/>
                                  <a:pt x="215406" y="1213483"/>
                                </a:cubicBezTo>
                                <a:cubicBezTo>
                                  <a:pt x="210072" y="1206434"/>
                                  <a:pt x="198547" y="1215293"/>
                                  <a:pt x="196832" y="1224151"/>
                                </a:cubicBezTo>
                                <a:cubicBezTo>
                                  <a:pt x="195975" y="1233009"/>
                                  <a:pt x="197690" y="1243582"/>
                                  <a:pt x="191499" y="1250726"/>
                                </a:cubicBezTo>
                                <a:cubicBezTo>
                                  <a:pt x="181783" y="1249868"/>
                                  <a:pt x="144636" y="1231295"/>
                                  <a:pt x="141016" y="1240058"/>
                                </a:cubicBezTo>
                                <a:cubicBezTo>
                                  <a:pt x="140159" y="1243582"/>
                                  <a:pt x="140159" y="1247106"/>
                                  <a:pt x="141016" y="1249773"/>
                                </a:cubicBezTo>
                                <a:cubicBezTo>
                                  <a:pt x="142826" y="1262156"/>
                                  <a:pt x="147207" y="1274538"/>
                                  <a:pt x="152541" y="1286921"/>
                                </a:cubicBezTo>
                                <a:cubicBezTo>
                                  <a:pt x="135682" y="1285111"/>
                                  <a:pt x="119775" y="1286063"/>
                                  <a:pt x="103011" y="1289588"/>
                                </a:cubicBezTo>
                                <a:cubicBezTo>
                                  <a:pt x="98630" y="1290445"/>
                                  <a:pt x="92343" y="1293112"/>
                                  <a:pt x="93296" y="1297589"/>
                                </a:cubicBezTo>
                                <a:cubicBezTo>
                                  <a:pt x="93296" y="1300256"/>
                                  <a:pt x="95963" y="1301970"/>
                                  <a:pt x="97677" y="1304637"/>
                                </a:cubicBezTo>
                                <a:cubicBezTo>
                                  <a:pt x="107393" y="1313495"/>
                                  <a:pt x="117108" y="1322354"/>
                                  <a:pt x="126919" y="1331212"/>
                                </a:cubicBezTo>
                                <a:cubicBezTo>
                                  <a:pt x="111012" y="1333879"/>
                                  <a:pt x="95963" y="1340070"/>
                                  <a:pt x="82628" y="1348928"/>
                                </a:cubicBezTo>
                                <a:cubicBezTo>
                                  <a:pt x="79961" y="1350738"/>
                                  <a:pt x="76437" y="1354263"/>
                                  <a:pt x="76437" y="1357787"/>
                                </a:cubicBezTo>
                                <a:cubicBezTo>
                                  <a:pt x="77294" y="1362168"/>
                                  <a:pt x="81771" y="1363978"/>
                                  <a:pt x="86152" y="1364835"/>
                                </a:cubicBezTo>
                                <a:cubicBezTo>
                                  <a:pt x="96820" y="1367502"/>
                                  <a:pt x="106536" y="1370169"/>
                                  <a:pt x="116251" y="1372836"/>
                                </a:cubicBezTo>
                                <a:cubicBezTo>
                                  <a:pt x="108250" y="1381694"/>
                                  <a:pt x="99392" y="1389695"/>
                                  <a:pt x="91486" y="1398458"/>
                                </a:cubicBezTo>
                                <a:cubicBezTo>
                                  <a:pt x="87105" y="1402840"/>
                                  <a:pt x="82628" y="1409984"/>
                                  <a:pt x="86152" y="1415318"/>
                                </a:cubicBezTo>
                                <a:cubicBezTo>
                                  <a:pt x="88819" y="1419699"/>
                                  <a:pt x="94153" y="1419699"/>
                                  <a:pt x="99392" y="1418842"/>
                                </a:cubicBezTo>
                                <a:cubicBezTo>
                                  <a:pt x="110917" y="1417032"/>
                                  <a:pt x="121490" y="1413508"/>
                                  <a:pt x="133015" y="1413508"/>
                                </a:cubicBezTo>
                                <a:cubicBezTo>
                                  <a:pt x="144540" y="1413508"/>
                                  <a:pt x="156923" y="1419699"/>
                                  <a:pt x="159590" y="1430367"/>
                                </a:cubicBezTo>
                                <a:cubicBezTo>
                                  <a:pt x="161399" y="1435701"/>
                                  <a:pt x="159590" y="1441035"/>
                                  <a:pt x="158732" y="1447226"/>
                                </a:cubicBezTo>
                                <a:cubicBezTo>
                                  <a:pt x="139302" y="1544572"/>
                                  <a:pt x="143683" y="1650775"/>
                                  <a:pt x="187974" y="1739263"/>
                                </a:cubicBezTo>
                                <a:cubicBezTo>
                                  <a:pt x="197690" y="1758694"/>
                                  <a:pt x="209215" y="1776410"/>
                                  <a:pt x="222455" y="1793270"/>
                                </a:cubicBezTo>
                                <a:cubicBezTo>
                                  <a:pt x="273795" y="1857849"/>
                                  <a:pt x="352566" y="1900331"/>
                                  <a:pt x="434862" y="1905664"/>
                                </a:cubicBezTo>
                                <a:cubicBezTo>
                                  <a:pt x="517158" y="1910998"/>
                                  <a:pt x="601264" y="1877376"/>
                                  <a:pt x="655271" y="1816225"/>
                                </a:cubicBezTo>
                                <a:cubicBezTo>
                                  <a:pt x="665939" y="1803842"/>
                                  <a:pt x="675654" y="1790603"/>
                                  <a:pt x="682703" y="1776410"/>
                                </a:cubicBezTo>
                                <a:cubicBezTo>
                                  <a:pt x="690704" y="1758694"/>
                                  <a:pt x="695085" y="1738310"/>
                                  <a:pt x="702134" y="1719737"/>
                                </a:cubicBezTo>
                                <a:cubicBezTo>
                                  <a:pt x="713659" y="1687828"/>
                                  <a:pt x="734042" y="1659539"/>
                                  <a:pt x="754331" y="1632107"/>
                                </a:cubicBezTo>
                                <a:lnTo>
                                  <a:pt x="754331" y="1556002"/>
                                </a:lnTo>
                                <a:lnTo>
                                  <a:pt x="752521" y="1556002"/>
                                </a:lnTo>
                                <a:close/>
                                <a:moveTo>
                                  <a:pt x="748140" y="987455"/>
                                </a:moveTo>
                                <a:lnTo>
                                  <a:pt x="748140" y="988598"/>
                                </a:lnTo>
                                <a:cubicBezTo>
                                  <a:pt x="748711" y="988217"/>
                                  <a:pt x="749283" y="987836"/>
                                  <a:pt x="749949" y="987455"/>
                                </a:cubicBezTo>
                                <a:lnTo>
                                  <a:pt x="748140" y="987455"/>
                                </a:lnTo>
                                <a:close/>
                                <a:moveTo>
                                  <a:pt x="564021" y="744853"/>
                                </a:moveTo>
                                <a:cubicBezTo>
                                  <a:pt x="491441" y="669605"/>
                                  <a:pt x="428576" y="581023"/>
                                  <a:pt x="405621" y="479201"/>
                                </a:cubicBezTo>
                                <a:cubicBezTo>
                                  <a:pt x="401239" y="459674"/>
                                  <a:pt x="398572" y="440243"/>
                                  <a:pt x="390571" y="422527"/>
                                </a:cubicBezTo>
                                <a:cubicBezTo>
                                  <a:pt x="382570" y="404810"/>
                                  <a:pt x="368473" y="387951"/>
                                  <a:pt x="349899" y="382712"/>
                                </a:cubicBezTo>
                                <a:cubicBezTo>
                                  <a:pt x="326849" y="376521"/>
                                  <a:pt x="303036" y="388046"/>
                                  <a:pt x="283510" y="401286"/>
                                </a:cubicBezTo>
                                <a:cubicBezTo>
                                  <a:pt x="235695" y="433195"/>
                                  <a:pt x="193213" y="475676"/>
                                  <a:pt x="164924" y="526159"/>
                                </a:cubicBezTo>
                                <a:cubicBezTo>
                                  <a:pt x="104726" y="635030"/>
                                  <a:pt x="127776" y="764379"/>
                                  <a:pt x="199404" y="862677"/>
                                </a:cubicBezTo>
                                <a:cubicBezTo>
                                  <a:pt x="235695" y="912302"/>
                                  <a:pt x="282557" y="952974"/>
                                  <a:pt x="333897" y="986693"/>
                                </a:cubicBezTo>
                                <a:cubicBezTo>
                                  <a:pt x="372855" y="1011458"/>
                                  <a:pt x="416193" y="1032698"/>
                                  <a:pt x="461342" y="1040699"/>
                                </a:cubicBezTo>
                                <a:cubicBezTo>
                                  <a:pt x="507348" y="1048701"/>
                                  <a:pt x="556020" y="1043367"/>
                                  <a:pt x="595835" y="1019459"/>
                                </a:cubicBezTo>
                                <a:cubicBezTo>
                                  <a:pt x="635649" y="995551"/>
                                  <a:pt x="663081" y="950402"/>
                                  <a:pt x="662224" y="904301"/>
                                </a:cubicBezTo>
                                <a:cubicBezTo>
                                  <a:pt x="661367" y="872393"/>
                                  <a:pt x="647174" y="842294"/>
                                  <a:pt x="628601" y="816671"/>
                                </a:cubicBezTo>
                                <a:cubicBezTo>
                                  <a:pt x="624219" y="810480"/>
                                  <a:pt x="619742" y="805146"/>
                                  <a:pt x="614408" y="798955"/>
                                </a:cubicBezTo>
                                <a:cubicBezTo>
                                  <a:pt x="598502" y="779429"/>
                                  <a:pt x="580785" y="762665"/>
                                  <a:pt x="563926" y="744948"/>
                                </a:cubicBezTo>
                                <a:close/>
                                <a:moveTo>
                                  <a:pt x="354281" y="605788"/>
                                </a:moveTo>
                                <a:cubicBezTo>
                                  <a:pt x="356948" y="602263"/>
                                  <a:pt x="359615" y="599596"/>
                                  <a:pt x="363139" y="597787"/>
                                </a:cubicBezTo>
                                <a:lnTo>
                                  <a:pt x="363996" y="597787"/>
                                </a:lnTo>
                                <a:cubicBezTo>
                                  <a:pt x="371045" y="595120"/>
                                  <a:pt x="379046" y="599596"/>
                                  <a:pt x="385237" y="603978"/>
                                </a:cubicBezTo>
                                <a:cubicBezTo>
                                  <a:pt x="406478" y="618170"/>
                                  <a:pt x="423337" y="640268"/>
                                  <a:pt x="430386" y="665986"/>
                                </a:cubicBezTo>
                                <a:cubicBezTo>
                                  <a:pt x="432195" y="673034"/>
                                  <a:pt x="433910" y="681035"/>
                                  <a:pt x="433053" y="689036"/>
                                </a:cubicBezTo>
                                <a:cubicBezTo>
                                  <a:pt x="432195" y="697037"/>
                                  <a:pt x="428671" y="704086"/>
                                  <a:pt x="422384" y="708563"/>
                                </a:cubicBezTo>
                                <a:cubicBezTo>
                                  <a:pt x="412669" y="715611"/>
                                  <a:pt x="399334" y="713896"/>
                                  <a:pt x="388761" y="707705"/>
                                </a:cubicBezTo>
                                <a:cubicBezTo>
                                  <a:pt x="366663" y="695323"/>
                                  <a:pt x="348090" y="663414"/>
                                  <a:pt x="346280" y="637792"/>
                                </a:cubicBezTo>
                                <a:cubicBezTo>
                                  <a:pt x="345423" y="625409"/>
                                  <a:pt x="348090" y="613884"/>
                                  <a:pt x="354281" y="605883"/>
                                </a:cubicBezTo>
                                <a:close/>
                                <a:moveTo>
                                  <a:pt x="260459" y="483582"/>
                                </a:moveTo>
                                <a:cubicBezTo>
                                  <a:pt x="263127" y="472914"/>
                                  <a:pt x="268461" y="463199"/>
                                  <a:pt x="276366" y="457007"/>
                                </a:cubicBezTo>
                                <a:cubicBezTo>
                                  <a:pt x="279891" y="454340"/>
                                  <a:pt x="283415" y="452626"/>
                                  <a:pt x="286939" y="452626"/>
                                </a:cubicBezTo>
                                <a:lnTo>
                                  <a:pt x="287796" y="452626"/>
                                </a:lnTo>
                                <a:cubicBezTo>
                                  <a:pt x="295797" y="452626"/>
                                  <a:pt x="301989" y="458817"/>
                                  <a:pt x="306370" y="464151"/>
                                </a:cubicBezTo>
                                <a:cubicBezTo>
                                  <a:pt x="323229" y="484535"/>
                                  <a:pt x="331992" y="510157"/>
                                  <a:pt x="331992" y="535874"/>
                                </a:cubicBezTo>
                                <a:cubicBezTo>
                                  <a:pt x="331992" y="543875"/>
                                  <a:pt x="331135" y="550924"/>
                                  <a:pt x="327611" y="557972"/>
                                </a:cubicBezTo>
                                <a:cubicBezTo>
                                  <a:pt x="324087" y="565021"/>
                                  <a:pt x="318753" y="571212"/>
                                  <a:pt x="311704" y="573022"/>
                                </a:cubicBezTo>
                                <a:cubicBezTo>
                                  <a:pt x="301131" y="576546"/>
                                  <a:pt x="287796" y="571212"/>
                                  <a:pt x="279891" y="562354"/>
                                </a:cubicBezTo>
                                <a:cubicBezTo>
                                  <a:pt x="263031" y="544637"/>
                                  <a:pt x="254268" y="509204"/>
                                  <a:pt x="260459" y="483582"/>
                                </a:cubicBezTo>
                                <a:close/>
                                <a:moveTo>
                                  <a:pt x="261317" y="746567"/>
                                </a:moveTo>
                                <a:cubicBezTo>
                                  <a:pt x="247124" y="750092"/>
                                  <a:pt x="233028" y="742186"/>
                                  <a:pt x="224169" y="731518"/>
                                </a:cubicBezTo>
                                <a:cubicBezTo>
                                  <a:pt x="204738" y="707610"/>
                                  <a:pt x="196737" y="663319"/>
                                  <a:pt x="206453" y="633220"/>
                                </a:cubicBezTo>
                                <a:cubicBezTo>
                                  <a:pt x="209977" y="620837"/>
                                  <a:pt x="217978" y="609312"/>
                                  <a:pt x="228551" y="602263"/>
                                </a:cubicBezTo>
                                <a:cubicBezTo>
                                  <a:pt x="232932" y="599596"/>
                                  <a:pt x="237409" y="597882"/>
                                  <a:pt x="241790" y="597882"/>
                                </a:cubicBezTo>
                                <a:lnTo>
                                  <a:pt x="242648" y="597882"/>
                                </a:lnTo>
                                <a:cubicBezTo>
                                  <a:pt x="251506" y="598739"/>
                                  <a:pt x="258555" y="605883"/>
                                  <a:pt x="264746" y="613789"/>
                                </a:cubicBezTo>
                                <a:cubicBezTo>
                                  <a:pt x="282462" y="639506"/>
                                  <a:pt x="291321" y="672272"/>
                                  <a:pt x="288654" y="703229"/>
                                </a:cubicBezTo>
                                <a:cubicBezTo>
                                  <a:pt x="287796" y="712087"/>
                                  <a:pt x="285987" y="721802"/>
                                  <a:pt x="281605" y="729803"/>
                                </a:cubicBezTo>
                                <a:cubicBezTo>
                                  <a:pt x="277224" y="737804"/>
                                  <a:pt x="270080" y="744853"/>
                                  <a:pt x="261222" y="746663"/>
                                </a:cubicBezTo>
                                <a:close/>
                                <a:moveTo>
                                  <a:pt x="380760" y="896205"/>
                                </a:moveTo>
                                <a:cubicBezTo>
                                  <a:pt x="374569" y="905921"/>
                                  <a:pt x="361329" y="909445"/>
                                  <a:pt x="349804" y="907730"/>
                                </a:cubicBezTo>
                                <a:cubicBezTo>
                                  <a:pt x="324182" y="904206"/>
                                  <a:pt x="295797" y="880298"/>
                                  <a:pt x="284272" y="857248"/>
                                </a:cubicBezTo>
                                <a:cubicBezTo>
                                  <a:pt x="279891" y="847532"/>
                                  <a:pt x="278081" y="836007"/>
                                  <a:pt x="280748" y="826292"/>
                                </a:cubicBezTo>
                                <a:cubicBezTo>
                                  <a:pt x="281605" y="822767"/>
                                  <a:pt x="283415" y="818291"/>
                                  <a:pt x="286939" y="815624"/>
                                </a:cubicBezTo>
                                <a:lnTo>
                                  <a:pt x="287796" y="815624"/>
                                </a:lnTo>
                                <a:cubicBezTo>
                                  <a:pt x="293988" y="811242"/>
                                  <a:pt x="301989" y="811242"/>
                                  <a:pt x="309894" y="812957"/>
                                </a:cubicBezTo>
                                <a:cubicBezTo>
                                  <a:pt x="334659" y="819148"/>
                                  <a:pt x="357710" y="833340"/>
                                  <a:pt x="373616" y="854581"/>
                                </a:cubicBezTo>
                                <a:cubicBezTo>
                                  <a:pt x="377998" y="860772"/>
                                  <a:pt x="382475" y="867821"/>
                                  <a:pt x="384189" y="874964"/>
                                </a:cubicBezTo>
                                <a:cubicBezTo>
                                  <a:pt x="385047" y="881155"/>
                                  <a:pt x="384189" y="890014"/>
                                  <a:pt x="380665" y="896205"/>
                                </a:cubicBezTo>
                                <a:close/>
                                <a:moveTo>
                                  <a:pt x="397620" y="770475"/>
                                </a:moveTo>
                                <a:cubicBezTo>
                                  <a:pt x="394095" y="777524"/>
                                  <a:pt x="383427" y="779333"/>
                                  <a:pt x="374569" y="777524"/>
                                </a:cubicBezTo>
                                <a:cubicBezTo>
                                  <a:pt x="355138" y="773142"/>
                                  <a:pt x="334755" y="754473"/>
                                  <a:pt x="326754" y="735899"/>
                                </a:cubicBezTo>
                                <a:cubicBezTo>
                                  <a:pt x="324087" y="727898"/>
                                  <a:pt x="323229" y="719040"/>
                                  <a:pt x="324944" y="711992"/>
                                </a:cubicBezTo>
                                <a:cubicBezTo>
                                  <a:pt x="325801" y="709325"/>
                                  <a:pt x="327611" y="706658"/>
                                  <a:pt x="330278" y="703991"/>
                                </a:cubicBezTo>
                                <a:cubicBezTo>
                                  <a:pt x="334659" y="700467"/>
                                  <a:pt x="341803" y="701324"/>
                                  <a:pt x="347137" y="703133"/>
                                </a:cubicBezTo>
                                <a:cubicBezTo>
                                  <a:pt x="365711" y="708467"/>
                                  <a:pt x="383427" y="720850"/>
                                  <a:pt x="394000" y="737709"/>
                                </a:cubicBezTo>
                                <a:cubicBezTo>
                                  <a:pt x="397524" y="743043"/>
                                  <a:pt x="400191" y="748377"/>
                                  <a:pt x="401049" y="753616"/>
                                </a:cubicBezTo>
                                <a:cubicBezTo>
                                  <a:pt x="401906" y="758950"/>
                                  <a:pt x="401049" y="765998"/>
                                  <a:pt x="397524" y="770475"/>
                                </a:cubicBezTo>
                                <a:close/>
                                <a:moveTo>
                                  <a:pt x="518873" y="978596"/>
                                </a:moveTo>
                                <a:cubicBezTo>
                                  <a:pt x="518016" y="986597"/>
                                  <a:pt x="510015" y="993646"/>
                                  <a:pt x="502014" y="997170"/>
                                </a:cubicBezTo>
                                <a:cubicBezTo>
                                  <a:pt x="483440" y="1004219"/>
                                  <a:pt x="456008" y="999837"/>
                                  <a:pt x="440101" y="989169"/>
                                </a:cubicBezTo>
                                <a:cubicBezTo>
                                  <a:pt x="433053" y="984788"/>
                                  <a:pt x="427719" y="977644"/>
                                  <a:pt x="425909" y="969643"/>
                                </a:cubicBezTo>
                                <a:cubicBezTo>
                                  <a:pt x="425052" y="966976"/>
                                  <a:pt x="425052" y="963452"/>
                                  <a:pt x="425909" y="960785"/>
                                </a:cubicBezTo>
                                <a:lnTo>
                                  <a:pt x="425909" y="959927"/>
                                </a:lnTo>
                                <a:cubicBezTo>
                                  <a:pt x="427719" y="954593"/>
                                  <a:pt x="433910" y="951926"/>
                                  <a:pt x="439149" y="950212"/>
                                </a:cubicBezTo>
                                <a:cubicBezTo>
                                  <a:pt x="457722" y="944021"/>
                                  <a:pt x="478963" y="945830"/>
                                  <a:pt x="497537" y="952879"/>
                                </a:cubicBezTo>
                                <a:cubicBezTo>
                                  <a:pt x="502871" y="955546"/>
                                  <a:pt x="508205" y="958213"/>
                                  <a:pt x="512586" y="962594"/>
                                </a:cubicBezTo>
                                <a:cubicBezTo>
                                  <a:pt x="516968" y="966976"/>
                                  <a:pt x="519635" y="972310"/>
                                  <a:pt x="518778" y="978501"/>
                                </a:cubicBezTo>
                                <a:close/>
                                <a:moveTo>
                                  <a:pt x="526874" y="912207"/>
                                </a:moveTo>
                                <a:cubicBezTo>
                                  <a:pt x="519825" y="924590"/>
                                  <a:pt x="503823" y="928114"/>
                                  <a:pt x="489726" y="926399"/>
                                </a:cubicBezTo>
                                <a:cubicBezTo>
                                  <a:pt x="458770" y="922018"/>
                                  <a:pt x="423337" y="895443"/>
                                  <a:pt x="409145" y="867059"/>
                                </a:cubicBezTo>
                                <a:cubicBezTo>
                                  <a:pt x="402954" y="855533"/>
                                  <a:pt x="400287" y="841341"/>
                                  <a:pt x="403811" y="828959"/>
                                </a:cubicBezTo>
                                <a:cubicBezTo>
                                  <a:pt x="404668" y="824577"/>
                                  <a:pt x="407335" y="819243"/>
                                  <a:pt x="410859" y="816576"/>
                                </a:cubicBezTo>
                                <a:cubicBezTo>
                                  <a:pt x="410859" y="816576"/>
                                  <a:pt x="411716" y="816576"/>
                                  <a:pt x="411716" y="815719"/>
                                </a:cubicBezTo>
                                <a:cubicBezTo>
                                  <a:pt x="418765" y="809528"/>
                                  <a:pt x="429433" y="810385"/>
                                  <a:pt x="438291" y="812195"/>
                                </a:cubicBezTo>
                                <a:cubicBezTo>
                                  <a:pt x="469248" y="818386"/>
                                  <a:pt x="497632" y="836102"/>
                                  <a:pt x="517063" y="860867"/>
                                </a:cubicBezTo>
                                <a:cubicBezTo>
                                  <a:pt x="522397" y="867916"/>
                                  <a:pt x="527636" y="875917"/>
                                  <a:pt x="530303" y="884775"/>
                                </a:cubicBezTo>
                                <a:cubicBezTo>
                                  <a:pt x="532113" y="894491"/>
                                  <a:pt x="532113" y="904301"/>
                                  <a:pt x="526779" y="912207"/>
                                </a:cubicBezTo>
                                <a:close/>
                                <a:moveTo>
                                  <a:pt x="530398" y="819243"/>
                                </a:moveTo>
                                <a:cubicBezTo>
                                  <a:pt x="521540" y="827244"/>
                                  <a:pt x="508300" y="826292"/>
                                  <a:pt x="497632" y="821910"/>
                                </a:cubicBezTo>
                                <a:cubicBezTo>
                                  <a:pt x="473724" y="811242"/>
                                  <a:pt x="452483" y="782096"/>
                                  <a:pt x="448102" y="756378"/>
                                </a:cubicBezTo>
                                <a:cubicBezTo>
                                  <a:pt x="446292" y="745710"/>
                                  <a:pt x="447245" y="734280"/>
                                  <a:pt x="452483" y="725422"/>
                                </a:cubicBezTo>
                                <a:cubicBezTo>
                                  <a:pt x="454293" y="721898"/>
                                  <a:pt x="456865" y="718373"/>
                                  <a:pt x="460484" y="716563"/>
                                </a:cubicBezTo>
                                <a:lnTo>
                                  <a:pt x="461342" y="716563"/>
                                </a:lnTo>
                                <a:cubicBezTo>
                                  <a:pt x="468390" y="713896"/>
                                  <a:pt x="476391" y="716563"/>
                                  <a:pt x="483440" y="720088"/>
                                </a:cubicBezTo>
                                <a:cubicBezTo>
                                  <a:pt x="506490" y="732470"/>
                                  <a:pt x="525064" y="752854"/>
                                  <a:pt x="534780" y="776762"/>
                                </a:cubicBezTo>
                                <a:cubicBezTo>
                                  <a:pt x="537447" y="783810"/>
                                  <a:pt x="540114" y="790954"/>
                                  <a:pt x="540114" y="798860"/>
                                </a:cubicBezTo>
                                <a:cubicBezTo>
                                  <a:pt x="538304" y="806861"/>
                                  <a:pt x="535732" y="814767"/>
                                  <a:pt x="530398" y="819243"/>
                                </a:cubicBezTo>
                                <a:close/>
                                <a:moveTo>
                                  <a:pt x="602121" y="926399"/>
                                </a:moveTo>
                                <a:cubicBezTo>
                                  <a:pt x="601264" y="932591"/>
                                  <a:pt x="599454" y="937925"/>
                                  <a:pt x="596787" y="942306"/>
                                </a:cubicBezTo>
                                <a:cubicBezTo>
                                  <a:pt x="594120" y="946688"/>
                                  <a:pt x="588786" y="951164"/>
                                  <a:pt x="582595" y="952021"/>
                                </a:cubicBezTo>
                                <a:cubicBezTo>
                                  <a:pt x="573737" y="953831"/>
                                  <a:pt x="564879" y="947640"/>
                                  <a:pt x="559545" y="940496"/>
                                </a:cubicBezTo>
                                <a:cubicBezTo>
                                  <a:pt x="548019" y="924590"/>
                                  <a:pt x="546305" y="896205"/>
                                  <a:pt x="553353" y="877631"/>
                                </a:cubicBezTo>
                                <a:cubicBezTo>
                                  <a:pt x="556020" y="869630"/>
                                  <a:pt x="561354" y="863439"/>
                                  <a:pt x="569260" y="859058"/>
                                </a:cubicBezTo>
                                <a:cubicBezTo>
                                  <a:pt x="571927" y="857248"/>
                                  <a:pt x="575451" y="856391"/>
                                  <a:pt x="578118" y="857248"/>
                                </a:cubicBezTo>
                                <a:lnTo>
                                  <a:pt x="578975" y="857248"/>
                                </a:lnTo>
                                <a:cubicBezTo>
                                  <a:pt x="584309" y="858105"/>
                                  <a:pt x="588691" y="863439"/>
                                  <a:pt x="592215" y="868773"/>
                                </a:cubicBezTo>
                                <a:cubicBezTo>
                                  <a:pt x="601074" y="886490"/>
                                  <a:pt x="605455" y="906873"/>
                                  <a:pt x="601931" y="926304"/>
                                </a:cubicBezTo>
                                <a:close/>
                              </a:path>
                            </a:pathLst>
                          </a:custGeom>
                          <a:solidFill>
                            <a:schemeClr val="accent3">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20DAF3" id="Group 84" o:spid="_x0000_s1026" alt="&quot;&quot;" style="position:absolute;margin-left:-35pt;margin-top:-23.5pt;width:774pt;height:596pt;z-index:-251648000;mso-width-relative:margin;mso-height-relative:margin" coordorigin="-142,1071" coordsize="73723,56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">
                <v:shape id="Freeform 39" o:spid="_x0000_s1027" style="position:absolute;left:-142;top:1071;width:73722;height:56769;visibility:visible;mso-wrap-style:square;v-text-anchor:middle" coordsize="7543800,582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" path="m,l7543800,r,5829300l,5829300,,xe" fillcolor="#fdfbf2" stroked="f">
                  <v:stroke joinstyle="miter"/>
                  <v:path arrowok="t" o:connecttype="custom" o:connectlocs="0,0;7372350,0;7372350,5676900;0,5676900" o:connectangles="0,0,0,0"/>
                </v:shape>
                <v:shape id="Freeform 40" o:spid="_x0000_s1028" style="position:absolute;left:52294;top:4322;width:7756;height:4524;visibility:visible;mso-wrap-style:square;v-text-anchor:middle" coordsize="775587,45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" path="m121316,247841v26384,-4858,11144,-25908,22574,-39053c144081,208502,202850,186690,173989,182785v37433,-8096,51244,-37148,90202,-47720c269049,133731,299338,136112,309339,135065v90964,-9907,200216,-8954,255651,52101c570229,192977,584993,185071,602519,191548v-13431,6286,-28670,20669,-45149,30385c512031,248603,419639,263271,369442,295751v-48673,6668,-97441,13240,-112776,39053c227138,327089,197230,346996,166464,343472v-31718,-3620,-25051,-20289,-60103,-21717c109695,317849,112934,314039,121411,313087v-2096,-4001,-33337,-11525,-30099,-4382c74453,305467,101884,292132,113886,291370v-5143,-3334,-31718,-13811,,-13049c107600,265748,95313,283369,77120,278511v9905,667,79628,-40576,-8383,-34957c49402,236125,124173,237268,121411,247936r,l121316,247841xm121316,204406v-4001,13621,-28099,15622,-52674,17336c75405,209741,97312,206502,121316,204406xm76167,338995v2095,-10097,20098,-10002,30099,-4286c103980,340614,87502,338328,76167,338995xm655096,317278v-20478,17716,19432,2476,15050,17335c646429,336709,653097,321278,624998,325945v-7525,-13049,16764,-7715,30098,-8667xm707770,156686v20288,3906,-3524,17622,-22574,13050c682909,159734,706913,164878,707770,156686xm572420,417100v-35243,4095,-13336,-20193,,xm1015,278225v-2191,11430,29146,3429,22574,17336c14731,294894,6540,287846,1015,295561v16478,667,16192,10954,15050,21717c35400,319278,60546,324326,61213,347663v78295,9334,172688,35528,240602,4286c320483,346329,332961,364712,339343,351949v-9144,-477,-17717,-1334,-14954,-8668c335342,340900,363250,348329,361917,338899v-4477,-12668,146113,-42290,105251,-52101c518889,284798,556608,274796,587469,260795v-12001,17049,32480,1524,30099,13049c565562,274796,597566,294227,579944,312896v13335,2572,31242,-12763,37624,c609281,329470,597661,326517,625093,334613v-21241,-762,-17526,16288,-37624,4286c580230,350044,571372,373380,594994,377952v-24194,3810,-15621,-11239,-30004,-13049c593375,399288,503554,385763,512317,421386v-40291,5048,-37814,9239,-52673,30385c480027,449104,519270,457295,527271,447389v-16955,-8858,32766,-18383,22574,-26003c560228,421195,566419,423386,572420,425672v6763,-7715,18193,-12668,22574,-21717c585850,403479,577182,402622,579944,395288v24289,15049,25908,-25147,52674,-8668c618139,368332,664812,370427,632618,351854v14954,-7239,9525,381,30098,c672241,331089,685863,326803,685291,308420v-8859,-667,-21336,762,-22575,-4382c688053,295751,690339,277940,662716,269272v27337,-14859,19622,-30004,-7524,-43434c666527,225076,682909,227362,685291,221456v-35242,-1714,11049,-19240,22574,-21717c697102,190119,689482,205169,685291,195358v17907,-5620,30384,-14288,45149,-21717c721295,173165,712628,172307,715390,164973v7524,,8953,-3524,15050,-4381c731201,165449,719486,167354,730440,169259v45053,-25622,-2477,-41529,45148,-69437c732916,104013,769206,82868,753014,78105v8763,-667,21336,762,22574,-4381c768634,52673,740059,44005,745489,17335,710151,26860,681576,8572,655287,v35528,63913,63151,143161,-37528,182309c594041,138970,514317,133922,452309,121539v-1429,-286,1429,-8477,,-8668c345439,95917,245998,115253,166655,125921v12763,21526,-51055,13049,-45054,30384c131698,151733,178084,146018,181704,152019v-20765,6858,-64865,191,-75247,13049c117696,165830,134174,163544,136555,169354v-35051,6001,-45815,12002,-75247,13050c80072,181642,84835,189071,91407,195453v-27908,5239,-43910,17812,-37529,34671c32638,229362,36353,246412,16255,234505v9620,14193,10763,9240,15049,21718c26732,262223,2349,256889,1206,264890v36099,1810,-8954,1524,,13050l1206,277940r-191,285xe" fillcolor="#fed495 [1302]" stroked="f">
                  <v:stroke joinstyle="miter"/>
                  <v:path arrowok="t" o:connecttype="custom" o:connectlocs="121316,247841;143890,208788;173989,182785;264191,135065;309339,135065;564990,187166;602519,191548;557370,221933;369442,295751;256666,334804;166464,343472;106361,321755;121411,313087;91312,308705;113886,291370;113886,278321;77120,278511;68737,243554;121411,247936;121411,247936;121316,204406;68642,221742;121316,204406;76167,338995;106266,334709;76167,338995;655096,317278;670146,334613;624998,325945;655096,317278;707770,156686;685196,169736;707770,156686;572420,417100;572420,417100;1015,278225;23589,295561;1015,295561;16065,317278;61213,347663;301815,351949;339343,351949;324389,343281;361917,338899;467168,286798;587469,260795;617568,273844;579944,312896;617568,312896;625093,334613;587469,338899;594994,377952;564990,364903;512317,421386;459644,451771;527271,447389;549845,421386;572420,425672;594994,403955;579944,395288;632618,386620;632618,351854;662716,351854;685291,308420;662716,304038;662716,269272;655192,225838;685291,221456;707865,199739;685291,195358;730440,173641;715390,164973;730440,160592;730440,169259;775588,99822;753014,78105;775588,73724;745489,17335;655287,0;617759,182309;452309,121539;452309,112871;166655,125921;121601,156305;181704,152019;106457,165068;136555,169354;61308,182404;91407,195453;53878,230124;16255,234505;31304,256223;1206,264890;1206,277940;1206,277940" o:connectangles="0,0,0,0,0,0,0,0,0,0,0,0,0,0,0,0,0,0,0,0,0,0,0,0,0,0,0,0,0,0,0,0,0,0,0,0,0,0,0,0,0,0,0,0,0,0,0,0,0,0,0,0,0,0,0,0,0,0,0,0,0,0,0,0,0,0,0,0,0,0,0,0,0,0,0,0,0,0,0,0,0,0,0,0,0,0,0,0,0,0,0,0,0,0,0"/>
                </v:shape>
                <v:shape id="Freeform 41" o:spid="_x0000_s1029" style="position:absolute;left:2820;top:3552;width:13020;height:5069;visibility:visible;mso-wrap-style:square;v-text-anchor:middle" coordsize="1301982,50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" path="m28871,413564c40111,388418,59351,369940,79925,352509v19050,-16097,38672,-31718,58198,-47244c147743,297645,157649,290406,167650,283167v6001,-4382,12288,-8287,18288,-12573c201845,259545,217275,247829,233563,237352v14955,-9525,30766,-17622,46101,-26575c282331,209253,284427,206681,286713,204395v14192,-14478,34004,-20002,51721,-22003c323479,191727,310811,204109,294047,211158v-8668,3619,-16002,10573,-23812,16383c241660,248877,212894,270022,184795,292025v-29051,22670,-57245,46387,-83344,72676c84688,381560,70972,399848,62399,421851v-1238,3238,-1238,6858,-2000,11430c45730,442234,42682,442711,27442,439091v-4191,-8668,-2476,-16859,1429,-25432l28871,413659r,-95xm373962,178773v13621,-8763,26670,-18383,40386,-26861c426826,144197,440065,137625,452829,130481v24098,-13430,48101,-26860,72104,-40291c525314,90000,525695,89524,526076,89428v23051,-4476,40291,-21621,62675,-27813c597990,59044,606943,54281,615135,49138v10858,-6668,22955,-8382,34861,-11049c652854,37422,655330,35326,658188,34088v8382,-3715,16764,-8191,26575,-762c682667,36565,681429,40279,678857,42375v-11430,9049,-23336,17621,-35052,26289c641995,69997,639995,71045,638185,72379v-11525,8477,-22383,17907,-34575,25241c571796,116670,538649,133720,507217,153436v-39148,24575,-77439,50483,-115444,76772c377200,240304,364627,253068,350626,264022v-7525,5810,-16384,10001,-24194,15525c310525,290787,295190,302693,279093,313742v-22765,15621,-45530,31623,-70485,43910c198321,362701,189463,370892,177366,371940v-4763,9144,-15145,9811,-22670,14764c133646,400801,111072,411850,86116,422708v2001,-16764,11526,-27146,20479,-37528c116215,374035,125931,362796,136885,352985v20478,-18574,41624,-36481,62960,-54007c213656,287644,228229,277261,242802,266879v15336,-10954,31052,-21431,46578,-32290c306430,222683,323289,210396,340529,198775v10668,-7143,22193,-13144,33052,-20097l373581,178678r381,95xm712385,84190v-9620,-7430,-19717,-2763,-29718,-2191c683143,80761,683524,79046,684191,78856v11430,-2858,22955,-5430,36290,-8478c717338,75712,715147,79332,712290,84094r95,96xm635709,110764v-762,477,-1429,1620,-2191,1620c616945,113431,608277,128005,594847,134863v-13907,7048,-25718,17907,-38862,26670c510455,192013,469021,227541,428159,263736v-10382,9239,-19336,20193,-30290,28575c382915,303741,366913,314123,350721,323839v-25908,15525,-52007,30575,-78581,44958c256328,377369,239564,384132,222705,391942v1333,-2476,2286,-5810,4572,-8096c238421,372321,249756,360891,261376,349747v6668,-6382,14002,-12192,20860,-18384c304048,312028,326623,293835,352245,279452v13144,-7334,24479,-17716,37052,-26098c405394,242495,421873,232399,438065,221635v15335,-10191,31528,-19526,45339,-31527c497692,177725,514551,169534,529886,159151v20574,-13906,42863,-25431,64770,-37147c615421,110860,636566,100477,657807,90381v7429,-3524,15621,-5144,23527,-7620c676571,86190,671904,89714,666856,92762v-10287,6191,-20860,12097,-31338,18098l635518,110860r191,-96xm478546,242590v31528,-31337,68199,-55149,106109,-77247c585417,166581,586179,167724,586941,168962v-36195,24575,-72295,49149,-108490,73628l478546,242590xm650473,145150c551889,230779,446447,307837,341577,385942v7239,-15526,14097,-30861,26384,-42863c381487,329839,393774,315076,408538,303360v20288,-16002,42291,-29813,63722,-44387c491405,245924,510646,233161,529791,220207v11144,-7525,22384,-14859,33147,-22860c586369,179725,612754,166486,636376,149150v3810,-2857,8382,-4762,12573,-7144c649520,143054,649996,144102,650568,145150r-95,xm313478,402515v-2381,4191,-6763,7715,-10954,10192c286332,422232,269854,431281,253375,440329v-5238,2858,-10763,5620,-16383,7716c227658,451474,220705,449378,214609,442139v-2953,-3524,-4477,-18288,-1906,-22288c213847,418041,215942,416707,217942,415564v19146,-11239,38005,-22955,57531,-33432c297381,370416,317860,356509,338624,343079v2095,-1333,5143,-1429,9049,-2476c335767,362320,325003,382608,313573,402515r,l313478,402515xm150696,426899v-3905,381,-8096,2667,-11240,5239c127169,442044,113072,444044,97546,441853v37624,-26765,80582,-44958,117634,-72961c204226,380893,202512,398896,187939,407944v-11812,7335,-22194,17431,-37243,19050l150696,426994r,-95xm26966,461856v3620,667,7430,2286,10859,1619c45064,462046,52398,460237,59065,457189v7239,-3429,11621,-858,17431,3429c89355,470333,103452,474810,119073,465856v2667,-1524,5905,-2571,8858,-2667c134503,462999,138885,459379,144124,456236v13144,-8001,27146,-14668,41338,-22193c186415,437853,186986,439663,187367,441472v3620,20955,25146,36957,45625,31528c244136,470047,254137,462427,264329,456522v14192,-8192,28289,-16764,42386,-25146c310525,440329,313002,448330,317193,455284v7810,12858,21431,20764,39528,12287c383677,454903,408633,439091,433493,422803v12287,-8096,24955,-15621,36005,-25622c477498,390037,487119,384703,497977,377179v-2000,10572,-4191,18097,-4762,25717c492453,413374,494263,423661,504169,429661v10382,6287,20002,3906,29622,-3238c542840,419565,553032,414040,563986,407182v-572,5906,-1334,9811,-1143,13812c563033,425566,563605,430233,565033,434519v4858,15621,20479,24765,32766,18669c611420,446425,624469,438520,637804,431185v8668,-4762,17431,-9334,26670,-14287c666665,420803,668284,424137,670189,427185v5811,9049,18669,16192,26956,13430c711147,435948,725244,430900,738484,424423v18669,-9049,36576,-19527,54768,-29528c807445,387085,821351,378893,835448,370987v8001,-4476,16288,-8667,24384,-13049c853450,369082,845640,378131,839353,388228v-15144,24574,-1143,51054,28004,54102c886978,444425,905266,439472,923173,432900v7811,-2858,15240,-6858,23051,-9811c963940,416326,982133,410611,999468,403087v31528,-13812,62485,-28766,93727,-43053c1096052,358700,1099291,358319,1103863,357081v1524,9334,1524,18383,4667,26098c1115864,401277,1120627,421375,1139010,433090v1048,667,1238,2477,2095,3525c1157964,456427,1179396,469952,1203208,479477v23146,9239,46959,17145,70771,24479c1282647,506623,1292362,505957,1301697,506814r286,-2953c1295029,503194,1287886,503290,1281218,501670v-13716,-3333,-24955,-13811,-40100,-13239c1233688,479191,1221877,477763,1212067,472810v-18479,-9240,-34481,-22003,-48673,-36576c1147106,419565,1133962,401086,1132247,376321v-952,-13049,-5143,-25908,-7810,-38290c1115959,333268,1109768,334507,1101958,339460v-14002,8858,-29242,16097,-44387,23145c1037378,372035,1016899,380703,996421,389561v-32100,13811,-64485,26956,-99251,32671c888217,423756,878596,423089,869548,421946v-9621,-1238,-13812,-9144,-12954,-19050c857451,392419,864214,385751,870500,378322v14954,-17812,31433,-34290,51340,-46101c933270,325458,942033,316600,952510,308027v-3619,-4477,-6667,-8287,-10192,-12763c938128,297740,934127,300026,930222,302503v-13049,8096,-25622,16954,-39053,24384c863261,342508,834686,357081,806873,372892v-30670,17336,-62389,32290,-95917,43053c706765,417279,701717,417946,697431,416993v-7239,-1619,-9144,-7620,-4286,-13525c697431,398134,702479,393181,707813,388990v17621,-14002,38672,-23527,53340,-41148c762296,346508,764106,345460,765820,345079v9240,-2000,15050,-8667,21527,-14668c791062,326982,795157,323934,799158,320981v6191,-4667,13906,-8096,18478,-14002c825637,296883,836401,290977,846592,284119v6858,-4667,13431,-10287,21051,-13049c874596,268498,878882,265450,880120,258021v-3429,-3048,-6762,-6096,-10668,-9430c860785,253163,851736,256973,843735,262307v-25718,17145,-51626,34195,-76391,52673c743246,332983,719529,351652,697336,371940v-18669,17050,-38481,31909,-61056,42958c622374,421756,608658,429661,593037,431757v-9525,-7715,-7906,-16859,-2858,-25051c594942,398991,601038,391847,607610,385561v10001,-9716,22003,-17622,31242,-27909c663903,329839,692859,306313,721529,282500v17717,-14764,37148,-27337,55626,-41243c780870,238399,783632,234304,787061,230589v-4572,-4286,-7810,-7334,-11906,-11335c771535,221635,767630,223826,764011,226588v-5906,4477,-11811,9049,-17526,13716c714100,266689,681429,292692,649520,319552v-24479,20574,-46768,43625,-74390,60484c564462,386513,553222,392419,543507,400039v-7620,6000,-15526,9334,-24765,10382c511693,392990,516551,376798,531029,362510v12192,-11906,23241,-24860,35243,-36957c573987,317743,581797,309932,590560,303265v21241,-16098,43434,-30957,64389,-47435c666094,247162,680762,242590,687811,228970v11144,-2667,18002,-11335,26670,-17526c725244,203824,733340,192394,746580,188012v1619,-476,2667,-2381,4096,-3619c759058,176868,766773,168391,776012,162104v13907,-9430,14669,-11335,1810,-24289c772202,140768,765820,143435,760105,147055v-8382,5429,-16287,11525,-24479,17335c713338,180392,690382,195537,668951,212872v-7906,6382,-15335,16098,-25146,14764c637423,235447,633042,242209,627327,247639v-21050,20193,-42672,39814,-63913,59912c543983,325934,527124,347080,503026,360605v-12478,6953,-23813,15716,-35719,23717c456163,391752,445209,399467,433779,406516v-13335,8286,-26861,16478,-40672,23907c380439,437186,367390,443282,354245,448997v-3429,1429,-8763,1619,-11811,c332147,443473,324718,421375,335290,410040v5525,-6001,12002,-11240,18574,-16097c381201,373654,409204,354223,436255,333459v18955,-14573,36672,-30861,54960,-46292c495501,283548,500168,280595,504454,276976v22479,-18765,44863,-37815,67437,-56484c587512,207634,603514,195156,619135,182392v14288,-11620,28671,-23145,42482,-35337c675047,135244,687811,122766,700955,110574v11049,-10287,20669,-21908,35528,-28099c743627,79522,749437,71807,754200,65140v6477,-9049,5715,-11049,-1429,-19336c750961,43708,749056,41803,746104,38660v-17336,5048,-34957,10192,-52578,15335c698098,44947,703336,37803,709337,31421v7715,-8096,8573,-16669,4191,-26765c706575,4942,702193,-2297,693811,751,674190,7990,653711,12847,634375,20658v-19621,7906,-38100,18383,-57245,27432c535315,67997,495025,90667,455210,114193v-25146,14859,-50006,30099,-75247,44863c377581,160485,372914,161437,371200,160104v-8859,-6763,-18098,-5810,-27813,-2953c332814,160294,322146,163152,311478,166200v-1238,381,-2286,1333,-3334,2191c303191,172391,298619,176963,293285,180297v-17526,11049,-35909,20669,-52483,33242c221943,227827,202321,241257,183176,255163v-21717,15812,-43529,31623,-64960,47816c104119,313552,90688,324982,76877,335840,51636,355652,27347,376512,10869,404230,4011,415755,-2371,427852,868,443187v1714,8477,8763,11239,10382,15811c17727,460141,22489,460903,27156,461761r,l26966,461856xe" fillcolor="#fed495 [1302]" stroked="f">
                  <v:stroke joinstyle="miter"/>
                  <v:path arrowok="t" o:connecttype="custom" o:connectlocs="28871,413564;79925,352509;138123,305265;167650,283167;185938,270594;233563,237352;279664,210777;286713,204395;338434,182392;294047,211158;270235,227541;184795,292025;101451,364701;62399,421851;60399,433281;27442,439091;28871,413659;28871,413659;373962,178773;414348,151912;452829,130481;524933,90190;526076,89428;588751,61615;615135,49138;649996,38089;658188,34088;684763,33326;678857,42375;643805,68664;638185,72379;603610,97620;507217,153436;391773,230208;350626,264022;326432,279547;279093,313742;208608,357652;177366,371940;154696,386704;86116,422708;106595,385180;136885,352985;199845,298978;242802,266879;289380,234589;340529,198775;373581,178678;373581,178678;712385,84190;682667,81999;684191,78856;720481,70378;712290,84094;635709,110764;633518,112384;594847,134863;555985,161533;428159,263736;397869,292311;350721,323839;272140,368797;222705,391942;227277,383846;261376,349747;282236,331363;352245,279452;389297,253354;438065,221635;483404,190108;529886,159151;594656,122004;657807,90381;681334,82761;666856,92762;635518,110860;635518,110860;478546,242590;584655,165343;586941,168962;478451,242590;650473,145150;341577,385942;367961,343079;408538,303360;472260,258973;529791,220207;562938,197347;636376,149150;648949,142006;650568,145150;313478,402515;302524,412707;253375,440329;236992,448045;214609,442139;212703,419851;217942,415564;275473,382132;338624,343079;347673,340603;313573,402515;313573,402515;150696,426899;139456,432138;97546,441853;215180,368892;187939,407944;150696,426994;150696,426994;26966,461856;37825,463475;59065,457189;76496,460618;119073,465856;127931,463189;144124,456236;185462,434043;187367,441472;232992,473000;264329,456522;306715,431376;317193,455284;356721,467571;433493,422803;469498,397181;497977,377179;493215,402896;504169,429661;533791,426423;563986,407182;562843,420994;565033,434519;597799,453188;637804,431185;664474,416898;670189,427185;697145,440615;738484,424423;793252,394895;835448,370987;859832,357938;839353,388228;867357,442330;923173,432900;946224,423089;999468,403087;1093195,360034;1103863,357081;1108530,383179;1139010,433090;1141105,436615;1203208,479477;1273979,503956;1301697,506814;1301983,503861;1281218,501670;1241118,488431;1212067,472810;1163394,436234;1132247,376321;1124437,338031;1101958,339460;1057571,362605;996421,389561;897170,422232;869548,421946;856594,402896;870500,378322;921840,332221;952510,308027;942318,295264;930222,302503;891169,326887;806873,372892;710956,415945;697431,416993;693145,403468;707813,388990;761153,347842;765820,345079;787347,330411;799158,320981;817636,306979;846592,284119;867643,271070;880120,258021;869452,248591;843735,262307;767344,314980;697336,371940;636280,414898;593037,431757;590179,406706;607610,385561;638852,357652;721529,282500;777155,241257;787061,230589;775155,219254;764011,226588;746485,240304;649520,319552;575130,380036;543507,400039;518742,410421;531029,362510;566272,325553;590560,303265;654949,255830;687811,228970;714481,211444;746580,188012;750676,184393;776012,162104;777822,137815;760105,147055;735626,164390;668951,212872;643805,227636;627327,247639;563414,307551;503026,360605;467307,384322;433779,406516;393107,430423;354245,448997;342434,448997;335290,410040;353864,393943;436255,333459;491215,287167;504454,276976;571891,220492;619135,182392;661617,147055;700955,110574;736483,82475;754200,65140;752771,45804;746104,38660;693526,53995;709337,31421;713528,4656;693811,751;634375,20658;577130,48090;455210,114193;379963,159056;371200,160104;343387,157151;311478,166200;308144,168391;293285,180297;240802,213539;183176,255163;118216,302979;76877,335840;10869,404230;868,443187;11250,458998;27156,461761;27156,461761" o:connectangles="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42" o:spid="_x0000_s1030" style="position:absolute;left:30124;top:36823;width:7543;height:19062;visibility:visible;mso-wrap-style:square;v-text-anchor:middle" coordsize="754330,1906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" path="m725089,861725v7049,5334,15907,8001,24765,10668l749854,582833v-12382,33623,-17716,70866,-16859,107156c732995,705038,734805,720945,732138,735995v-6192,38957,-54007,92964,-7049,125730xm738329,318038v2667,-1810,6191,-2667,8858,-1810l748044,316228v858,,1810,857,1810,857l749854,256030v-5334,-857,-9715,-1810,-15049,-1810c711754,251553,687941,250696,664891,248029,624219,243647,583452,234789,542781,235646v-40672,858,-84106,13240,-110586,45149c418003,298511,418003,310037,426004,330420v8001,21241,20384,39815,32766,59341c481821,426908,505633,464151,520682,504918v9716,26575,16860,54007,31814,77915c567546,606740,592311,627124,620600,626267v29241,-1810,52197,-24765,72580,-46959c711754,558925,731280,537684,749854,516443r,-105346c741853,411954,733947,406715,728613,399571v-11525,-15906,-13239,-44291,-6191,-62864c725089,328705,730423,322514,738329,318133r,-95xm533922,367663v-5334,7048,-15049,9715,-23907,8001c490583,372140,468390,354423,460484,335849v-3524,-8001,-4381,-15906,-2667,-23907c458675,309275,460484,305750,462199,303941v4382,-3525,11525,-2667,16859,-1810c498489,306512,515349,318990,527731,334897v3524,4381,6191,9715,8001,15907c538399,356138,537542,363186,533922,367663xm551639,266698v1810,-2667,4381,-4382,7048,-6191l559545,260507v5334,-1810,11525,857,16859,4381c593263,275556,605646,292320,611837,311846v1810,5334,2667,11525,2667,17717c613647,335754,610980,341088,606503,344612v-7049,5334,-17717,4382,-25622,c563164,334897,549067,310989,547257,291463v-2667,-8859,-857,-17717,4382,-24765xm634792,475676v-857,8859,-1810,18574,-6191,26575c624219,510252,617075,517301,608217,519968v-13239,4381,-28289,-3525,-38100,-14193c549734,481868,540875,438434,548877,408335v3524,-12383,10572,-24765,21240,-31909c574499,373759,578975,371092,583357,371092r857,c593073,371092,601074,379093,606312,386141v20384,25718,30099,57531,28290,89440l634792,475676xm619742,343755v858,-10668,5335,-21241,13240,-28289c635649,312799,639174,310132,643555,310132r857,c651461,309275,658605,314513,663843,319847v18574,18574,30099,43434,32766,69057c697466,396904,697466,403953,694799,411954v-2666,7049,-7048,14192,-14192,16859c670034,434147,656699,429671,647841,421765,628410,404048,616028,369568,619552,343850r190,-95xm693180,527016v-3524,4382,-8001,8858,-12382,11526c675464,542066,669273,542923,663939,541208v-8859,-2666,-13240,-12382,-15050,-21240c646222,500441,657747,474819,672797,461484v6191,-5334,14192,-8858,22098,-8858c697562,452626,701086,453483,703753,455293r857,c708992,458817,710802,465008,710802,471200v857,19526,-5335,39814,-17717,55816l693180,527016xm352376,1777553v16859,14193,39814,20384,61912,23051c481535,1806795,549734,1776696,592215,1724499v17717,-22098,31909,-48673,30099,-76962c621457,1638679,619647,1630678,615266,1623629v-19431,-30956,-54864,-1809,-80582,1810c524969,1626297,515253,1625439,505442,1624582v-43338,-2667,-88487,8858,-122110,36290c368282,1673255,355900,1687447,345232,1703354r-857,857c339041,1711259,333707,1719260,331992,1727261v-4381,17717,5334,38100,20384,50483l352376,1777553xm501061,1666016v2667,-4382,7048,-8002,12383,-9716c524969,1651919,543542,1654490,553258,1661634v4382,3524,8001,8858,7049,15050c559449,1680208,556782,1683732,554115,1685542v-3524,1810,-7048,2667,-10668,3524c531065,1690876,517825,1687256,507157,1681065v-3524,-1809,-6191,-5334,-7049,-8858c499251,1669540,500108,1667826,500966,1666016r95,xm517920,1710307v8001,3524,15050,11525,15050,21241c532970,1737739,529446,1743073,524969,1746597v-4382,3525,-9716,6191,-15050,8001c491346,1760790,469248,1760790,450579,1753741v-5334,-1810,-11526,-5334,-13240,-10668l437339,1742216v-857,-2668,,-6192,857,-8858c440863,1725356,447054,1719165,454103,1714784v16859,-10668,45148,-12383,63722,-4382l517920,1710307xm400191,1686399v1810,-7049,6191,-12383,11525,-16859c424956,1659824,448007,1655348,463056,1660682v7049,2666,13240,8000,14193,15906c478106,1680970,475439,1686304,472867,1689828v-3524,3524,-7048,6191,-11525,8001c446292,1704878,428576,1706688,412669,1702211v-4381,-858,-9715,-3525,-11525,-8002l401144,1693352v-1810,-1809,-1810,-4381,-857,-7048l400191,1686399xm363044,1726214v2667,-4382,7048,-8001,12382,-9716c386952,1712116,405525,1714688,415241,1721832v4381,3524,8001,8858,7048,15050c421432,1740406,418765,1743930,416098,1745740v-3524,1810,-7049,2667,-10668,3524c393048,1751074,379808,1747454,369140,1741263v-3524,-1810,-6191,-5334,-7049,-8858c361234,1729738,362091,1728024,362949,1726214r95,xm468390,1550097v1810,-17717,-10668,-34481,-25622,-44292c427719,1496089,410002,1490756,393238,1483707v-25622,-10668,-48673,-26574,-71723,-42482c309990,1433225,297607,1424367,284367,1419128v-13239,-5334,-20383,-6192,-31909,2667c231218,1437701,222359,1465133,220550,1490851v-1810,26574,3524,52197,5334,78772c226741,1584672,226741,1599722,227694,1614771v857,13240,3524,25622,8001,38100c241886,1669731,255125,1686494,272842,1690971v18574,4382,37148,-3524,53149,-12382c365806,1656491,401239,1626391,435720,1596293v15049,-13240,30956,-27432,32766,-46006l468390,1550097xm331230,1498757v19431,-4382,46959,2666,61913,15906c400191,1520855,403811,1530570,401144,1539428v-1810,5335,-6191,9716,-12383,12383c383427,1554478,377236,1554478,371045,1555335v-20384,,-39815,-7048,-55721,-19431c310942,1532380,306465,1527046,306465,1520855r,-858c306465,1516473,308275,1513806,309990,1511139v5334,-6191,13239,-10668,21240,-12382xm266651,1441225v1810,-1809,3524,-2666,5334,-2666c277319,1437701,282653,1438559,287034,1440368v11525,5334,22098,20384,23908,32766c311799,1478468,310085,1485517,304751,1488184v-3524,1810,-7049,1810,-10668,857c290558,1488184,287034,1486374,284367,1483707v-9715,-8001,-16859,-19431,-19431,-31908c264936,1448274,264936,1443797,266746,1441131r-95,94xm239219,1511139v-1810,-3524,-3524,-7048,-2667,-10668c237409,1498661,239219,1496947,240076,1496089v4381,-2666,9715,-3524,15049,-2666c267508,1495233,282557,1504948,287891,1516473v2667,5334,2667,11526,-857,15907c284367,1535047,280843,1536761,277319,1536761v-3524,,-7049,-857,-10668,-1809c255983,1530570,245410,1522569,239219,1511044r,95xm327706,1628011v-857,3524,-3524,7048,-6191,8858c317991,1638679,314466,1639536,310847,1640393v-12383,1810,-25623,-1809,-36290,-8001c271032,1630582,268365,1627058,267508,1623534v,-1810,857,-3524,1810,-5334c271985,1613819,276366,1610199,281700,1608484v11525,-4381,30099,-1809,39815,5335c325896,1616486,329516,1621820,327706,1628011xm340089,1582863v-2667,4381,-6192,7048,-11526,8858c324182,1592578,318848,1592578,314371,1592578v-16859,-2667,-31909,-10668,-43339,-23051c267508,1566003,264841,1561526,265698,1556288r,-857c266556,1552763,267508,1551049,269223,1549239v4381,-4382,11525,-7048,18573,-8001c304656,1540381,325896,1549239,336469,1561622v4381,6191,7048,15049,3524,21241l340089,1582863xm410859,1585529v-1810,3525,-4381,5334,-8001,8002c392190,1600579,379808,1604199,366568,1603246v-3524,,-8001,-857,-9715,-4381c355995,1597055,355043,1595340,355995,1593531v,-5334,2667,-10668,6192,-14193c371045,1570480,387809,1563431,400287,1565146v5334,857,11525,4381,13239,9715c413526,1578386,412669,1582863,410859,1585529xm719755,1543905v16859,-24765,21241,-55721,16859,-84963c732233,1429701,720708,1401411,705658,1375789v-19431,-33623,-45149,-64580,-75247,-89440c569355,1237676,487916,1219960,416193,1255393v-32766,16859,-61055,42481,-82296,72581c325039,1340356,317038,1355406,319705,1370455v2667,12383,13240,21241,23908,27432c355138,1403221,367521,1405888,379903,1408555v64579,16859,119444,59341,165545,108013c556116,1528094,566688,1539619,578214,1550191v3524,3525,7048,6192,10668,9716c604788,1572289,623362,1582005,643746,1583815v30099,1810,59340,-15050,76104,-39814l719755,1543905xm679083,1442083v858,-3524,3525,-7049,7049,-8858c687941,1432367,689656,1433225,692323,1433225v5334,1809,8858,5334,12383,9715c711754,1453608,713564,1471229,708230,1482755v-2667,5334,-7049,9715,-13240,9715c691466,1492470,687941,1490660,685274,1488089v-2666,-2667,-4381,-6192,-5333,-9716c675559,1466848,675559,1453608,679083,1442083xm597645,1341213v1809,-2667,4381,-3524,7048,-3524c611741,1335879,618885,1337689,625077,1341213v15049,8001,28289,26575,30098,42482c656033,1390743,653366,1399601,647174,1403125v-4381,2668,-9715,2668,-14192,858c628506,1402173,624124,1399601,620600,1396934v-12383,-10667,-22098,-25622,-24765,-41624c594025,1350929,594025,1345595,597645,1341118r,95xm594978,1420842v1809,-1809,5334,-3524,8001,-4381c610980,1414651,619838,1416461,626886,1420842v17717,9715,33623,32766,35433,53149c663177,1482850,659652,1493423,651651,1497899v-5334,2668,-11525,2668,-16859,858c629458,1496947,624124,1493423,619742,1489899v-14192,-14193,-24764,-32766,-27431,-52198c591453,1431510,591453,1425319,594978,1420842xm571070,1396934v857,5334,,12383,-5334,15050c563069,1413794,558687,1414651,555068,1413794v-3524,-858,-7049,-2667,-9716,-5335c534684,1401411,527636,1389886,524112,1377503v-858,-3524,-858,-8001,857,-10668c525826,1365025,528493,1364168,530303,1364168v5334,-1809,10668,-857,15049,1810c557735,1370359,569260,1384552,570974,1396934r96,xm459532,1305780v,-1810,1810,-5334,3524,-8001c467438,1290731,475439,1286254,483440,1284540v19431,-5335,46958,857,61912,14192c552401,1304923,556878,1314638,554211,1322640v-1810,5334,-6192,9715,-11526,12382c537351,1337689,531160,1338546,525826,1338546v-20384,857,-40672,-5334,-56674,-17716c464771,1317306,459437,1311972,459437,1306638r,-858l459532,1305780xm442673,1351786v-1810,4381,-6191,8001,-10668,9715c427528,1363216,422289,1363311,417813,1363311v-16860,-857,-32766,-7048,-45149,-17716c369140,1342070,365616,1338546,365616,1333212r,-857c365616,1329688,367425,1327974,369140,1325306v4381,-5334,10668,-8858,17716,-9715c402763,1312924,425814,1319115,437339,1330640v5334,6192,8001,14192,5334,21241l442673,1351786xm524969,1425223v-2667,3525,-8001,6192,-12383,6192c508205,1431415,502871,1430557,498394,1428748v-15907,-5334,-29242,-15907,-38100,-30099c457627,1394267,455913,1389791,456770,1384457v857,-2668,2667,-4382,5334,-5334c467438,1375599,475344,1373789,481535,1374741v15906,1810,36290,14192,43339,29242c529255,1411031,529255,1419033,524874,1425223r95,xm594025,1496947v-3524,3524,-8858,5334,-13240,5334c576404,1502281,571070,1500471,566593,1498757v-15049,-7049,-27432,-19432,-34480,-34481c530303,1459895,528588,1454561,530303,1450084v857,-2667,3524,-3525,5334,-5334c541828,1441225,548877,1441225,556020,1442940v15907,3525,34481,18574,40672,33623c599359,1482755,599359,1491613,594025,1496947xm617075,1528856v,-2667,858,-4382,1810,-6191c621552,1518283,625934,1514663,631268,1512949v11525,-4382,30099,-1810,39814,5334c675464,1521807,679083,1527141,678131,1533333v-857,3524,-3524,7048,-6191,8858c669273,1544001,664891,1544857,661272,1545715v-12383,1810,-25623,-1810,-36291,-8001c620600,1535047,617933,1532380,616980,1528856r95,xm752521,1556288v-15049,31909,-38957,58388,-58388,87630c673749,1674874,657842,1709450,636602,1740406v-28289,39814,-67247,72580,-113253,91154c478201,1850134,426004,1854611,378189,1840418v-32766,-9715,-61913,-26574,-87631,-48672c249887,1755456,219788,1705926,202929,1653633v-26575,-81439,-24765,-172593,12382,-248698c244553,1344738,294083,1296064,348947,1258917v53149,-35433,115919,-63722,181451,-60198c603836,1203101,672035,1240343,716231,1298732v15049,20383,27432,43338,35433,66389l751664,1249202v-2667,-2667,-5334,-5334,-8001,-7049c743091,1241582,742488,1240978,741853,1240343v-44005,-38385,-100108,-66294,-158401,-78105c600407,1155380,617075,1147665,632982,1138902v39815,-21241,76962,-48673,115062,-73533l748044,988598v-48863,29908,-92678,68199,-146875,87439c567546,1088420,532113,1092896,496775,1093754v-101727,1809,-204407,-30099,-284131,-94774c123299,926399,70150,817433,67483,702371,65673,599692,113489,503108,172830,422527,234742,338421,314466,264031,410002,222407,515349,176401,637459,172781,748997,202880r,-68199c660509,118775,567546,120489,479058,133824v-8858,1810,-17716,2667,-25622,c436577,128490,427814,108107,428671,90390v857,-17716,7049,-34576,10573,-52197c440101,31145,440101,22286,433910,17810v-8001,-5334,-18574,857,-25622,8001c394095,38193,380856,50576,366663,62958,363139,47051,359615,31049,356091,15143,354281,8951,351709,950,345518,93v-5334,-857,-10573,4382,-14193,8858c316276,29335,306561,52385,300369,77150,287130,61244,273795,46194,260555,30192v-2667,-3524,-6191,-7048,-9716,-7048c243791,22286,239314,31145,237599,38193v-6191,24765,-8858,51340,-7048,77057c212834,105535,193404,99344,173877,94867v-5334,-857,-10668,-1810,-15906,c143778,100201,171210,159542,171210,175448v-10572,8859,-27432,4382,-41624,6192c115394,183449,100344,200213,111870,209929v3524,2667,8001,3524,11525,4381c148160,222311,161495,252410,157875,278033v-3524,25717,-17716,48672,-31813,70866c65007,445387,11000,553400,1284,669415v-9715,128397,36290,265652,117729,365665c119871,1035937,120823,1036889,121680,1038604v64770,78772,156306,136684,255842,150876c352185,1200434,327611,1213388,303894,1226818v-14193,8001,-29242,16859,-46006,18574c241029,1246249,222455,1238343,218073,1221484v-857,-2667,-857,-5334,-2667,-8001c210072,1206434,198547,1215293,196832,1224151v-857,8858,858,19431,-5333,26575c181783,1249868,144636,1231295,141016,1240058v-857,3524,-857,7048,,9715c142826,1262156,147207,1274538,152541,1286921v-16859,-1810,-32766,-858,-49530,2667c98630,1290445,92343,1293112,93296,1297589v,2667,2667,4381,4381,7048c107393,1313495,117108,1322354,126919,1331212v-15907,2667,-30956,8858,-44291,17716c79961,1350738,76437,1354263,76437,1357787v857,4381,5334,6191,9715,7048c96820,1367502,106536,1370169,116251,1372836v-8001,8858,-16859,16859,-24765,25622c87105,1402840,82628,1409984,86152,1415318v2667,4381,8001,4381,13240,3524c110917,1417032,121490,1413508,133015,1413508v11525,,23908,6191,26575,16859c161399,1435701,159590,1441035,158732,1447226v-19430,97346,-15049,203549,29242,292037c197690,1758694,209215,1776410,222455,1793270v51340,64579,130111,107061,212407,112394c517158,1910998,601264,1877376,655271,1816225v10668,-12383,20383,-25622,27432,-39815c690704,1758694,695085,1738310,702134,1719737v11525,-31909,31908,-60198,52197,-87630l754331,1556002r-1810,l752521,1556288xm748140,987455r,1143c748711,988217,749283,987836,749949,987455r-1809,xm564021,744853c491441,669605,428576,581023,405621,479201v-4382,-19527,-7049,-38958,-15050,-56674c382570,404810,368473,387951,349899,382712v-23050,-6191,-46863,5334,-66389,18574c235695,433195,193213,475676,164924,526159v-60198,108871,-37148,238220,34480,336518c235695,912302,282557,952974,333897,986693v38958,24765,82296,46005,127445,54006c507348,1048701,556020,1043367,595835,1019459v39814,-23908,67246,-69057,66389,-115158c661367,872393,647174,842294,628601,816671v-4382,-6191,-8859,-11525,-14193,-17716c598502,779429,580785,762665,563926,744948r95,-95xm354281,605788v2667,-3525,5334,-6192,8858,-8001l363996,597787v7049,-2667,15050,1809,21241,6191c406478,618170,423337,640268,430386,665986v1809,7048,3524,15049,2667,23050c432195,697037,428671,704086,422384,708563v-9715,7048,-23050,5333,-33623,-858c366663,695323,348090,663414,346280,637792v-857,-12383,1810,-23908,8001,-31909l354281,605788xm260459,483582v2668,-10668,8002,-20383,15907,-26575c279891,454340,283415,452626,286939,452626r857,c295797,452626,301989,458817,306370,464151v16859,20384,25622,46006,25622,71723c331992,543875,331135,550924,327611,557972v-3524,7049,-8858,13240,-15907,15050c301131,576546,287796,571212,279891,562354,263031,544637,254268,509204,260459,483582xm261317,746567v-14193,3525,-28289,-4381,-37148,-15049c204738,707610,196737,663319,206453,633220v3524,-12383,11525,-23908,22098,-30957c232932,599596,237409,597882,241790,597882r858,c251506,598739,258555,605883,264746,613789v17716,25717,26575,58483,23908,89440c287796,712087,285987,721802,281605,729803v-4381,8001,-11525,15050,-20383,16860l261317,746567xm380760,896205v-6191,9716,-19431,13240,-30956,11525c324182,904206,295797,880298,284272,857248v-4381,-9716,-6191,-21241,-3524,-30956c281605,822767,283415,818291,286939,815624r857,c293988,811242,301989,811242,309894,812957v24765,6191,47816,20383,63722,41624c377998,860772,382475,867821,384189,874964v858,6191,,15050,-3524,21241l380760,896205xm397620,770475v-3525,7049,-14193,8858,-23051,7049c355138,773142,334755,754473,326754,735899v-2667,-8001,-3525,-16859,-1810,-23907c325801,709325,327611,706658,330278,703991v4381,-3524,11525,-2667,16859,-858c365711,708467,383427,720850,394000,737709v3524,5334,6191,10668,7049,15907c401906,758950,401049,765998,397524,770475r96,xm518873,978596v-857,8001,-8858,15050,-16859,18574c483440,1004219,456008,999837,440101,989169v-7048,-4381,-12382,-11525,-14192,-19526c425052,966976,425052,963452,425909,960785r,-858c427719,954593,433910,951926,439149,950212v18573,-6191,39814,-4382,58388,2667c502871,955546,508205,958213,512586,962594v4382,4382,7049,9716,6192,15907l518873,978596xm526874,912207v-7049,12383,-23051,15907,-37148,14192c458770,922018,423337,895443,409145,867059v-6191,-11526,-8858,-25718,-5334,-38100c404668,824577,407335,819243,410859,816576v,,857,,857,-857c418765,809528,429433,810385,438291,812195v30957,6191,59341,23907,78772,48672c522397,867916,527636,875917,530303,884775v1810,9716,1810,19526,-3524,27432l526874,912207xm530398,819243v-8858,8001,-22098,7049,-32766,2667c473724,811242,452483,782096,448102,756378v-1810,-10668,-857,-22098,4381,-30956c454293,721898,456865,718373,460484,716563r858,c468390,713896,476391,716563,483440,720088v23050,12382,41624,32766,51340,56674c537447,783810,540114,790954,540114,798860v-1810,8001,-4382,15907,-9716,20383xm602121,926399v-857,6192,-2667,11526,-5334,15907c594120,946688,588786,951164,582595,952021v-8858,1810,-17716,-4381,-23050,-11525c548019,924590,546305,896205,553353,877631v2667,-8001,8001,-14192,15907,-18573c571927,857248,575451,856391,578118,857248r857,c584309,858105,588691,863439,592215,868773v8859,17717,13240,38100,9716,57531l602121,926399xe" fillcolor="#febe60 [1942]" stroked="f">
                  <v:stroke joinstyle="miter"/>
                  <v:path arrowok="t" o:connecttype="custom" o:connectlocs="725089,861725;749854,872393;749854,582833;732995,689989;732138,735995;725089,861725;738329,318038;747187,316228;748044,316228;749854,317085;749854,256030;734805,254220;664891,248029;542781,235646;432195,280795;426004,330420;458770,389761;520682,504918;552496,582833;620600,626267;693180,579308;749854,516443;749854,411097;728613,399571;722422,336707;738329,318133;533922,367663;510015,375664;460484,335849;457817,311942;462199,303941;479058,302131;527731,334897;535732,350804;533922,367663;551639,266698;558687,260507;559545,260507;576404,264888;611837,311846;614504,329563;606503,344612;580881,344612;547257,291463;551639,266698;634792,475676;628601,502251;608217,519968;570117,505775;548877,408335;570117,376426;583357,371092;584214,371092;606312,386141;634602,475581;619742,343755;632982,315466;643555,310132;644412,310132;663843,319847;696609,388904;694799,411954;680607,428813;647841,421765;619552,343850;693180,527016;680798,538542;663939,541208;648889,519968;672797,461484;694895,452626;703753,455293;704610,455293;710802,471200;693085,527016;352376,1777553;414288,1800604;592215,1724499;622314,1647537;615266,1623629;534684,1625439;505442,1624582;383332,1660872;345232,1703354;344375,1704211;331992,1727261;352376,1777744;501061,1666016;513444,1656300;553258,1661634;560307,1676684;554115,1685542;543447,1689066;507157,1681065;500108,1672207;500966,1666016;517920,1710307;532970,1731548;524969,1746597;509919,1754598;450579,1753741;437339,1743073;437339,1742216;438196,1733358;454103,1714784;517825,1710402;400191,1686399;411716,1669540;463056,1660682;477249,1676588;472867,1689828;461342,1697829;412669,1702211;401144,1694209;401144,1693352;400287,1686304;363044,1726214;375426,1716498;415241,1721832;422289,1736882;416098,1745740;405430,1749264;369140,1741263;362091,1732405;362949,1726214;468390,1550097;442768,1505805;393238,1483707;321515,1441225;284367,1419128;252458,1421795;220550,1490851;225884,1569623;227694,1614771;235695,1652871;272842,1690971;325991,1678589;435720,1596293;468486,1550287;331230,1498757;393143,1514663;401144,1539428;388761,1551811;371045,1555335;315324,1535904;306465,1520855;306465,1519997;309990,1511139;331230,1498757;266651,1441225;271985,1438559;287034,1440368;310942,1473134;304751,1488184;294083,1489041;284367,1483707;264936,1451799;266746,1441131;239219,1511139;236552,1500471;240076,1496089;255125,1493423;287891,1516473;287034,1532380;277319,1536761;266651,1534952;239219,1511044;327706,1628011;321515,1636869;310847,1640393;274557,1632392;267508,1623534;269318,1618200;281700,1608484;321515,1613819;327706,1628011;340089,1582863;328563,1591721;314371,1592578;271032,1569527;265698,1556288;265698,1555431;269223,1549239;287796,1541238;336469,1561622;339993,1582863;410859,1585529;402858,1593531;366568,1603246;356853,1598865;355995,1593531;362187,1579338;400287,1565146;413526,1574861;410859,1585529;719755,1543905;736614,1458942;705658,1375789;630411,1286349;416193,1255393;333897,1327974;319705,1370455;343613,1397887;379903,1408555;545448,1516568;578214,1550191;588882,1559907;643746,1583815;719850,1544001;679083,1442083;686132,1433225;692323,1433225;704706,1442940;708230,1482755;694990,1492470;685274,1488089;679941,1478373;679083,1442083;597645,1341213;604693,1337689;625077,1341213;655175,1383695;647174,1403125;632982,1403983;620600,1396934;595835,1355310;597645,1341118;594978,1420842;602979,1416461;626886,1420842;662319,1473991;651651,1497899;634792,1498757;619742,1489899;592311,1437701;594978,1420842;571070,1396934;565736,1411984;555068,1413794;545352,1408459;524112,1377503;524969,1366835;530303,1364168;545352,1365978;570974,1396934;459532,1305780;463056,1297779;483440,1284540;545352,1298732;554211,1322640;542685,1335022;525826,1338546;469152,1320830;459437,1306638;459437,1305780;442673,1351786;432005,1361501;417813,1363311;372664,1345595;365616,1333212;365616,1332355;369140,1325306;386856,1315591;437339,1330640;442673,1351881;524969,1425223;512586,1431415;498394,1428748;460294,1398649;456770,1384457;462104,1379123;481535,1374741;524874,1403983;524874,1425223;594025,1496947;580785,1502281;566593,1498757;532113,1464276;530303,1450084;535637,1444750;556020,1442940;596692,1476563;594025,1496947;617075,1528856;618885,1522665;631268,1512949;671082,1518283;678131,1533333;671940,1542191;661272,1545715;624981,1537714;616980,1528856;752521,1556288;694133,1643918;636602,1740406;523349,1831560;378189,1840418;290558,1791746;202929,1653633;215311,1404935;348947,1258917;530398,1198719;716231,1298732;751664,1365121;751664,1249202;743663,1242153;741853,1240343;583452,1162238;632982,1138902;748044,1065369;748044,988598;601169,1076037;496775,1093754;212644,998980;67483,702371;172830,422527;410002,222407;748997,202880;748997,134681;479058,133824;453436,133824;428671,90390;439244,38193;433910,17810;408288,25811;366663,62958;356091,15143;345518,93;331325,8951;300369,77150;260555,30192;250839,23144;237599,38193;230551,115250;173877,94867;157971,94867;171210,175448;129586,181640;111870,209929;123395,214310;157875,278033;126062,348899;1284,669415;119013,1035080;121680,1038604;377522,1189480;303894,1226818;257888,1245392;218073,1221484;215406,1213483;196832,1224151;191499,1250726;141016,1240058;141016,1249773;152541,1286921;103011,1289588;93296,1297589;97677,1304637;126919,1331212;82628,1348928;76437,1357787;86152,1364835;116251,1372836;91486,1398458;86152,1415318;99392,1418842;133015,1413508;159590,1430367;158732,1447226;187974,1739263;222455,1793270;434862,1905664;655271,1816225;682703,1776410;702134,1719737;754331,1632107;754331,1556002;752521,1556002;748140,987455;748140,988598;749949,987455;748140,987455;564021,744853;405621,479201;390571,422527;349899,382712;283510,401286;164924,526159;199404,862677;333897,986693;461342,1040699;595835,1019459;662224,904301;628601,816671;614408,798955;563926,744948;354281,605788;363139,597787;363996,597787;385237,603978;430386,665986;433053,689036;422384,708563;388761,707705;346280,637792;354281,605883;260459,483582;276366,457007;286939,452626;287796,452626;306370,464151;331992,535874;327611,557972;311704,573022;279891,562354;260459,483582;261317,746567;224169,731518;206453,633220;228551,602263;241790,597882;242648,597882;264746,613789;288654,703229;281605,729803;261222,746663;380760,896205;349804,907730;284272,857248;280748,826292;286939,815624;287796,815624;309894,812957;373616,854581;384189,874964;380665,896205;397620,770475;374569,777524;326754,735899;324944,711992;330278,703991;347137,703133;394000,737709;401049,753616;397524,770475;518873,978596;502014,997170;440101,989169;425909,969643;425909,960785;425909,959927;439149,950212;497537,952879;512586,962594;518778,978501;526874,912207;489726,926399;409145,867059;403811,828959;410859,816576;411716,815719;438291,812195;517063,860867;530303,884775;526779,912207;530398,819243;497632,821910;448102,756378;452483,725422;460484,716563;461342,716563;483440,720088;534780,776762;540114,798860;530398,819243;602121,926399;596787,942306;582595,952021;559545,940496;553353,877631;569260,859058;578118,857248;578975,857248;592215,868773;601931,926304"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anchorlock/>
              </v:group>
            </w:pict>
          </mc:Fallback>
        </mc:AlternateContent>
      </w:r>
    </w:p>
    <w:tbl>
      <w:tblPr>
        <w:tblW w:w="0" w:type="auto"/>
        <w:tblLayout w:type="fixed"/>
        <w:tblCellMar>
          <w:left w:w="0" w:type="dxa"/>
          <w:right w:w="0" w:type="dxa"/>
        </w:tblCellMar>
        <w:tblLook w:val="0600" w:firstRow="0" w:lastRow="0" w:firstColumn="0" w:lastColumn="0" w:noHBand="1" w:noVBand="1"/>
      </w:tblPr>
      <w:tblGrid>
        <w:gridCol w:w="6385"/>
        <w:gridCol w:w="809"/>
        <w:gridCol w:w="816"/>
        <w:gridCol w:w="3420"/>
        <w:gridCol w:w="2960"/>
      </w:tblGrid>
      <w:tr w:rsidR="000C1766" w14:paraId="01C58A5D" w14:textId="77777777" w:rsidTr="00804CA2">
        <w:trPr>
          <w:trHeight w:val="918"/>
        </w:trPr>
        <w:tc>
          <w:tcPr>
            <w:tcW w:w="6385" w:type="dxa"/>
            <w:vMerge w:val="restart"/>
          </w:tcPr>
          <w:p w14:paraId="27852FE0" w14:textId="4C4B0873" w:rsidR="000C1766" w:rsidRDefault="00763FFF" w:rsidP="00804CA2">
            <w:pPr>
              <w:pStyle w:val="Heading1"/>
            </w:pPr>
            <w:r>
              <w:t>Different Types of Fasting</w:t>
            </w:r>
            <w:r w:rsidR="00C3715C">
              <w:t xml:space="preserve"> </w:t>
            </w:r>
          </w:p>
          <w:p w14:paraId="0B2BBE49" w14:textId="369600B3" w:rsidR="00763FFF" w:rsidRPr="0009009E" w:rsidRDefault="00763FFF" w:rsidP="00763FFF">
            <w:pPr>
              <w:jc w:val="both"/>
              <w:rPr>
                <w:sz w:val="24"/>
                <w:szCs w:val="24"/>
              </w:rPr>
            </w:pPr>
            <w:r w:rsidRPr="0009009E">
              <w:rPr>
                <w:sz w:val="24"/>
                <w:szCs w:val="24"/>
              </w:rPr>
              <w:t>The biblical recounts various fasts.</w:t>
            </w:r>
          </w:p>
          <w:p w14:paraId="678DD40A" w14:textId="1EA191C4" w:rsidR="00763FFF" w:rsidRPr="0009009E" w:rsidRDefault="00763FFF" w:rsidP="00763FFF">
            <w:pPr>
              <w:jc w:val="both"/>
              <w:rPr>
                <w:sz w:val="24"/>
                <w:szCs w:val="24"/>
              </w:rPr>
            </w:pPr>
            <w:r w:rsidRPr="0009009E">
              <w:rPr>
                <w:sz w:val="24"/>
                <w:szCs w:val="24"/>
              </w:rPr>
              <w:t>The Hebrew prophet Daniel went on a partial fast in which he only abstained from choice meats (Daniel 1:11-16; 10:3). The Apostle Paul went on a fast for 3 days without eating or drinking, following his encounter with the resurrected Jesus on the road to Damascus (Acts 9:9). Jesus, Moses, and the prophet Elijah engaged in supernatural fasts of 40-days (Deuteronomy 9:9; 1 Kings 19:8).</w:t>
            </w:r>
          </w:p>
          <w:p w14:paraId="137000B6" w14:textId="77777777" w:rsidR="000C1766" w:rsidRPr="00395259" w:rsidRDefault="00000000" w:rsidP="00763FFF">
            <w:pPr>
              <w:pStyle w:val="Heading2"/>
              <w:jc w:val="both"/>
              <w:rPr>
                <w:rFonts w:asciiTheme="minorHAnsi" w:hAnsiTheme="minorHAnsi"/>
                <w:sz w:val="22"/>
                <w:szCs w:val="22"/>
              </w:rPr>
            </w:pPr>
            <w:sdt>
              <w:sdtPr>
                <w:rPr>
                  <w:rFonts w:asciiTheme="minorHAnsi" w:hAnsiTheme="minorHAnsi"/>
                  <w:sz w:val="22"/>
                  <w:szCs w:val="22"/>
                </w:rPr>
                <w:id w:val="-1516146242"/>
                <w:placeholder>
                  <w:docPart w:val="F5209910CE604543BEA4846D1ECC4244"/>
                </w:placeholder>
                <w:temporary/>
                <w:showingPlcHdr/>
                <w15:appearance w15:val="hidden"/>
              </w:sdtPr>
              <w:sdtContent>
                <w:r w:rsidR="000C1766" w:rsidRPr="00395259">
                  <w:rPr>
                    <w:rFonts w:asciiTheme="minorHAnsi" w:hAnsiTheme="minorHAnsi"/>
                    <w:sz w:val="22"/>
                    <w:szCs w:val="22"/>
                  </w:rPr>
                  <w:t>What we do best</w:t>
                </w:r>
              </w:sdtContent>
            </w:sdt>
          </w:p>
          <w:p w14:paraId="0DD83E69" w14:textId="79DD1BBB" w:rsidR="000C1766" w:rsidRPr="0009009E" w:rsidRDefault="00763FFF" w:rsidP="00763FFF">
            <w:pPr>
              <w:jc w:val="both"/>
              <w:rPr>
                <w:b/>
                <w:bCs/>
                <w:sz w:val="24"/>
                <w:szCs w:val="24"/>
              </w:rPr>
            </w:pPr>
            <w:r w:rsidRPr="0009009E">
              <w:rPr>
                <w:sz w:val="24"/>
                <w:szCs w:val="24"/>
              </w:rPr>
              <w:t>First Baptist Church will move into a partial 21-day</w:t>
            </w:r>
            <w:r w:rsidRPr="0009009E">
              <w:rPr>
                <w:b/>
                <w:bCs/>
                <w:sz w:val="24"/>
                <w:szCs w:val="24"/>
              </w:rPr>
              <w:t xml:space="preserve"> “Daniel” </w:t>
            </w:r>
            <w:r w:rsidRPr="0009009E">
              <w:rPr>
                <w:sz w:val="24"/>
                <w:szCs w:val="24"/>
              </w:rPr>
              <w:t>fast in which we abstain from meats and seafood between the hours of</w:t>
            </w:r>
            <w:r w:rsidRPr="0009009E">
              <w:rPr>
                <w:b/>
                <w:bCs/>
                <w:sz w:val="24"/>
                <w:szCs w:val="24"/>
              </w:rPr>
              <w:t xml:space="preserve"> </w:t>
            </w:r>
            <w:r w:rsidRPr="0009009E">
              <w:rPr>
                <w:b/>
                <w:bCs/>
                <w:sz w:val="24"/>
                <w:szCs w:val="24"/>
                <w:highlight w:val="yellow"/>
              </w:rPr>
              <w:t>9:00 a.m. to 5:00 p.m. from February 15 – March 6, 2024</w:t>
            </w:r>
            <w:r w:rsidRPr="0009009E">
              <w:rPr>
                <w:b/>
                <w:bCs/>
                <w:sz w:val="24"/>
                <w:szCs w:val="24"/>
              </w:rPr>
              <w:t>.</w:t>
            </w:r>
          </w:p>
          <w:p w14:paraId="3BDF02F5" w14:textId="065311F5" w:rsidR="000C1766" w:rsidRPr="0009009E" w:rsidRDefault="00E762BE" w:rsidP="00E762BE">
            <w:pPr>
              <w:pStyle w:val="ListBullet"/>
              <w:numPr>
                <w:ilvl w:val="0"/>
                <w:numId w:val="0"/>
              </w:numPr>
              <w:jc w:val="both"/>
              <w:rPr>
                <w:sz w:val="24"/>
                <w:szCs w:val="24"/>
              </w:rPr>
            </w:pPr>
            <w:r w:rsidRPr="0009009E">
              <w:rPr>
                <w:sz w:val="24"/>
                <w:szCs w:val="24"/>
              </w:rPr>
              <w:t>This type of fasting provides your body with the necessary nutrients and still humbly denies your flesh its desire for meats and seafood and ushers you into a deeper presence with God and control by the Holy Spirit.</w:t>
            </w:r>
          </w:p>
          <w:sdt>
            <w:sdtPr>
              <w:rPr>
                <w:sz w:val="24"/>
                <w:szCs w:val="24"/>
              </w:rPr>
              <w:id w:val="-562179451"/>
              <w:placeholder>
                <w:docPart w:val="8C052F5552B64FC3899554D27DA99CF9"/>
              </w:placeholder>
              <w15:appearance w15:val="hidden"/>
            </w:sdtPr>
            <w:sdtContent>
              <w:p w14:paraId="7D30C654" w14:textId="77777777" w:rsidR="00B65670" w:rsidRDefault="00E762BE" w:rsidP="00E762BE">
                <w:pPr>
                  <w:pStyle w:val="ListBullet"/>
                  <w:numPr>
                    <w:ilvl w:val="0"/>
                    <w:numId w:val="0"/>
                  </w:numPr>
                  <w:jc w:val="both"/>
                  <w:rPr>
                    <w:sz w:val="24"/>
                    <w:szCs w:val="24"/>
                  </w:rPr>
                </w:pPr>
                <w:r w:rsidRPr="0009009E">
                  <w:rPr>
                    <w:sz w:val="24"/>
                    <w:szCs w:val="24"/>
                  </w:rPr>
                  <w:t xml:space="preserve">Remember, the purpose is to deny your flesh full satisfaction, so the Holy Spirit may have </w:t>
                </w:r>
                <w:r w:rsidR="00D37964" w:rsidRPr="0009009E">
                  <w:rPr>
                    <w:sz w:val="24"/>
                    <w:szCs w:val="24"/>
                  </w:rPr>
                  <w:t>first place</w:t>
                </w:r>
                <w:r w:rsidRPr="0009009E">
                  <w:rPr>
                    <w:sz w:val="24"/>
                    <w:szCs w:val="24"/>
                  </w:rPr>
                  <w:t xml:space="preserve"> in your prayers and meditation.</w:t>
                </w:r>
              </w:p>
              <w:p w14:paraId="35A79402" w14:textId="77777777" w:rsidR="00B65670" w:rsidRDefault="00B65670" w:rsidP="00E762BE">
                <w:pPr>
                  <w:pStyle w:val="ListBullet"/>
                  <w:numPr>
                    <w:ilvl w:val="0"/>
                    <w:numId w:val="0"/>
                  </w:numPr>
                  <w:jc w:val="both"/>
                  <w:rPr>
                    <w:sz w:val="24"/>
                    <w:szCs w:val="24"/>
                  </w:rPr>
                </w:pPr>
              </w:p>
              <w:p w14:paraId="24D52BD6" w14:textId="77777777" w:rsidR="00B65670" w:rsidRDefault="00B65670" w:rsidP="00E762BE">
                <w:pPr>
                  <w:pStyle w:val="ListBullet"/>
                  <w:numPr>
                    <w:ilvl w:val="0"/>
                    <w:numId w:val="0"/>
                  </w:numPr>
                  <w:jc w:val="both"/>
                  <w:rPr>
                    <w:sz w:val="24"/>
                    <w:szCs w:val="24"/>
                  </w:rPr>
                </w:pPr>
              </w:p>
              <w:p w14:paraId="037D69F2" w14:textId="77777777" w:rsidR="00B65670" w:rsidRDefault="00B65670" w:rsidP="00E762BE">
                <w:pPr>
                  <w:pStyle w:val="ListBullet"/>
                  <w:numPr>
                    <w:ilvl w:val="0"/>
                    <w:numId w:val="0"/>
                  </w:numPr>
                  <w:jc w:val="both"/>
                  <w:rPr>
                    <w:sz w:val="24"/>
                    <w:szCs w:val="24"/>
                  </w:rPr>
                </w:pPr>
              </w:p>
              <w:p w14:paraId="6D8BA2FA" w14:textId="77777777" w:rsidR="00B65670" w:rsidRDefault="00B65670" w:rsidP="00E762BE">
                <w:pPr>
                  <w:pStyle w:val="ListBullet"/>
                  <w:numPr>
                    <w:ilvl w:val="0"/>
                    <w:numId w:val="0"/>
                  </w:numPr>
                  <w:jc w:val="both"/>
                  <w:rPr>
                    <w:sz w:val="24"/>
                    <w:szCs w:val="24"/>
                  </w:rPr>
                </w:pPr>
              </w:p>
              <w:p w14:paraId="7085ADB8" w14:textId="77777777" w:rsidR="00B65670" w:rsidRDefault="00B65670" w:rsidP="00E762BE">
                <w:pPr>
                  <w:pStyle w:val="ListBullet"/>
                  <w:numPr>
                    <w:ilvl w:val="0"/>
                    <w:numId w:val="0"/>
                  </w:numPr>
                  <w:jc w:val="both"/>
                  <w:rPr>
                    <w:sz w:val="24"/>
                    <w:szCs w:val="24"/>
                  </w:rPr>
                </w:pPr>
              </w:p>
              <w:p w14:paraId="75814F69" w14:textId="6800B972" w:rsidR="000C1766" w:rsidRPr="00395259" w:rsidRDefault="00000000" w:rsidP="00E762BE">
                <w:pPr>
                  <w:pStyle w:val="ListBullet"/>
                  <w:numPr>
                    <w:ilvl w:val="0"/>
                    <w:numId w:val="0"/>
                  </w:numPr>
                  <w:jc w:val="both"/>
                  <w:rPr>
                    <w:sz w:val="22"/>
                    <w:szCs w:val="22"/>
                  </w:rPr>
                </w:pPr>
              </w:p>
            </w:sdtContent>
          </w:sdt>
          <w:p w14:paraId="7CD06A40" w14:textId="169650A1" w:rsidR="000C1766" w:rsidRDefault="000C1766" w:rsidP="00395259">
            <w:pPr>
              <w:pStyle w:val="ListBullet"/>
              <w:numPr>
                <w:ilvl w:val="0"/>
                <w:numId w:val="0"/>
              </w:numPr>
              <w:ind w:left="288" w:hanging="288"/>
              <w:jc w:val="both"/>
            </w:pPr>
          </w:p>
        </w:tc>
        <w:tc>
          <w:tcPr>
            <w:tcW w:w="809" w:type="dxa"/>
            <w:vMerge w:val="restart"/>
          </w:tcPr>
          <w:p w14:paraId="628903DF" w14:textId="77777777" w:rsidR="000C1766" w:rsidRDefault="000C1766" w:rsidP="00804CA2"/>
        </w:tc>
        <w:tc>
          <w:tcPr>
            <w:tcW w:w="816" w:type="dxa"/>
            <w:vMerge w:val="restart"/>
          </w:tcPr>
          <w:p w14:paraId="3D666E22" w14:textId="77777777" w:rsidR="000C1766" w:rsidRDefault="000C1766" w:rsidP="00804CA2"/>
        </w:tc>
        <w:tc>
          <w:tcPr>
            <w:tcW w:w="6380" w:type="dxa"/>
            <w:gridSpan w:val="2"/>
          </w:tcPr>
          <w:p w14:paraId="1D9BEC50" w14:textId="1412695B" w:rsidR="000C1766" w:rsidRDefault="00E762BE" w:rsidP="00804CA2">
            <w:pPr>
              <w:pStyle w:val="Heading1"/>
            </w:pPr>
            <w:r>
              <w:t>Spiritual Preparation</w:t>
            </w:r>
          </w:p>
        </w:tc>
      </w:tr>
      <w:tr w:rsidR="000C1766" w14:paraId="1A0FC9F6" w14:textId="77777777" w:rsidTr="00804CA2">
        <w:trPr>
          <w:trHeight w:val="62"/>
        </w:trPr>
        <w:tc>
          <w:tcPr>
            <w:tcW w:w="6385" w:type="dxa"/>
            <w:vMerge/>
          </w:tcPr>
          <w:p w14:paraId="1259C856" w14:textId="77777777" w:rsidR="000C1766" w:rsidRDefault="000C1766" w:rsidP="00804CA2"/>
        </w:tc>
        <w:tc>
          <w:tcPr>
            <w:tcW w:w="809" w:type="dxa"/>
            <w:vMerge/>
          </w:tcPr>
          <w:p w14:paraId="196747B7" w14:textId="77777777" w:rsidR="000C1766" w:rsidRDefault="000C1766" w:rsidP="00804CA2"/>
        </w:tc>
        <w:tc>
          <w:tcPr>
            <w:tcW w:w="816" w:type="dxa"/>
            <w:vMerge/>
          </w:tcPr>
          <w:p w14:paraId="2A36F200" w14:textId="77777777" w:rsidR="000C1766" w:rsidRDefault="000C1766" w:rsidP="00804CA2"/>
        </w:tc>
        <w:tc>
          <w:tcPr>
            <w:tcW w:w="6380" w:type="dxa"/>
            <w:gridSpan w:val="2"/>
          </w:tcPr>
          <w:p w14:paraId="4F4FCE13" w14:textId="481B6B1C" w:rsidR="000C1766" w:rsidRDefault="00E762BE" w:rsidP="00E762BE">
            <w:pPr>
              <w:jc w:val="both"/>
              <w:rPr>
                <w:sz w:val="22"/>
                <w:szCs w:val="22"/>
              </w:rPr>
            </w:pPr>
            <w:r w:rsidRPr="00E762BE">
              <w:rPr>
                <w:sz w:val="22"/>
                <w:szCs w:val="22"/>
              </w:rPr>
              <w:t>In preparation</w:t>
            </w:r>
            <w:r>
              <w:rPr>
                <w:sz w:val="22"/>
                <w:szCs w:val="22"/>
              </w:rPr>
              <w:t xml:space="preserve"> for this special time with God, examine your heart and detect any unconfessed sin. God requires repentance of sins before hearing our prayers. Confess obvious sins as well as less obvious ones (sins of knowingly refusing to obey the will of God and </w:t>
            </w:r>
            <w:r w:rsidR="0095406A">
              <w:rPr>
                <w:sz w:val="22"/>
                <w:szCs w:val="22"/>
              </w:rPr>
              <w:t>unknown</w:t>
            </w:r>
            <w:r>
              <w:rPr>
                <w:sz w:val="22"/>
                <w:szCs w:val="22"/>
              </w:rPr>
              <w:t xml:space="preserve"> sins against the will of God). </w:t>
            </w:r>
          </w:p>
          <w:p w14:paraId="6B65FA57" w14:textId="77777777" w:rsidR="00E762BE" w:rsidRDefault="00E762BE" w:rsidP="00E762BE">
            <w:pPr>
              <w:jc w:val="both"/>
              <w:rPr>
                <w:sz w:val="22"/>
                <w:szCs w:val="22"/>
              </w:rPr>
            </w:pPr>
            <w:r>
              <w:rPr>
                <w:sz w:val="22"/>
                <w:szCs w:val="22"/>
              </w:rPr>
              <w:t>There are other creative ways we can welcome Jesus’ healing touch into our prayer time and daily living during the time of prayer and fasting.</w:t>
            </w:r>
          </w:p>
          <w:p w14:paraId="18EEBE86" w14:textId="2BB65B52" w:rsidR="00D37964" w:rsidRDefault="00D37964" w:rsidP="00D37964">
            <w:pPr>
              <w:jc w:val="both"/>
            </w:pPr>
            <w:r w:rsidRPr="0036180A">
              <w:rPr>
                <w:sz w:val="24"/>
                <w:szCs w:val="24"/>
              </w:rPr>
              <w:t>During the 21-day partial Daniel fast, around 12 Noon, go into prayer alone or with a small group and pray for the Lord to ….</w:t>
            </w:r>
          </w:p>
        </w:tc>
      </w:tr>
      <w:tr w:rsidR="00840A35" w14:paraId="0A348D47" w14:textId="77777777" w:rsidTr="00A56E30">
        <w:trPr>
          <w:trHeight w:val="144"/>
        </w:trPr>
        <w:tc>
          <w:tcPr>
            <w:tcW w:w="6385" w:type="dxa"/>
            <w:vMerge/>
          </w:tcPr>
          <w:p w14:paraId="6AC3AD71" w14:textId="77777777" w:rsidR="00840A35" w:rsidRDefault="00840A35" w:rsidP="00804CA2"/>
        </w:tc>
        <w:tc>
          <w:tcPr>
            <w:tcW w:w="809" w:type="dxa"/>
            <w:vMerge/>
          </w:tcPr>
          <w:p w14:paraId="6FE1C866" w14:textId="77777777" w:rsidR="00840A35" w:rsidRDefault="00840A35" w:rsidP="00804CA2"/>
        </w:tc>
        <w:tc>
          <w:tcPr>
            <w:tcW w:w="816" w:type="dxa"/>
            <w:vMerge/>
          </w:tcPr>
          <w:p w14:paraId="43D1F707" w14:textId="77777777" w:rsidR="00840A35" w:rsidRDefault="00840A35" w:rsidP="00804CA2"/>
        </w:tc>
        <w:tc>
          <w:tcPr>
            <w:tcW w:w="6380" w:type="dxa"/>
            <w:gridSpan w:val="2"/>
          </w:tcPr>
          <w:p w14:paraId="68FE98B0" w14:textId="77777777" w:rsidR="00840A35" w:rsidRPr="00A56E30" w:rsidRDefault="00840A35" w:rsidP="00840A35">
            <w:pPr>
              <w:rPr>
                <w:sz w:val="16"/>
                <w:szCs w:val="16"/>
              </w:rPr>
            </w:pPr>
          </w:p>
        </w:tc>
      </w:tr>
      <w:tr w:rsidR="000C1766" w14:paraId="7A5638C4" w14:textId="77777777" w:rsidTr="003272FE">
        <w:trPr>
          <w:trHeight w:val="2340"/>
        </w:trPr>
        <w:tc>
          <w:tcPr>
            <w:tcW w:w="6385" w:type="dxa"/>
            <w:vMerge/>
          </w:tcPr>
          <w:p w14:paraId="1D1CA181" w14:textId="77777777" w:rsidR="000C1766" w:rsidRDefault="000C1766" w:rsidP="00804CA2"/>
        </w:tc>
        <w:tc>
          <w:tcPr>
            <w:tcW w:w="809" w:type="dxa"/>
            <w:vMerge/>
          </w:tcPr>
          <w:p w14:paraId="6E6C9AFE" w14:textId="77777777" w:rsidR="000C1766" w:rsidRDefault="000C1766" w:rsidP="00804CA2"/>
        </w:tc>
        <w:tc>
          <w:tcPr>
            <w:tcW w:w="816" w:type="dxa"/>
            <w:vMerge/>
          </w:tcPr>
          <w:p w14:paraId="5782E6E7" w14:textId="77777777" w:rsidR="000C1766" w:rsidRDefault="000C1766" w:rsidP="00804CA2"/>
        </w:tc>
        <w:tc>
          <w:tcPr>
            <w:tcW w:w="6380" w:type="dxa"/>
            <w:gridSpan w:val="2"/>
            <w:shd w:val="clear" w:color="auto" w:fill="FEBE60" w:themeFill="accent3" w:themeFillTint="99"/>
            <w:vAlign w:val="center"/>
          </w:tcPr>
          <w:p w14:paraId="492C6685" w14:textId="77777777" w:rsidR="00D37964" w:rsidRPr="00D37964" w:rsidRDefault="00D37964" w:rsidP="00D37964">
            <w:pPr>
              <w:pStyle w:val="Quote"/>
              <w:ind w:left="0"/>
              <w:jc w:val="both"/>
              <w:rPr>
                <w:rFonts w:asciiTheme="minorHAnsi" w:hAnsiTheme="minorHAnsi"/>
                <w:sz w:val="22"/>
                <w:szCs w:val="22"/>
              </w:rPr>
            </w:pPr>
            <w:r w:rsidRPr="00D37964">
              <w:rPr>
                <w:rFonts w:asciiTheme="minorHAnsi" w:hAnsiTheme="minorHAnsi"/>
                <w:sz w:val="22"/>
                <w:szCs w:val="22"/>
              </w:rPr>
              <w:t xml:space="preserve">Renew and bless the hearts and minds of all FBC disciples, starting with you. </w:t>
            </w:r>
          </w:p>
          <w:p w14:paraId="0C654DA2" w14:textId="0628BF09" w:rsidR="00D37964" w:rsidRDefault="00D37964" w:rsidP="00D37964">
            <w:pPr>
              <w:jc w:val="both"/>
              <w:rPr>
                <w:sz w:val="22"/>
                <w:szCs w:val="22"/>
              </w:rPr>
            </w:pPr>
            <w:r w:rsidRPr="00D37964">
              <w:rPr>
                <w:sz w:val="22"/>
                <w:szCs w:val="22"/>
              </w:rPr>
              <w:t>Renew and bless the ministries and</w:t>
            </w:r>
            <w:r w:rsidR="001947F5">
              <w:rPr>
                <w:sz w:val="22"/>
                <w:szCs w:val="22"/>
              </w:rPr>
              <w:t xml:space="preserve"> leadership</w:t>
            </w:r>
            <w:r w:rsidRPr="00D37964">
              <w:rPr>
                <w:sz w:val="22"/>
                <w:szCs w:val="22"/>
              </w:rPr>
              <w:t xml:space="preserve"> of FBC</w:t>
            </w:r>
            <w:r>
              <w:rPr>
                <w:sz w:val="22"/>
                <w:szCs w:val="22"/>
              </w:rPr>
              <w:t>.</w:t>
            </w:r>
          </w:p>
          <w:p w14:paraId="4F250D7D" w14:textId="7A5059CD" w:rsidR="00D37964" w:rsidRDefault="00D37964" w:rsidP="00D37964">
            <w:pPr>
              <w:jc w:val="both"/>
              <w:rPr>
                <w:sz w:val="22"/>
                <w:szCs w:val="22"/>
              </w:rPr>
            </w:pPr>
            <w:r>
              <w:rPr>
                <w:sz w:val="22"/>
                <w:szCs w:val="22"/>
              </w:rPr>
              <w:t xml:space="preserve">Renew and bless Senior </w:t>
            </w:r>
            <w:r w:rsidR="00365B9D">
              <w:rPr>
                <w:sz w:val="22"/>
                <w:szCs w:val="22"/>
              </w:rPr>
              <w:t>Pastor/Servant</w:t>
            </w:r>
            <w:r>
              <w:rPr>
                <w:sz w:val="22"/>
                <w:szCs w:val="22"/>
              </w:rPr>
              <w:t xml:space="preserve"> </w:t>
            </w:r>
            <w:r w:rsidR="00365B9D">
              <w:rPr>
                <w:sz w:val="22"/>
                <w:szCs w:val="22"/>
              </w:rPr>
              <w:t xml:space="preserve">Keith </w:t>
            </w:r>
            <w:r>
              <w:rPr>
                <w:sz w:val="22"/>
                <w:szCs w:val="22"/>
              </w:rPr>
              <w:t>Savage and the First Family</w:t>
            </w:r>
            <w:r w:rsidR="0036180A">
              <w:rPr>
                <w:sz w:val="22"/>
                <w:szCs w:val="22"/>
              </w:rPr>
              <w:t>.</w:t>
            </w:r>
          </w:p>
          <w:p w14:paraId="200B3676" w14:textId="77777777" w:rsidR="003356C6" w:rsidRDefault="003356C6" w:rsidP="00D37964">
            <w:pPr>
              <w:jc w:val="both"/>
              <w:rPr>
                <w:sz w:val="22"/>
                <w:szCs w:val="22"/>
              </w:rPr>
            </w:pPr>
            <w:r>
              <w:rPr>
                <w:sz w:val="22"/>
                <w:szCs w:val="22"/>
              </w:rPr>
              <w:t>Renew and bless the evangelism efforts of FBC.</w:t>
            </w:r>
          </w:p>
          <w:p w14:paraId="08F74FE3" w14:textId="130F486F" w:rsidR="003356C6" w:rsidRDefault="00365B9D" w:rsidP="00D37964">
            <w:pPr>
              <w:jc w:val="both"/>
              <w:rPr>
                <w:sz w:val="22"/>
                <w:szCs w:val="22"/>
              </w:rPr>
            </w:pPr>
            <w:r>
              <w:rPr>
                <w:sz w:val="22"/>
                <w:szCs w:val="22"/>
              </w:rPr>
              <w:t>Ignite a</w:t>
            </w:r>
            <w:r w:rsidR="003356C6">
              <w:rPr>
                <w:sz w:val="22"/>
                <w:szCs w:val="22"/>
              </w:rPr>
              <w:t>n increase of participation in Bible Study and Sunday School.</w:t>
            </w:r>
          </w:p>
          <w:p w14:paraId="5399D210" w14:textId="7504859A" w:rsidR="003356C6" w:rsidRDefault="00395259" w:rsidP="00D37964">
            <w:pPr>
              <w:jc w:val="both"/>
              <w:rPr>
                <w:sz w:val="22"/>
                <w:szCs w:val="22"/>
              </w:rPr>
            </w:pPr>
            <w:r>
              <w:rPr>
                <w:sz w:val="22"/>
                <w:szCs w:val="22"/>
              </w:rPr>
              <w:t>Ignite an</w:t>
            </w:r>
            <w:r w:rsidR="003356C6">
              <w:rPr>
                <w:sz w:val="22"/>
                <w:szCs w:val="22"/>
              </w:rPr>
              <w:t xml:space="preserve"> increase in generosity for ministry and missional impact.</w:t>
            </w:r>
          </w:p>
          <w:p w14:paraId="53E103A8" w14:textId="60DAAB62" w:rsidR="003356C6" w:rsidRPr="00D37964" w:rsidRDefault="00395259" w:rsidP="00D37964">
            <w:pPr>
              <w:jc w:val="both"/>
            </w:pPr>
            <w:r>
              <w:rPr>
                <w:sz w:val="22"/>
                <w:szCs w:val="22"/>
              </w:rPr>
              <w:t>Bring about an</w:t>
            </w:r>
            <w:r w:rsidR="003356C6">
              <w:rPr>
                <w:sz w:val="22"/>
                <w:szCs w:val="22"/>
              </w:rPr>
              <w:t xml:space="preserve"> outpouring of the Holy Spirit and participation at the Feb. 29</w:t>
            </w:r>
            <w:r w:rsidR="00B76B55">
              <w:rPr>
                <w:sz w:val="22"/>
                <w:szCs w:val="22"/>
              </w:rPr>
              <w:t>, 2024,</w:t>
            </w:r>
            <w:r w:rsidR="003356C6">
              <w:rPr>
                <w:sz w:val="22"/>
                <w:szCs w:val="22"/>
              </w:rPr>
              <w:t xml:space="preserve"> Church Renewal worship service</w:t>
            </w:r>
            <w:r w:rsidR="00B76B55">
              <w:rPr>
                <w:sz w:val="22"/>
                <w:szCs w:val="22"/>
              </w:rPr>
              <w:t xml:space="preserve"> for salvation and discipleship.</w:t>
            </w:r>
          </w:p>
        </w:tc>
      </w:tr>
      <w:tr w:rsidR="00840A35" w14:paraId="544B8411" w14:textId="77777777" w:rsidTr="0044025D">
        <w:trPr>
          <w:trHeight w:val="62"/>
        </w:trPr>
        <w:tc>
          <w:tcPr>
            <w:tcW w:w="6385" w:type="dxa"/>
            <w:vMerge/>
          </w:tcPr>
          <w:p w14:paraId="58CCB741" w14:textId="77777777" w:rsidR="00840A35" w:rsidRDefault="00840A35" w:rsidP="00804CA2"/>
        </w:tc>
        <w:tc>
          <w:tcPr>
            <w:tcW w:w="809" w:type="dxa"/>
            <w:vMerge/>
          </w:tcPr>
          <w:p w14:paraId="409F22C9" w14:textId="77777777" w:rsidR="00840A35" w:rsidRDefault="00840A35" w:rsidP="00804CA2"/>
        </w:tc>
        <w:tc>
          <w:tcPr>
            <w:tcW w:w="816" w:type="dxa"/>
            <w:vMerge/>
          </w:tcPr>
          <w:p w14:paraId="3406619F" w14:textId="77777777" w:rsidR="00840A35" w:rsidRDefault="00840A35" w:rsidP="00804CA2"/>
        </w:tc>
        <w:tc>
          <w:tcPr>
            <w:tcW w:w="6380" w:type="dxa"/>
            <w:gridSpan w:val="2"/>
          </w:tcPr>
          <w:p w14:paraId="73DBDA1D" w14:textId="77777777" w:rsidR="00840A35" w:rsidRDefault="00840A35" w:rsidP="00840A35"/>
        </w:tc>
      </w:tr>
      <w:tr w:rsidR="00840A35" w14:paraId="45523CFE" w14:textId="77777777" w:rsidTr="003272FE">
        <w:trPr>
          <w:trHeight w:val="3168"/>
        </w:trPr>
        <w:tc>
          <w:tcPr>
            <w:tcW w:w="6385" w:type="dxa"/>
            <w:vMerge/>
          </w:tcPr>
          <w:p w14:paraId="701671FD" w14:textId="77777777" w:rsidR="00840A35" w:rsidRDefault="00840A35" w:rsidP="00804CA2"/>
        </w:tc>
        <w:tc>
          <w:tcPr>
            <w:tcW w:w="809" w:type="dxa"/>
            <w:vMerge/>
          </w:tcPr>
          <w:p w14:paraId="281FF3BE" w14:textId="77777777" w:rsidR="00840A35" w:rsidRDefault="00840A35" w:rsidP="00804CA2"/>
        </w:tc>
        <w:tc>
          <w:tcPr>
            <w:tcW w:w="816" w:type="dxa"/>
            <w:vMerge/>
          </w:tcPr>
          <w:p w14:paraId="6CD68B2D" w14:textId="77777777" w:rsidR="00840A35" w:rsidRDefault="00840A35" w:rsidP="00804CA2"/>
        </w:tc>
        <w:tc>
          <w:tcPr>
            <w:tcW w:w="3420" w:type="dxa"/>
          </w:tcPr>
          <w:p w14:paraId="7DA61E4D" w14:textId="2CE8C707" w:rsidR="00840A35" w:rsidRDefault="00840A35" w:rsidP="009D51BE">
            <w:pPr>
              <w:spacing w:before="480" w:after="120"/>
              <w:jc w:val="right"/>
            </w:pPr>
          </w:p>
        </w:tc>
        <w:tc>
          <w:tcPr>
            <w:tcW w:w="2960" w:type="dxa"/>
          </w:tcPr>
          <w:p w14:paraId="68E571F9" w14:textId="792827DD" w:rsidR="00840A35" w:rsidRDefault="00840A35" w:rsidP="00A56E30">
            <w:pPr>
              <w:spacing w:before="480" w:after="120"/>
            </w:pPr>
          </w:p>
        </w:tc>
      </w:tr>
      <w:tr w:rsidR="000C1766" w14:paraId="2B0E6C2C" w14:textId="77777777" w:rsidTr="00A56E30">
        <w:trPr>
          <w:trHeight w:val="432"/>
        </w:trPr>
        <w:tc>
          <w:tcPr>
            <w:tcW w:w="6385" w:type="dxa"/>
            <w:vAlign w:val="bottom"/>
          </w:tcPr>
          <w:p w14:paraId="0D53A85F" w14:textId="77777777" w:rsidR="000C1766" w:rsidRDefault="00000000" w:rsidP="003272FE">
            <w:pPr>
              <w:pStyle w:val="PageNumbers"/>
            </w:pPr>
            <w:sdt>
              <w:sdtPr>
                <w:id w:val="-251655520"/>
                <w:placeholder>
                  <w:docPart w:val="9C9CA8630B114BDBA2345199D41577B8"/>
                </w:placeholder>
                <w:temporary/>
                <w:showingPlcHdr/>
                <w15:appearance w15:val="hidden"/>
              </w:sdtPr>
              <w:sdtContent>
                <w:r w:rsidR="00840A35">
                  <w:t>2</w:t>
                </w:r>
              </w:sdtContent>
            </w:sdt>
          </w:p>
        </w:tc>
        <w:tc>
          <w:tcPr>
            <w:tcW w:w="809" w:type="dxa"/>
          </w:tcPr>
          <w:p w14:paraId="5D6EFE21" w14:textId="77777777" w:rsidR="000C1766" w:rsidRDefault="000C1766" w:rsidP="00804CA2"/>
        </w:tc>
        <w:tc>
          <w:tcPr>
            <w:tcW w:w="816" w:type="dxa"/>
          </w:tcPr>
          <w:p w14:paraId="06182BFB" w14:textId="77777777" w:rsidR="000C1766" w:rsidRDefault="000C1766" w:rsidP="00804CA2"/>
        </w:tc>
        <w:tc>
          <w:tcPr>
            <w:tcW w:w="6380" w:type="dxa"/>
            <w:gridSpan w:val="2"/>
            <w:vAlign w:val="bottom"/>
          </w:tcPr>
          <w:p w14:paraId="685BF68D" w14:textId="77777777" w:rsidR="000C1766" w:rsidRDefault="00000000" w:rsidP="00840A35">
            <w:pPr>
              <w:pStyle w:val="PageNumbers"/>
              <w:jc w:val="right"/>
            </w:pPr>
            <w:sdt>
              <w:sdtPr>
                <w:id w:val="-472062314"/>
                <w:placeholder>
                  <w:docPart w:val="6BB44C37D28040728586EB94968748F1"/>
                </w:placeholder>
                <w:temporary/>
                <w:showingPlcHdr/>
                <w15:appearance w15:val="hidden"/>
              </w:sdtPr>
              <w:sdtContent>
                <w:r w:rsidR="00840A35">
                  <w:t>3</w:t>
                </w:r>
              </w:sdtContent>
            </w:sdt>
          </w:p>
        </w:tc>
      </w:tr>
    </w:tbl>
    <w:p w14:paraId="63588B81" w14:textId="77777777" w:rsidR="00664A1E" w:rsidRDefault="00664A1E" w:rsidP="00331925">
      <w:pPr>
        <w:pStyle w:val="NoSpacing"/>
        <w:rPr>
          <w:sz w:val="12"/>
          <w:szCs w:val="12"/>
        </w:rPr>
      </w:pPr>
    </w:p>
    <w:sectPr w:rsidR="00664A1E" w:rsidSect="00513653">
      <w:pgSz w:w="15840" w:h="12240" w:orient="landscape"/>
      <w:pgMar w:top="450" w:right="720" w:bottom="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E112D" w14:textId="77777777" w:rsidR="00513653" w:rsidRDefault="00513653" w:rsidP="004607D6">
      <w:r>
        <w:separator/>
      </w:r>
    </w:p>
  </w:endnote>
  <w:endnote w:type="continuationSeparator" w:id="0">
    <w:p w14:paraId="43430836" w14:textId="77777777" w:rsidR="00513653" w:rsidRDefault="00513653" w:rsidP="00460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haroni">
    <w:charset w:val="B1"/>
    <w:family w:val="auto"/>
    <w:pitch w:val="variable"/>
    <w:sig w:usb0="00000803" w:usb1="00000000" w:usb2="00000000" w:usb3="00000000" w:csb0="00000021" w:csb1="00000000"/>
  </w:font>
  <w:font w:name="Times New Roman (Body CS)">
    <w:altName w:val="Times New Roman"/>
    <w:charset w:val="00"/>
    <w:family w:val="roman"/>
    <w:pitch w:val="default"/>
  </w:font>
  <w:font w:name="Abadi">
    <w:charset w:val="00"/>
    <w:family w:val="swiss"/>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3B614F" w14:textId="77777777" w:rsidR="00513653" w:rsidRDefault="00513653" w:rsidP="004607D6">
      <w:r>
        <w:separator/>
      </w:r>
    </w:p>
  </w:footnote>
  <w:footnote w:type="continuationSeparator" w:id="0">
    <w:p w14:paraId="78588313" w14:textId="77777777" w:rsidR="00513653" w:rsidRDefault="00513653" w:rsidP="004607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2C672F2F"/>
    <w:multiLevelType w:val="hybridMultilevel"/>
    <w:tmpl w:val="CA9E8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4183146"/>
    <w:multiLevelType w:val="hybridMultilevel"/>
    <w:tmpl w:val="C1C66B06"/>
    <w:lvl w:ilvl="0" w:tplc="24DECA9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74386495">
    <w:abstractNumId w:val="0"/>
  </w:num>
  <w:num w:numId="2" w16cid:durableId="1905329778">
    <w:abstractNumId w:val="0"/>
    <w:lvlOverride w:ilvl="0">
      <w:startOverride w:val="1"/>
    </w:lvlOverride>
  </w:num>
  <w:num w:numId="3" w16cid:durableId="1981878162">
    <w:abstractNumId w:val="2"/>
  </w:num>
  <w:num w:numId="4" w16cid:durableId="1010988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removePersonalInformation/>
  <w:removeDateAndTime/>
  <w:displayBackgroundShape/>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63E4"/>
    <w:rsid w:val="00002F91"/>
    <w:rsid w:val="0003451E"/>
    <w:rsid w:val="00050D3A"/>
    <w:rsid w:val="00053556"/>
    <w:rsid w:val="0009009E"/>
    <w:rsid w:val="00090C88"/>
    <w:rsid w:val="000A290B"/>
    <w:rsid w:val="000A30F2"/>
    <w:rsid w:val="000C1766"/>
    <w:rsid w:val="000D5415"/>
    <w:rsid w:val="00111AF0"/>
    <w:rsid w:val="0011443A"/>
    <w:rsid w:val="001233A3"/>
    <w:rsid w:val="0016082D"/>
    <w:rsid w:val="00160A27"/>
    <w:rsid w:val="00165012"/>
    <w:rsid w:val="0019281F"/>
    <w:rsid w:val="001947F5"/>
    <w:rsid w:val="001D543F"/>
    <w:rsid w:val="00200D3E"/>
    <w:rsid w:val="00222CEA"/>
    <w:rsid w:val="002669DF"/>
    <w:rsid w:val="00293E51"/>
    <w:rsid w:val="002E0FF1"/>
    <w:rsid w:val="003162F5"/>
    <w:rsid w:val="0032284B"/>
    <w:rsid w:val="003272FE"/>
    <w:rsid w:val="00331925"/>
    <w:rsid w:val="00333657"/>
    <w:rsid w:val="003356C6"/>
    <w:rsid w:val="0035577E"/>
    <w:rsid w:val="0036180A"/>
    <w:rsid w:val="00363198"/>
    <w:rsid w:val="00365B9D"/>
    <w:rsid w:val="0038322A"/>
    <w:rsid w:val="00383ABC"/>
    <w:rsid w:val="0039032B"/>
    <w:rsid w:val="00395259"/>
    <w:rsid w:val="003C4A48"/>
    <w:rsid w:val="003D4A23"/>
    <w:rsid w:val="003D7C55"/>
    <w:rsid w:val="0041372F"/>
    <w:rsid w:val="0044493D"/>
    <w:rsid w:val="00451602"/>
    <w:rsid w:val="00454EAD"/>
    <w:rsid w:val="004607D6"/>
    <w:rsid w:val="004677E2"/>
    <w:rsid w:val="0047727F"/>
    <w:rsid w:val="00493A24"/>
    <w:rsid w:val="004A5287"/>
    <w:rsid w:val="004C1D09"/>
    <w:rsid w:val="004F6F22"/>
    <w:rsid w:val="00502204"/>
    <w:rsid w:val="00513653"/>
    <w:rsid w:val="00530E8D"/>
    <w:rsid w:val="00550B09"/>
    <w:rsid w:val="00566048"/>
    <w:rsid w:val="0057522A"/>
    <w:rsid w:val="00577A5B"/>
    <w:rsid w:val="00592857"/>
    <w:rsid w:val="005B5D9A"/>
    <w:rsid w:val="005D14EE"/>
    <w:rsid w:val="005E00E8"/>
    <w:rsid w:val="00606643"/>
    <w:rsid w:val="0064365E"/>
    <w:rsid w:val="0064480E"/>
    <w:rsid w:val="006538DD"/>
    <w:rsid w:val="00656DB0"/>
    <w:rsid w:val="00664A1E"/>
    <w:rsid w:val="00667263"/>
    <w:rsid w:val="006D6AFF"/>
    <w:rsid w:val="007459CA"/>
    <w:rsid w:val="00763FFF"/>
    <w:rsid w:val="00774EDC"/>
    <w:rsid w:val="007B2B19"/>
    <w:rsid w:val="007D4EAA"/>
    <w:rsid w:val="007E59AC"/>
    <w:rsid w:val="007F3677"/>
    <w:rsid w:val="0080385B"/>
    <w:rsid w:val="00822519"/>
    <w:rsid w:val="00830516"/>
    <w:rsid w:val="008338CB"/>
    <w:rsid w:val="00840A35"/>
    <w:rsid w:val="00861F59"/>
    <w:rsid w:val="00871315"/>
    <w:rsid w:val="00897521"/>
    <w:rsid w:val="008B041D"/>
    <w:rsid w:val="008B63E4"/>
    <w:rsid w:val="008C6D3A"/>
    <w:rsid w:val="008D60F9"/>
    <w:rsid w:val="008F226C"/>
    <w:rsid w:val="008F6B61"/>
    <w:rsid w:val="00900C2B"/>
    <w:rsid w:val="00907D14"/>
    <w:rsid w:val="009111B9"/>
    <w:rsid w:val="0093285B"/>
    <w:rsid w:val="00946831"/>
    <w:rsid w:val="009511AA"/>
    <w:rsid w:val="0095406A"/>
    <w:rsid w:val="009747FE"/>
    <w:rsid w:val="009A2BFE"/>
    <w:rsid w:val="009B1452"/>
    <w:rsid w:val="009D04FD"/>
    <w:rsid w:val="009D2335"/>
    <w:rsid w:val="009D51BE"/>
    <w:rsid w:val="009F0AE6"/>
    <w:rsid w:val="00A0462A"/>
    <w:rsid w:val="00A1171C"/>
    <w:rsid w:val="00A2106B"/>
    <w:rsid w:val="00A361BC"/>
    <w:rsid w:val="00A37157"/>
    <w:rsid w:val="00A54DAF"/>
    <w:rsid w:val="00A56E30"/>
    <w:rsid w:val="00A86D16"/>
    <w:rsid w:val="00AC119D"/>
    <w:rsid w:val="00AC4524"/>
    <w:rsid w:val="00AF48A3"/>
    <w:rsid w:val="00B14C92"/>
    <w:rsid w:val="00B216AD"/>
    <w:rsid w:val="00B251B6"/>
    <w:rsid w:val="00B43E91"/>
    <w:rsid w:val="00B64C49"/>
    <w:rsid w:val="00B65670"/>
    <w:rsid w:val="00B76B55"/>
    <w:rsid w:val="00BB36E2"/>
    <w:rsid w:val="00BE7217"/>
    <w:rsid w:val="00BF37C1"/>
    <w:rsid w:val="00BF7B87"/>
    <w:rsid w:val="00C03787"/>
    <w:rsid w:val="00C05C1E"/>
    <w:rsid w:val="00C120DB"/>
    <w:rsid w:val="00C3715C"/>
    <w:rsid w:val="00C60177"/>
    <w:rsid w:val="00C657DF"/>
    <w:rsid w:val="00C67C41"/>
    <w:rsid w:val="00C91B9E"/>
    <w:rsid w:val="00CB42A8"/>
    <w:rsid w:val="00CF5124"/>
    <w:rsid w:val="00CF64DA"/>
    <w:rsid w:val="00D0318B"/>
    <w:rsid w:val="00D05297"/>
    <w:rsid w:val="00D11EE2"/>
    <w:rsid w:val="00D14698"/>
    <w:rsid w:val="00D37964"/>
    <w:rsid w:val="00D4267E"/>
    <w:rsid w:val="00D87DFD"/>
    <w:rsid w:val="00DC3924"/>
    <w:rsid w:val="00DD6A6A"/>
    <w:rsid w:val="00DE6EB8"/>
    <w:rsid w:val="00E126E4"/>
    <w:rsid w:val="00E43A5F"/>
    <w:rsid w:val="00E53FAE"/>
    <w:rsid w:val="00E679D0"/>
    <w:rsid w:val="00E762BE"/>
    <w:rsid w:val="00E805B7"/>
    <w:rsid w:val="00EA33BE"/>
    <w:rsid w:val="00EC42B4"/>
    <w:rsid w:val="00EC4972"/>
    <w:rsid w:val="00ED3531"/>
    <w:rsid w:val="00EF32FF"/>
    <w:rsid w:val="00EF6241"/>
    <w:rsid w:val="00EF7A23"/>
    <w:rsid w:val="00F00087"/>
    <w:rsid w:val="00F01290"/>
    <w:rsid w:val="00F14BB8"/>
    <w:rsid w:val="00F166A0"/>
    <w:rsid w:val="00F43BCD"/>
    <w:rsid w:val="00F45938"/>
    <w:rsid w:val="00F53CCA"/>
    <w:rsid w:val="00F72587"/>
    <w:rsid w:val="00F82816"/>
    <w:rsid w:val="00F973E6"/>
    <w:rsid w:val="00FC785B"/>
    <w:rsid w:val="00FC7F90"/>
    <w:rsid w:val="00FE09CD"/>
    <w:rsid w:val="00FE7379"/>
    <w:rsid w:val="00FF11B8"/>
    <w:rsid w:val="00FF7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7ED629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ja-JP"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3E4"/>
  </w:style>
  <w:style w:type="paragraph" w:styleId="Heading1">
    <w:name w:val="heading 1"/>
    <w:basedOn w:val="Normal"/>
    <w:next w:val="Normal"/>
    <w:link w:val="Heading1Char"/>
    <w:uiPriority w:val="9"/>
    <w:qFormat/>
    <w:rsid w:val="008B63E4"/>
    <w:pPr>
      <w:keepNext/>
      <w:keepLines/>
      <w:pBdr>
        <w:bottom w:val="single" w:sz="4" w:space="2" w:color="FDFBF2" w:themeColor="accent2"/>
      </w:pBdr>
      <w:spacing w:before="360" w:after="120"/>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unhideWhenUsed/>
    <w:qFormat/>
    <w:rsid w:val="008B63E4"/>
    <w:pPr>
      <w:keepNext/>
      <w:keepLines/>
      <w:spacing w:before="120" w:after="0"/>
      <w:outlineLvl w:val="1"/>
    </w:pPr>
    <w:rPr>
      <w:rFonts w:asciiTheme="majorHAnsi" w:eastAsiaTheme="majorEastAsia" w:hAnsiTheme="majorHAnsi" w:cstheme="majorBidi"/>
      <w:color w:val="FDFBF2" w:themeColor="accent2"/>
      <w:sz w:val="36"/>
      <w:szCs w:val="36"/>
    </w:rPr>
  </w:style>
  <w:style w:type="paragraph" w:styleId="Heading3">
    <w:name w:val="heading 3"/>
    <w:basedOn w:val="Normal"/>
    <w:next w:val="Normal"/>
    <w:link w:val="Heading3Char"/>
    <w:uiPriority w:val="9"/>
    <w:semiHidden/>
    <w:unhideWhenUsed/>
    <w:qFormat/>
    <w:rsid w:val="008B63E4"/>
    <w:pPr>
      <w:keepNext/>
      <w:keepLines/>
      <w:spacing w:before="80" w:after="0"/>
      <w:outlineLvl w:val="2"/>
    </w:pPr>
    <w:rPr>
      <w:rFonts w:asciiTheme="majorHAnsi" w:eastAsiaTheme="majorEastAsia" w:hAnsiTheme="majorHAnsi" w:cstheme="majorBidi"/>
      <w:color w:val="ECD986" w:themeColor="accent2" w:themeShade="BF"/>
      <w:sz w:val="32"/>
      <w:szCs w:val="32"/>
    </w:rPr>
  </w:style>
  <w:style w:type="paragraph" w:styleId="Heading4">
    <w:name w:val="heading 4"/>
    <w:basedOn w:val="Normal"/>
    <w:next w:val="Normal"/>
    <w:link w:val="Heading4Char"/>
    <w:uiPriority w:val="9"/>
    <w:semiHidden/>
    <w:unhideWhenUsed/>
    <w:qFormat/>
    <w:rsid w:val="008B63E4"/>
    <w:pPr>
      <w:keepNext/>
      <w:keepLines/>
      <w:spacing w:before="80" w:after="0"/>
      <w:outlineLvl w:val="3"/>
    </w:pPr>
    <w:rPr>
      <w:rFonts w:asciiTheme="majorHAnsi" w:eastAsiaTheme="majorEastAsia" w:hAnsiTheme="majorHAnsi" w:cstheme="majorBidi"/>
      <w:i/>
      <w:iCs/>
      <w:color w:val="D7B521" w:themeColor="accent2" w:themeShade="80"/>
      <w:sz w:val="28"/>
      <w:szCs w:val="28"/>
    </w:rPr>
  </w:style>
  <w:style w:type="paragraph" w:styleId="Heading5">
    <w:name w:val="heading 5"/>
    <w:basedOn w:val="Normal"/>
    <w:next w:val="Normal"/>
    <w:link w:val="Heading5Char"/>
    <w:uiPriority w:val="9"/>
    <w:semiHidden/>
    <w:unhideWhenUsed/>
    <w:qFormat/>
    <w:rsid w:val="008B63E4"/>
    <w:pPr>
      <w:keepNext/>
      <w:keepLines/>
      <w:spacing w:before="80" w:after="0"/>
      <w:outlineLvl w:val="4"/>
    </w:pPr>
    <w:rPr>
      <w:rFonts w:asciiTheme="majorHAnsi" w:eastAsiaTheme="majorEastAsia" w:hAnsiTheme="majorHAnsi" w:cstheme="majorBidi"/>
      <w:color w:val="ECD986" w:themeColor="accent2" w:themeShade="BF"/>
      <w:sz w:val="24"/>
      <w:szCs w:val="24"/>
    </w:rPr>
  </w:style>
  <w:style w:type="paragraph" w:styleId="Heading6">
    <w:name w:val="heading 6"/>
    <w:basedOn w:val="Normal"/>
    <w:next w:val="Normal"/>
    <w:link w:val="Heading6Char"/>
    <w:uiPriority w:val="9"/>
    <w:semiHidden/>
    <w:unhideWhenUsed/>
    <w:qFormat/>
    <w:rsid w:val="008B63E4"/>
    <w:pPr>
      <w:keepNext/>
      <w:keepLines/>
      <w:spacing w:before="80" w:after="0"/>
      <w:outlineLvl w:val="5"/>
    </w:pPr>
    <w:rPr>
      <w:rFonts w:asciiTheme="majorHAnsi" w:eastAsiaTheme="majorEastAsia" w:hAnsiTheme="majorHAnsi" w:cstheme="majorBidi"/>
      <w:i/>
      <w:iCs/>
      <w:color w:val="D7B521" w:themeColor="accent2" w:themeShade="80"/>
      <w:sz w:val="24"/>
      <w:szCs w:val="24"/>
    </w:rPr>
  </w:style>
  <w:style w:type="paragraph" w:styleId="Heading7">
    <w:name w:val="heading 7"/>
    <w:basedOn w:val="Normal"/>
    <w:next w:val="Normal"/>
    <w:link w:val="Heading7Char"/>
    <w:uiPriority w:val="9"/>
    <w:semiHidden/>
    <w:unhideWhenUsed/>
    <w:qFormat/>
    <w:rsid w:val="008B63E4"/>
    <w:pPr>
      <w:keepNext/>
      <w:keepLines/>
      <w:spacing w:before="80" w:after="0"/>
      <w:outlineLvl w:val="6"/>
    </w:pPr>
    <w:rPr>
      <w:rFonts w:asciiTheme="majorHAnsi" w:eastAsiaTheme="majorEastAsia" w:hAnsiTheme="majorHAnsi" w:cstheme="majorBidi"/>
      <w:b/>
      <w:bCs/>
      <w:color w:val="D7B521" w:themeColor="accent2" w:themeShade="80"/>
      <w:sz w:val="22"/>
      <w:szCs w:val="22"/>
    </w:rPr>
  </w:style>
  <w:style w:type="paragraph" w:styleId="Heading8">
    <w:name w:val="heading 8"/>
    <w:basedOn w:val="Normal"/>
    <w:next w:val="Normal"/>
    <w:link w:val="Heading8Char"/>
    <w:uiPriority w:val="9"/>
    <w:semiHidden/>
    <w:unhideWhenUsed/>
    <w:qFormat/>
    <w:rsid w:val="008B63E4"/>
    <w:pPr>
      <w:keepNext/>
      <w:keepLines/>
      <w:spacing w:before="80" w:after="0"/>
      <w:outlineLvl w:val="7"/>
    </w:pPr>
    <w:rPr>
      <w:rFonts w:asciiTheme="majorHAnsi" w:eastAsiaTheme="majorEastAsia" w:hAnsiTheme="majorHAnsi" w:cstheme="majorBidi"/>
      <w:color w:val="D7B521" w:themeColor="accent2" w:themeShade="80"/>
      <w:sz w:val="22"/>
      <w:szCs w:val="22"/>
    </w:rPr>
  </w:style>
  <w:style w:type="paragraph" w:styleId="Heading9">
    <w:name w:val="heading 9"/>
    <w:basedOn w:val="Normal"/>
    <w:next w:val="Normal"/>
    <w:link w:val="Heading9Char"/>
    <w:uiPriority w:val="9"/>
    <w:semiHidden/>
    <w:unhideWhenUsed/>
    <w:qFormat/>
    <w:rsid w:val="008B63E4"/>
    <w:pPr>
      <w:keepNext/>
      <w:keepLines/>
      <w:spacing w:before="80" w:after="0"/>
      <w:outlineLvl w:val="8"/>
    </w:pPr>
    <w:rPr>
      <w:rFonts w:asciiTheme="majorHAnsi" w:eastAsiaTheme="majorEastAsia" w:hAnsiTheme="majorHAnsi" w:cstheme="majorBidi"/>
      <w:i/>
      <w:iCs/>
      <w:color w:val="D7B521"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63E4"/>
    <w:pPr>
      <w:spacing w:after="0"/>
    </w:pPr>
  </w:style>
  <w:style w:type="paragraph" w:customStyle="1" w:styleId="PhotoPlaceholder">
    <w:name w:val="Photo Placeholder"/>
    <w:basedOn w:val="Normal"/>
    <w:uiPriority w:val="12"/>
    <w:semiHidden/>
    <w:rsid w:val="00664A1E"/>
    <w:pPr>
      <w:spacing w:before="100" w:after="100"/>
      <w:ind w:left="101" w:right="101"/>
      <w:jc w:val="center"/>
    </w:pPr>
    <w:rPr>
      <w:noProof/>
    </w:rPr>
  </w:style>
  <w:style w:type="paragraph" w:styleId="Title">
    <w:name w:val="Title"/>
    <w:basedOn w:val="Normal"/>
    <w:next w:val="Normal"/>
    <w:link w:val="TitleChar"/>
    <w:uiPriority w:val="10"/>
    <w:qFormat/>
    <w:rsid w:val="008B63E4"/>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8B63E4"/>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8B63E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8B63E4"/>
    <w:rPr>
      <w:caps/>
      <w:color w:val="404040" w:themeColor="text1" w:themeTint="BF"/>
      <w:spacing w:val="20"/>
      <w:sz w:val="28"/>
      <w:szCs w:val="28"/>
    </w:rPr>
  </w:style>
  <w:style w:type="character" w:customStyle="1" w:styleId="Heading3Char">
    <w:name w:val="Heading 3 Char"/>
    <w:basedOn w:val="DefaultParagraphFont"/>
    <w:link w:val="Heading3"/>
    <w:uiPriority w:val="9"/>
    <w:semiHidden/>
    <w:rsid w:val="008B63E4"/>
    <w:rPr>
      <w:rFonts w:asciiTheme="majorHAnsi" w:eastAsiaTheme="majorEastAsia" w:hAnsiTheme="majorHAnsi" w:cstheme="majorBidi"/>
      <w:color w:val="ECD986" w:themeColor="accent2" w:themeShade="BF"/>
      <w:sz w:val="32"/>
      <w:szCs w:val="32"/>
    </w:rPr>
  </w:style>
  <w:style w:type="character" w:customStyle="1" w:styleId="Heading2Char">
    <w:name w:val="Heading 2 Char"/>
    <w:basedOn w:val="DefaultParagraphFont"/>
    <w:link w:val="Heading2"/>
    <w:uiPriority w:val="9"/>
    <w:rsid w:val="008B63E4"/>
    <w:rPr>
      <w:rFonts w:asciiTheme="majorHAnsi" w:eastAsiaTheme="majorEastAsia" w:hAnsiTheme="majorHAnsi" w:cstheme="majorBidi"/>
      <w:color w:val="FDFBF2" w:themeColor="accent2"/>
      <w:sz w:val="36"/>
      <w:szCs w:val="36"/>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next w:val="Normal"/>
    <w:uiPriority w:val="3"/>
    <w:rsid w:val="00B43E91"/>
    <w:pPr>
      <w:contextualSpacing/>
    </w:pPr>
    <w:rPr>
      <w:rFonts w:asciiTheme="majorHAnsi" w:hAnsiTheme="majorHAnsi"/>
      <w:b/>
      <w:bCs/>
      <w:caps/>
      <w:sz w:val="40"/>
      <w:szCs w:val="40"/>
    </w:rPr>
  </w:style>
  <w:style w:type="paragraph" w:styleId="ListBullet">
    <w:name w:val="List Bullet"/>
    <w:basedOn w:val="Normal"/>
    <w:uiPriority w:val="2"/>
    <w:rsid w:val="00606643"/>
    <w:pPr>
      <w:numPr>
        <w:numId w:val="1"/>
      </w:numPr>
      <w:spacing w:before="120" w:line="360" w:lineRule="exact"/>
      <w:ind w:left="288"/>
    </w:pPr>
  </w:style>
  <w:style w:type="character" w:customStyle="1" w:styleId="Heading1Char">
    <w:name w:val="Heading 1 Char"/>
    <w:basedOn w:val="DefaultParagraphFont"/>
    <w:link w:val="Heading1"/>
    <w:uiPriority w:val="9"/>
    <w:rsid w:val="008B63E4"/>
    <w:rPr>
      <w:rFonts w:asciiTheme="majorHAnsi" w:eastAsiaTheme="majorEastAsia" w:hAnsiTheme="majorHAnsi" w:cstheme="majorBidi"/>
      <w:color w:val="262626" w:themeColor="text1" w:themeTint="D9"/>
      <w:sz w:val="40"/>
      <w:szCs w:val="40"/>
    </w:rPr>
  </w:style>
  <w:style w:type="character" w:customStyle="1" w:styleId="Heading4Char">
    <w:name w:val="Heading 4 Char"/>
    <w:basedOn w:val="DefaultParagraphFont"/>
    <w:link w:val="Heading4"/>
    <w:uiPriority w:val="9"/>
    <w:semiHidden/>
    <w:rsid w:val="008B63E4"/>
    <w:rPr>
      <w:rFonts w:asciiTheme="majorHAnsi" w:eastAsiaTheme="majorEastAsia" w:hAnsiTheme="majorHAnsi" w:cstheme="majorBidi"/>
      <w:i/>
      <w:iCs/>
      <w:color w:val="D7B521" w:themeColor="accent2" w:themeShade="80"/>
      <w:sz w:val="28"/>
      <w:szCs w:val="28"/>
    </w:rPr>
  </w:style>
  <w:style w:type="paragraph" w:customStyle="1" w:styleId="ContactInfo">
    <w:name w:val="Contact Info"/>
    <w:basedOn w:val="Normal"/>
    <w:uiPriority w:val="4"/>
    <w:rsid w:val="00502204"/>
    <w:pPr>
      <w:spacing w:line="360" w:lineRule="exact"/>
      <w:contextualSpacing/>
    </w:pPr>
  </w:style>
  <w:style w:type="paragraph" w:styleId="TOCHeading">
    <w:name w:val="TOC Heading"/>
    <w:basedOn w:val="Heading1"/>
    <w:next w:val="Normal"/>
    <w:uiPriority w:val="39"/>
    <w:semiHidden/>
    <w:unhideWhenUsed/>
    <w:qFormat/>
    <w:rsid w:val="008B63E4"/>
    <w:pPr>
      <w:outlineLvl w:val="9"/>
    </w:pPr>
  </w:style>
  <w:style w:type="paragraph" w:styleId="TOC2">
    <w:name w:val="toc 2"/>
    <w:basedOn w:val="TOC1"/>
    <w:next w:val="Normal"/>
    <w:autoRedefine/>
    <w:uiPriority w:val="39"/>
    <w:unhideWhenUsed/>
    <w:rsid w:val="0032284B"/>
    <w:rPr>
      <w:rFonts w:asciiTheme="minorHAnsi" w:hAnsiTheme="minorHAnsi"/>
      <w:b w:val="0"/>
      <w:caps w:val="0"/>
    </w:rPr>
  </w:style>
  <w:style w:type="paragraph" w:styleId="TOC1">
    <w:name w:val="toc 1"/>
    <w:basedOn w:val="Normal"/>
    <w:next w:val="Normal"/>
    <w:autoRedefine/>
    <w:uiPriority w:val="39"/>
    <w:unhideWhenUsed/>
    <w:rsid w:val="0032284B"/>
    <w:pPr>
      <w:tabs>
        <w:tab w:val="right" w:leader="dot" w:pos="6120"/>
      </w:tabs>
      <w:spacing w:after="100" w:line="480" w:lineRule="exact"/>
    </w:pPr>
    <w:rPr>
      <w:rFonts w:asciiTheme="majorHAnsi" w:hAnsiTheme="majorHAnsi" w:cs="Times New Roman (Body CS)"/>
      <w:b/>
      <w:caps/>
    </w:rPr>
  </w:style>
  <w:style w:type="character" w:customStyle="1" w:styleId="Heading5Char">
    <w:name w:val="Heading 5 Char"/>
    <w:basedOn w:val="DefaultParagraphFont"/>
    <w:link w:val="Heading5"/>
    <w:uiPriority w:val="9"/>
    <w:semiHidden/>
    <w:rsid w:val="008B63E4"/>
    <w:rPr>
      <w:rFonts w:asciiTheme="majorHAnsi" w:eastAsiaTheme="majorEastAsia" w:hAnsiTheme="majorHAnsi" w:cstheme="majorBidi"/>
      <w:color w:val="ECD986" w:themeColor="accent2" w:themeShade="BF"/>
      <w:sz w:val="24"/>
      <w:szCs w:val="24"/>
    </w:rPr>
  </w:style>
  <w:style w:type="character" w:customStyle="1" w:styleId="TOCNumbers">
    <w:name w:val="TOC Numbers"/>
    <w:basedOn w:val="DefaultParagraphFont"/>
    <w:uiPriority w:val="11"/>
    <w:rsid w:val="00C91B9E"/>
    <w:rPr>
      <w:rFonts w:ascii="Aharoni" w:hAnsi="Aharoni"/>
      <w:b/>
      <w:bCs/>
      <w:color w:val="068145" w:themeColor="accent6"/>
      <w:sz w:val="36"/>
      <w:szCs w:val="28"/>
    </w:rPr>
  </w:style>
  <w:style w:type="paragraph" w:styleId="Quote">
    <w:name w:val="Quote"/>
    <w:basedOn w:val="Normal"/>
    <w:next w:val="Normal"/>
    <w:link w:val="QuoteChar"/>
    <w:uiPriority w:val="29"/>
    <w:qFormat/>
    <w:rsid w:val="008B63E4"/>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8B63E4"/>
    <w:rPr>
      <w:rFonts w:asciiTheme="majorHAnsi" w:eastAsiaTheme="majorEastAsia" w:hAnsiTheme="majorHAnsi" w:cstheme="majorBidi"/>
      <w:color w:val="000000" w:themeColor="text1"/>
      <w:sz w:val="24"/>
      <w:szCs w:val="24"/>
    </w:rPr>
  </w:style>
  <w:style w:type="paragraph" w:styleId="Caption">
    <w:name w:val="caption"/>
    <w:basedOn w:val="Normal"/>
    <w:next w:val="Normal"/>
    <w:uiPriority w:val="35"/>
    <w:unhideWhenUsed/>
    <w:qFormat/>
    <w:rsid w:val="008B63E4"/>
    <w:rPr>
      <w:b/>
      <w:bCs/>
      <w:color w:val="404040" w:themeColor="text1" w:themeTint="BF"/>
      <w:sz w:val="16"/>
      <w:szCs w:val="16"/>
    </w:rPr>
  </w:style>
  <w:style w:type="paragraph" w:styleId="ListParagraph">
    <w:name w:val="List Paragraph"/>
    <w:basedOn w:val="Normal"/>
    <w:uiPriority w:val="34"/>
    <w:qFormat/>
    <w:rsid w:val="00C05C1E"/>
    <w:pPr>
      <w:ind w:left="720"/>
      <w:contextualSpacing/>
    </w:pPr>
  </w:style>
  <w:style w:type="paragraph" w:customStyle="1" w:styleId="PageNumbers">
    <w:name w:val="Page Numbers"/>
    <w:basedOn w:val="Normal"/>
    <w:next w:val="Normal"/>
    <w:rsid w:val="00383ABC"/>
    <w:rPr>
      <w:rFonts w:asciiTheme="majorHAnsi" w:hAnsiTheme="majorHAnsi"/>
      <w:b/>
      <w:color w:val="068145" w:themeColor="accent6"/>
      <w:sz w:val="36"/>
    </w:rPr>
  </w:style>
  <w:style w:type="character" w:customStyle="1" w:styleId="UnresolvedMention1">
    <w:name w:val="Unresolved Mention1"/>
    <w:basedOn w:val="DefaultParagraphFont"/>
    <w:uiPriority w:val="99"/>
    <w:semiHidden/>
    <w:unhideWhenUsed/>
    <w:rsid w:val="0093285B"/>
    <w:rPr>
      <w:color w:val="605E5C"/>
      <w:shd w:val="clear" w:color="auto" w:fill="E1DFDD"/>
    </w:rPr>
  </w:style>
  <w:style w:type="paragraph" w:customStyle="1" w:styleId="Caption-RightIndentPhoto">
    <w:name w:val="Caption - Right Indent Photo"/>
    <w:basedOn w:val="Caption"/>
    <w:semiHidden/>
    <w:rsid w:val="0041372F"/>
    <w:pPr>
      <w:ind w:left="259"/>
    </w:pPr>
  </w:style>
  <w:style w:type="paragraph" w:styleId="Index1">
    <w:name w:val="index 1"/>
    <w:basedOn w:val="Normal"/>
    <w:next w:val="Normal"/>
    <w:autoRedefine/>
    <w:uiPriority w:val="99"/>
    <w:semiHidden/>
    <w:unhideWhenUsed/>
    <w:rsid w:val="00EC42B4"/>
    <w:pPr>
      <w:ind w:left="200" w:hanging="200"/>
    </w:pPr>
  </w:style>
  <w:style w:type="paragraph" w:customStyle="1" w:styleId="ContactUs">
    <w:name w:val="Contact Us"/>
    <w:basedOn w:val="Heading2"/>
    <w:semiHidden/>
    <w:rsid w:val="00A0462A"/>
    <w:rPr>
      <w:color w:val="046033" w:themeColor="accent6" w:themeShade="BF"/>
    </w:rPr>
  </w:style>
  <w:style w:type="table" w:customStyle="1" w:styleId="Style3">
    <w:name w:val="Style3"/>
    <w:basedOn w:val="TableNormal"/>
    <w:uiPriority w:val="99"/>
    <w:rsid w:val="00CB42A8"/>
    <w:pPr>
      <w:spacing w:after="0"/>
    </w:pPr>
    <w:tblPr/>
    <w:tcPr>
      <w:tcMar>
        <w:left w:w="0" w:type="dxa"/>
        <w:right w:w="0" w:type="dxa"/>
      </w:tcMar>
    </w:tcPr>
  </w:style>
  <w:style w:type="paragraph" w:customStyle="1" w:styleId="LogoSmallFont">
    <w:name w:val="Logo Small Font"/>
    <w:basedOn w:val="Normal"/>
    <w:next w:val="Normal"/>
    <w:rsid w:val="00053556"/>
    <w:rPr>
      <w:rFonts w:asciiTheme="majorHAnsi" w:hAnsiTheme="majorHAnsi"/>
      <w:b/>
      <w:sz w:val="24"/>
    </w:rPr>
  </w:style>
  <w:style w:type="paragraph" w:customStyle="1" w:styleId="LogoBigFont">
    <w:name w:val="Logo Big Font"/>
    <w:basedOn w:val="Normal"/>
    <w:next w:val="Normal"/>
    <w:rsid w:val="003272FE"/>
    <w:rPr>
      <w:rFonts w:asciiTheme="majorHAnsi" w:hAnsiTheme="majorHAnsi"/>
      <w:b/>
      <w:sz w:val="56"/>
    </w:rPr>
  </w:style>
  <w:style w:type="paragraph" w:styleId="Header">
    <w:name w:val="header"/>
    <w:basedOn w:val="Normal"/>
    <w:link w:val="HeaderChar"/>
    <w:uiPriority w:val="99"/>
    <w:unhideWhenUsed/>
    <w:rsid w:val="00B64C49"/>
    <w:pPr>
      <w:tabs>
        <w:tab w:val="center" w:pos="4680"/>
        <w:tab w:val="right" w:pos="9360"/>
      </w:tabs>
    </w:pPr>
  </w:style>
  <w:style w:type="character" w:customStyle="1" w:styleId="HeaderChar">
    <w:name w:val="Header Char"/>
    <w:basedOn w:val="DefaultParagraphFont"/>
    <w:link w:val="Header"/>
    <w:uiPriority w:val="99"/>
    <w:rsid w:val="00B64C49"/>
    <w:rPr>
      <w:color w:val="000000" w:themeColor="text1"/>
    </w:rPr>
  </w:style>
  <w:style w:type="paragraph" w:styleId="Footer">
    <w:name w:val="footer"/>
    <w:basedOn w:val="Normal"/>
    <w:link w:val="FooterChar"/>
    <w:uiPriority w:val="99"/>
    <w:unhideWhenUsed/>
    <w:rsid w:val="00B64C49"/>
    <w:pPr>
      <w:tabs>
        <w:tab w:val="center" w:pos="4680"/>
        <w:tab w:val="right" w:pos="9360"/>
      </w:tabs>
    </w:pPr>
  </w:style>
  <w:style w:type="character" w:customStyle="1" w:styleId="FooterChar">
    <w:name w:val="Footer Char"/>
    <w:basedOn w:val="DefaultParagraphFont"/>
    <w:link w:val="Footer"/>
    <w:uiPriority w:val="99"/>
    <w:rsid w:val="00B64C49"/>
    <w:rPr>
      <w:color w:val="000000" w:themeColor="text1"/>
    </w:rPr>
  </w:style>
  <w:style w:type="character" w:styleId="Hyperlink">
    <w:name w:val="Hyperlink"/>
    <w:basedOn w:val="DefaultParagraphFont"/>
    <w:uiPriority w:val="99"/>
    <w:unhideWhenUsed/>
    <w:rsid w:val="00053556"/>
    <w:rPr>
      <w:color w:val="0563C1" w:themeColor="hyperlink"/>
      <w:u w:val="single"/>
    </w:rPr>
  </w:style>
  <w:style w:type="character" w:styleId="UnresolvedMention">
    <w:name w:val="Unresolved Mention"/>
    <w:basedOn w:val="DefaultParagraphFont"/>
    <w:uiPriority w:val="99"/>
    <w:semiHidden/>
    <w:unhideWhenUsed/>
    <w:rsid w:val="00053556"/>
    <w:rPr>
      <w:color w:val="605E5C"/>
      <w:shd w:val="clear" w:color="auto" w:fill="E1DFDD"/>
    </w:rPr>
  </w:style>
  <w:style w:type="character" w:customStyle="1" w:styleId="Heading6Char">
    <w:name w:val="Heading 6 Char"/>
    <w:basedOn w:val="DefaultParagraphFont"/>
    <w:link w:val="Heading6"/>
    <w:uiPriority w:val="9"/>
    <w:semiHidden/>
    <w:rsid w:val="008B63E4"/>
    <w:rPr>
      <w:rFonts w:asciiTheme="majorHAnsi" w:eastAsiaTheme="majorEastAsia" w:hAnsiTheme="majorHAnsi" w:cstheme="majorBidi"/>
      <w:i/>
      <w:iCs/>
      <w:color w:val="D7B521" w:themeColor="accent2" w:themeShade="80"/>
      <w:sz w:val="24"/>
      <w:szCs w:val="24"/>
    </w:rPr>
  </w:style>
  <w:style w:type="character" w:customStyle="1" w:styleId="Heading7Char">
    <w:name w:val="Heading 7 Char"/>
    <w:basedOn w:val="DefaultParagraphFont"/>
    <w:link w:val="Heading7"/>
    <w:uiPriority w:val="9"/>
    <w:semiHidden/>
    <w:rsid w:val="008B63E4"/>
    <w:rPr>
      <w:rFonts w:asciiTheme="majorHAnsi" w:eastAsiaTheme="majorEastAsia" w:hAnsiTheme="majorHAnsi" w:cstheme="majorBidi"/>
      <w:b/>
      <w:bCs/>
      <w:color w:val="D7B521" w:themeColor="accent2" w:themeShade="80"/>
      <w:sz w:val="22"/>
      <w:szCs w:val="22"/>
    </w:rPr>
  </w:style>
  <w:style w:type="character" w:customStyle="1" w:styleId="Heading8Char">
    <w:name w:val="Heading 8 Char"/>
    <w:basedOn w:val="DefaultParagraphFont"/>
    <w:link w:val="Heading8"/>
    <w:uiPriority w:val="9"/>
    <w:semiHidden/>
    <w:rsid w:val="008B63E4"/>
    <w:rPr>
      <w:rFonts w:asciiTheme="majorHAnsi" w:eastAsiaTheme="majorEastAsia" w:hAnsiTheme="majorHAnsi" w:cstheme="majorBidi"/>
      <w:color w:val="D7B521" w:themeColor="accent2" w:themeShade="80"/>
      <w:sz w:val="22"/>
      <w:szCs w:val="22"/>
    </w:rPr>
  </w:style>
  <w:style w:type="character" w:customStyle="1" w:styleId="Heading9Char">
    <w:name w:val="Heading 9 Char"/>
    <w:basedOn w:val="DefaultParagraphFont"/>
    <w:link w:val="Heading9"/>
    <w:uiPriority w:val="9"/>
    <w:semiHidden/>
    <w:rsid w:val="008B63E4"/>
    <w:rPr>
      <w:rFonts w:asciiTheme="majorHAnsi" w:eastAsiaTheme="majorEastAsia" w:hAnsiTheme="majorHAnsi" w:cstheme="majorBidi"/>
      <w:i/>
      <w:iCs/>
      <w:color w:val="D7B521" w:themeColor="accent2" w:themeShade="80"/>
      <w:sz w:val="22"/>
      <w:szCs w:val="22"/>
    </w:rPr>
  </w:style>
  <w:style w:type="character" w:styleId="Strong">
    <w:name w:val="Strong"/>
    <w:basedOn w:val="DefaultParagraphFont"/>
    <w:uiPriority w:val="22"/>
    <w:qFormat/>
    <w:rsid w:val="008B63E4"/>
    <w:rPr>
      <w:b/>
      <w:bCs/>
    </w:rPr>
  </w:style>
  <w:style w:type="character" w:styleId="Emphasis">
    <w:name w:val="Emphasis"/>
    <w:basedOn w:val="DefaultParagraphFont"/>
    <w:uiPriority w:val="20"/>
    <w:qFormat/>
    <w:rsid w:val="008B63E4"/>
    <w:rPr>
      <w:i/>
      <w:iCs/>
      <w:color w:val="000000" w:themeColor="text1"/>
    </w:rPr>
  </w:style>
  <w:style w:type="paragraph" w:styleId="IntenseQuote">
    <w:name w:val="Intense Quote"/>
    <w:basedOn w:val="Normal"/>
    <w:next w:val="Normal"/>
    <w:link w:val="IntenseQuoteChar"/>
    <w:uiPriority w:val="30"/>
    <w:qFormat/>
    <w:rsid w:val="008B63E4"/>
    <w:pPr>
      <w:pBdr>
        <w:top w:val="single" w:sz="24" w:space="4" w:color="FDFBF2"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8B63E4"/>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8B63E4"/>
    <w:rPr>
      <w:i/>
      <w:iCs/>
      <w:color w:val="595959" w:themeColor="text1" w:themeTint="A6"/>
    </w:rPr>
  </w:style>
  <w:style w:type="character" w:styleId="IntenseEmphasis">
    <w:name w:val="Intense Emphasis"/>
    <w:basedOn w:val="DefaultParagraphFont"/>
    <w:uiPriority w:val="21"/>
    <w:qFormat/>
    <w:rsid w:val="008B63E4"/>
    <w:rPr>
      <w:b/>
      <w:bCs/>
      <w:i/>
      <w:iCs/>
      <w:caps w:val="0"/>
      <w:smallCaps w:val="0"/>
      <w:strike w:val="0"/>
      <w:dstrike w:val="0"/>
      <w:color w:val="FDFBF2" w:themeColor="accent2"/>
    </w:rPr>
  </w:style>
  <w:style w:type="character" w:styleId="SubtleReference">
    <w:name w:val="Subtle Reference"/>
    <w:basedOn w:val="DefaultParagraphFont"/>
    <w:uiPriority w:val="31"/>
    <w:qFormat/>
    <w:rsid w:val="008B63E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8B63E4"/>
    <w:rPr>
      <w:b/>
      <w:bCs/>
      <w:caps w:val="0"/>
      <w:smallCaps/>
      <w:color w:val="auto"/>
      <w:spacing w:val="0"/>
      <w:u w:val="single"/>
    </w:rPr>
  </w:style>
  <w:style w:type="character" w:styleId="BookTitle">
    <w:name w:val="Book Title"/>
    <w:basedOn w:val="DefaultParagraphFont"/>
    <w:uiPriority w:val="33"/>
    <w:qFormat/>
    <w:rsid w:val="008B63E4"/>
    <w:rPr>
      <w:b/>
      <w:bCs/>
      <w:caps w:val="0"/>
      <w:smallCaps/>
      <w:spacing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fbcmanassas.org" TargetMode="External"/><Relationship Id="rId18"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stor9258\AppData\Roaming\Microsoft\Templates\Bookle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8ABBADAA934AC79920C018D0194DA9"/>
        <w:category>
          <w:name w:val="General"/>
          <w:gallery w:val="placeholder"/>
        </w:category>
        <w:types>
          <w:type w:val="bbPlcHdr"/>
        </w:types>
        <w:behaviors>
          <w:behavior w:val="content"/>
        </w:behaviors>
        <w:guid w:val="{E83FE43D-706C-41B2-BA3E-2D98392E37F1}"/>
      </w:docPartPr>
      <w:docPartBody>
        <w:p w:rsidR="00833743" w:rsidRDefault="00833743">
          <w:pPr>
            <w:pStyle w:val="288ABBADAA934AC79920C018D0194DA9"/>
          </w:pPr>
          <w:r w:rsidRPr="00111AF0">
            <w:t>Contact us</w:t>
          </w:r>
        </w:p>
      </w:docPartBody>
    </w:docPart>
    <w:docPart>
      <w:docPartPr>
        <w:name w:val="47937A827800496CAE00FDCE9668033C"/>
        <w:category>
          <w:name w:val="General"/>
          <w:gallery w:val="placeholder"/>
        </w:category>
        <w:types>
          <w:type w:val="bbPlcHdr"/>
        </w:types>
        <w:behaviors>
          <w:behavior w:val="content"/>
        </w:behaviors>
        <w:guid w:val="{544860B3-B342-4A90-BE57-6DAF7B845789}"/>
      </w:docPartPr>
      <w:docPartBody>
        <w:p w:rsidR="00833743" w:rsidRDefault="00833743">
          <w:pPr>
            <w:pStyle w:val="47937A827800496CAE00FDCE9668033C"/>
          </w:pPr>
          <w:r w:rsidRPr="00111AF0">
            <w:t>Table of contents</w:t>
          </w:r>
        </w:p>
      </w:docPartBody>
    </w:docPart>
    <w:docPart>
      <w:docPartPr>
        <w:name w:val="56AC3ED9E24E48FCB8362CEC02F4FA78"/>
        <w:category>
          <w:name w:val="General"/>
          <w:gallery w:val="placeholder"/>
        </w:category>
        <w:types>
          <w:type w:val="bbPlcHdr"/>
        </w:types>
        <w:behaviors>
          <w:behavior w:val="content"/>
        </w:behaviors>
        <w:guid w:val="{93B49BA5-45BB-445A-9430-A105622908B5}"/>
      </w:docPartPr>
      <w:docPartBody>
        <w:p w:rsidR="00833743" w:rsidRDefault="00833743">
          <w:pPr>
            <w:pStyle w:val="56AC3ED9E24E48FCB8362CEC02F4FA78"/>
          </w:pPr>
          <w:r w:rsidRPr="00383ABC">
            <w:rPr>
              <w:rStyle w:val="TOCNumbers"/>
            </w:rPr>
            <w:t>1</w:t>
          </w:r>
        </w:p>
      </w:docPartBody>
    </w:docPart>
    <w:docPart>
      <w:docPartPr>
        <w:name w:val="E24E2D4C6C2A4BA692A7998987A8A608"/>
        <w:category>
          <w:name w:val="General"/>
          <w:gallery w:val="placeholder"/>
        </w:category>
        <w:types>
          <w:type w:val="bbPlcHdr"/>
        </w:types>
        <w:behaviors>
          <w:behavior w:val="content"/>
        </w:behaviors>
        <w:guid w:val="{15173037-9FAB-4374-8A27-62661938AAAA}"/>
      </w:docPartPr>
      <w:docPartBody>
        <w:p w:rsidR="00833743" w:rsidRDefault="00833743">
          <w:pPr>
            <w:pStyle w:val="E24E2D4C6C2A4BA692A7998987A8A608"/>
          </w:pPr>
          <w:r w:rsidRPr="00383ABC">
            <w:rPr>
              <w:rStyle w:val="TOCNumbers"/>
            </w:rPr>
            <w:t>2</w:t>
          </w:r>
        </w:p>
      </w:docPartBody>
    </w:docPart>
    <w:docPart>
      <w:docPartPr>
        <w:name w:val="BBC5F7DFAA0D4593A1066DB691333CC7"/>
        <w:category>
          <w:name w:val="General"/>
          <w:gallery w:val="placeholder"/>
        </w:category>
        <w:types>
          <w:type w:val="bbPlcHdr"/>
        </w:types>
        <w:behaviors>
          <w:behavior w:val="content"/>
        </w:behaviors>
        <w:guid w:val="{58B6D53F-31F4-4725-A8D2-7F58AA6D2EED}"/>
      </w:docPartPr>
      <w:docPartBody>
        <w:p w:rsidR="00833743" w:rsidRDefault="00833743">
          <w:pPr>
            <w:pStyle w:val="BBC5F7DFAA0D4593A1066DB691333CC7"/>
          </w:pPr>
          <w:r w:rsidRPr="00383ABC">
            <w:t>5</w:t>
          </w:r>
        </w:p>
      </w:docPartBody>
    </w:docPart>
    <w:docPart>
      <w:docPartPr>
        <w:name w:val="B918789362C245AF9E3D66F7136BAB0E"/>
        <w:category>
          <w:name w:val="General"/>
          <w:gallery w:val="placeholder"/>
        </w:category>
        <w:types>
          <w:type w:val="bbPlcHdr"/>
        </w:types>
        <w:behaviors>
          <w:behavior w:val="content"/>
        </w:behaviors>
        <w:guid w:val="{790E985A-EC34-4E7C-B8A6-7E4F9DE23C37}"/>
      </w:docPartPr>
      <w:docPartBody>
        <w:p w:rsidR="00833743" w:rsidRDefault="00833743">
          <w:pPr>
            <w:pStyle w:val="B918789362C245AF9E3D66F7136BAB0E"/>
          </w:pPr>
          <w:r w:rsidRPr="00111AF0">
            <w:t>Pricing</w:t>
          </w:r>
        </w:p>
      </w:docPartBody>
    </w:docPart>
    <w:docPart>
      <w:docPartPr>
        <w:name w:val="6715AF080684427D8DE92353883F52E9"/>
        <w:category>
          <w:name w:val="General"/>
          <w:gallery w:val="placeholder"/>
        </w:category>
        <w:types>
          <w:type w:val="bbPlcHdr"/>
        </w:types>
        <w:behaviors>
          <w:behavior w:val="content"/>
        </w:behaviors>
        <w:guid w:val="{2EBD37FA-C1E5-42F7-A967-B7E57EF95756}"/>
      </w:docPartPr>
      <w:docPartBody>
        <w:p w:rsidR="00833743" w:rsidRDefault="00833743">
          <w:pPr>
            <w:pStyle w:val="6715AF080684427D8DE92353883F52E9"/>
          </w:pPr>
          <w:r w:rsidRPr="00111AF0">
            <w:t>Make it picture perfect</w:t>
          </w:r>
        </w:p>
      </w:docPartBody>
    </w:docPart>
    <w:docPart>
      <w:docPartPr>
        <w:name w:val="D33CDF4BCFDF4D9B80E410C959890BAF"/>
        <w:category>
          <w:name w:val="General"/>
          <w:gallery w:val="placeholder"/>
        </w:category>
        <w:types>
          <w:type w:val="bbPlcHdr"/>
        </w:types>
        <w:behaviors>
          <w:behavior w:val="content"/>
        </w:behaviors>
        <w:guid w:val="{1084E874-4C31-41E4-AB61-9037CC5CBF93}"/>
      </w:docPartPr>
      <w:docPartBody>
        <w:p w:rsidR="00833743" w:rsidRDefault="00833743">
          <w:pPr>
            <w:pStyle w:val="D33CDF4BCFDF4D9B80E410C959890BAF"/>
          </w:pPr>
          <w:r w:rsidRPr="00111AF0">
            <w:t>Desserts and baked goods</w:t>
          </w:r>
        </w:p>
      </w:docPartBody>
    </w:docPart>
    <w:docPart>
      <w:docPartPr>
        <w:name w:val="B80B7C7348BE4E09BE8393EAF440CBB1"/>
        <w:category>
          <w:name w:val="General"/>
          <w:gallery w:val="placeholder"/>
        </w:category>
        <w:types>
          <w:type w:val="bbPlcHdr"/>
        </w:types>
        <w:behaviors>
          <w:behavior w:val="content"/>
        </w:behaviors>
        <w:guid w:val="{146A8BCC-2EC2-4CE3-8BA5-ADA300DB12D5}"/>
      </w:docPartPr>
      <w:docPartBody>
        <w:p w:rsidR="00833743" w:rsidRDefault="00833743">
          <w:pPr>
            <w:pStyle w:val="B80B7C7348BE4E09BE8393EAF440CBB1"/>
          </w:pPr>
          <w:r w:rsidRPr="00BF37C1">
            <w:t>Buffet-style meals</w:t>
          </w:r>
        </w:p>
      </w:docPartBody>
    </w:docPart>
    <w:docPart>
      <w:docPartPr>
        <w:name w:val="6172773E981742A098AAEB7DBF4696B6"/>
        <w:category>
          <w:name w:val="General"/>
          <w:gallery w:val="placeholder"/>
        </w:category>
        <w:types>
          <w:type w:val="bbPlcHdr"/>
        </w:types>
        <w:behaviors>
          <w:behavior w:val="content"/>
        </w:behaviors>
        <w:guid w:val="{70C6F956-78FB-4946-8F3D-3D24E3979521}"/>
      </w:docPartPr>
      <w:docPartBody>
        <w:p w:rsidR="00833743" w:rsidRDefault="00833743">
          <w:pPr>
            <w:pStyle w:val="6172773E981742A098AAEB7DBF4696B6"/>
          </w:pPr>
          <w:r w:rsidRPr="00111AF0">
            <w:t>Plated dinners</w:t>
          </w:r>
        </w:p>
      </w:docPartBody>
    </w:docPart>
    <w:docPart>
      <w:docPartPr>
        <w:name w:val="A1073D64371E4CCAB81F9D3BBECC4A14"/>
        <w:category>
          <w:name w:val="General"/>
          <w:gallery w:val="placeholder"/>
        </w:category>
        <w:types>
          <w:type w:val="bbPlcHdr"/>
        </w:types>
        <w:behaviors>
          <w:behavior w:val="content"/>
        </w:behaviors>
        <w:guid w:val="{C18A6B1A-92AD-4C45-B39D-0D6CD53FE15D}"/>
      </w:docPartPr>
      <w:docPartBody>
        <w:p w:rsidR="00833743" w:rsidRDefault="00833743">
          <w:pPr>
            <w:pStyle w:val="A1073D64371E4CCAB81F9D3BBECC4A14"/>
          </w:pPr>
          <w:r>
            <w:t>4</w:t>
          </w:r>
        </w:p>
      </w:docPartBody>
    </w:docPart>
    <w:docPart>
      <w:docPartPr>
        <w:name w:val="5899B9DF09834B3F8860A2F7EBC534CE"/>
        <w:category>
          <w:name w:val="General"/>
          <w:gallery w:val="placeholder"/>
        </w:category>
        <w:types>
          <w:type w:val="bbPlcHdr"/>
        </w:types>
        <w:behaviors>
          <w:behavior w:val="content"/>
        </w:behaviors>
        <w:guid w:val="{B1ACFFE9-814F-4B60-BA8D-741C92868428}"/>
      </w:docPartPr>
      <w:docPartBody>
        <w:p w:rsidR="00833743" w:rsidRDefault="00833743">
          <w:pPr>
            <w:pStyle w:val="5899B9DF09834B3F8860A2F7EBC534CE"/>
          </w:pPr>
          <w:r>
            <w:t>1</w:t>
          </w:r>
        </w:p>
      </w:docPartBody>
    </w:docPart>
    <w:docPart>
      <w:docPartPr>
        <w:name w:val="F5209910CE604543BEA4846D1ECC4244"/>
        <w:category>
          <w:name w:val="General"/>
          <w:gallery w:val="placeholder"/>
        </w:category>
        <w:types>
          <w:type w:val="bbPlcHdr"/>
        </w:types>
        <w:behaviors>
          <w:behavior w:val="content"/>
        </w:behaviors>
        <w:guid w:val="{D5FF1E65-052F-4A77-B98F-702D055386E0}"/>
      </w:docPartPr>
      <w:docPartBody>
        <w:p w:rsidR="00833743" w:rsidRDefault="00833743">
          <w:pPr>
            <w:pStyle w:val="F5209910CE604543BEA4846D1ECC4244"/>
          </w:pPr>
          <w:r w:rsidRPr="00111AF0">
            <w:t>What we do best</w:t>
          </w:r>
        </w:p>
      </w:docPartBody>
    </w:docPart>
    <w:docPart>
      <w:docPartPr>
        <w:name w:val="8C052F5552B64FC3899554D27DA99CF9"/>
        <w:category>
          <w:name w:val="General"/>
          <w:gallery w:val="placeholder"/>
        </w:category>
        <w:types>
          <w:type w:val="bbPlcHdr"/>
        </w:types>
        <w:behaviors>
          <w:behavior w:val="content"/>
        </w:behaviors>
        <w:guid w:val="{4B86A7CE-940F-4029-B41C-FC3CA774AF3F}"/>
      </w:docPartPr>
      <w:docPartBody>
        <w:p w:rsidR="00833743" w:rsidRDefault="00833743">
          <w:pPr>
            <w:pStyle w:val="8C052F5552B64FC3899554D27DA99CF9"/>
          </w:pPr>
          <w:r w:rsidRPr="00C05C1E">
            <w:t>Beverage service</w:t>
          </w:r>
        </w:p>
      </w:docPartBody>
    </w:docPart>
    <w:docPart>
      <w:docPartPr>
        <w:name w:val="9C9CA8630B114BDBA2345199D41577B8"/>
        <w:category>
          <w:name w:val="General"/>
          <w:gallery w:val="placeholder"/>
        </w:category>
        <w:types>
          <w:type w:val="bbPlcHdr"/>
        </w:types>
        <w:behaviors>
          <w:behavior w:val="content"/>
        </w:behaviors>
        <w:guid w:val="{3608D579-3332-4A45-9BD8-6D5C7A88F9E2}"/>
      </w:docPartPr>
      <w:docPartBody>
        <w:p w:rsidR="00833743" w:rsidRDefault="00833743">
          <w:pPr>
            <w:pStyle w:val="9C9CA8630B114BDBA2345199D41577B8"/>
          </w:pPr>
          <w:r>
            <w:t>2</w:t>
          </w:r>
        </w:p>
      </w:docPartBody>
    </w:docPart>
    <w:docPart>
      <w:docPartPr>
        <w:name w:val="6BB44C37D28040728586EB94968748F1"/>
        <w:category>
          <w:name w:val="General"/>
          <w:gallery w:val="placeholder"/>
        </w:category>
        <w:types>
          <w:type w:val="bbPlcHdr"/>
        </w:types>
        <w:behaviors>
          <w:behavior w:val="content"/>
        </w:behaviors>
        <w:guid w:val="{F5B747C4-CF11-4A77-A025-70627D84C855}"/>
      </w:docPartPr>
      <w:docPartBody>
        <w:p w:rsidR="00833743" w:rsidRDefault="00833743">
          <w:pPr>
            <w:pStyle w:val="6BB44C37D28040728586EB94968748F1"/>
          </w:pPr>
          <w:r>
            <w:t>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 w:name="Aharoni">
    <w:charset w:val="B1"/>
    <w:family w:val="auto"/>
    <w:pitch w:val="variable"/>
    <w:sig w:usb0="00000803" w:usb1="00000000" w:usb2="00000000" w:usb3="00000000" w:csb0="00000021" w:csb1="00000000"/>
  </w:font>
  <w:font w:name="Times New Roman (Body CS)">
    <w:altName w:val="Times New Roman"/>
    <w:charset w:val="00"/>
    <w:family w:val="roman"/>
    <w:pitch w:val="default"/>
  </w:font>
  <w:font w:name="Abadi">
    <w:charset w:val="00"/>
    <w:family w:val="swiss"/>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743"/>
    <w:rsid w:val="00525AB5"/>
    <w:rsid w:val="00833743"/>
    <w:rsid w:val="00A3083D"/>
    <w:rsid w:val="00CF3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qFormat/>
    <w:pPr>
      <w:keepNext/>
      <w:keepLines/>
      <w:spacing w:before="40" w:after="240" w:line="288" w:lineRule="auto"/>
      <w:outlineLvl w:val="3"/>
    </w:pPr>
    <w:rPr>
      <w:rFonts w:eastAsiaTheme="majorEastAsia" w:cstheme="majorBidi"/>
      <w:b/>
      <w:bCs/>
      <w:color w:val="000000" w:themeColor="text1"/>
      <w:kern w:val="0"/>
      <w:sz w:val="20"/>
      <w:szCs w:val="20"/>
      <w:lang w:eastAsia="ja-JP"/>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88ABBADAA934AC79920C018D0194DA9">
    <w:name w:val="288ABBADAA934AC79920C018D0194DA9"/>
  </w:style>
  <w:style w:type="character" w:customStyle="1" w:styleId="Heading4Char">
    <w:name w:val="Heading 4 Char"/>
    <w:basedOn w:val="DefaultParagraphFont"/>
    <w:link w:val="Heading4"/>
    <w:uiPriority w:val="9"/>
    <w:rPr>
      <w:rFonts w:eastAsiaTheme="majorEastAsia" w:cstheme="majorBidi"/>
      <w:b/>
      <w:bCs/>
      <w:color w:val="000000" w:themeColor="text1"/>
      <w:kern w:val="0"/>
      <w:sz w:val="20"/>
      <w:szCs w:val="20"/>
      <w:lang w:eastAsia="ja-JP"/>
      <w14:ligatures w14:val="none"/>
    </w:rPr>
  </w:style>
  <w:style w:type="paragraph" w:styleId="Subtitle">
    <w:name w:val="Subtitle"/>
    <w:basedOn w:val="Normal"/>
    <w:next w:val="Normal"/>
    <w:link w:val="SubtitleChar"/>
    <w:uiPriority w:val="3"/>
    <w:qFormat/>
    <w:pPr>
      <w:numPr>
        <w:ilvl w:val="1"/>
      </w:numPr>
      <w:spacing w:before="60" w:after="120" w:line="240" w:lineRule="auto"/>
    </w:pPr>
    <w:rPr>
      <w:b/>
      <w:bCs/>
      <w:color w:val="000000" w:themeColor="text1"/>
      <w:kern w:val="0"/>
      <w:lang w:eastAsia="ja-JP"/>
      <w14:ligatures w14:val="none"/>
    </w:rPr>
  </w:style>
  <w:style w:type="character" w:customStyle="1" w:styleId="SubtitleChar">
    <w:name w:val="Subtitle Char"/>
    <w:basedOn w:val="DefaultParagraphFont"/>
    <w:link w:val="Subtitle"/>
    <w:uiPriority w:val="3"/>
    <w:rPr>
      <w:b/>
      <w:bCs/>
      <w:color w:val="000000" w:themeColor="text1"/>
      <w:kern w:val="0"/>
      <w:lang w:eastAsia="ja-JP"/>
      <w14:ligatures w14:val="none"/>
    </w:rPr>
  </w:style>
  <w:style w:type="paragraph" w:customStyle="1" w:styleId="47937A827800496CAE00FDCE9668033C">
    <w:name w:val="47937A827800496CAE00FDCE9668033C"/>
  </w:style>
  <w:style w:type="character" w:customStyle="1" w:styleId="TOCNumbers">
    <w:name w:val="TOC Numbers"/>
    <w:basedOn w:val="DefaultParagraphFont"/>
    <w:uiPriority w:val="11"/>
    <w:qFormat/>
    <w:rPr>
      <w:rFonts w:ascii="Aharoni" w:hAnsi="Aharoni"/>
      <w:b/>
      <w:bCs/>
      <w:color w:val="70AD47" w:themeColor="accent6"/>
      <w:sz w:val="36"/>
      <w:szCs w:val="28"/>
    </w:rPr>
  </w:style>
  <w:style w:type="paragraph" w:customStyle="1" w:styleId="56AC3ED9E24E48FCB8362CEC02F4FA78">
    <w:name w:val="56AC3ED9E24E48FCB8362CEC02F4FA78"/>
  </w:style>
  <w:style w:type="paragraph" w:customStyle="1" w:styleId="E24E2D4C6C2A4BA692A7998987A8A608">
    <w:name w:val="E24E2D4C6C2A4BA692A7998987A8A608"/>
  </w:style>
  <w:style w:type="paragraph" w:customStyle="1" w:styleId="BBC5F7DFAA0D4593A1066DB691333CC7">
    <w:name w:val="BBC5F7DFAA0D4593A1066DB691333CC7"/>
  </w:style>
  <w:style w:type="paragraph" w:customStyle="1" w:styleId="B918789362C245AF9E3D66F7136BAB0E">
    <w:name w:val="B918789362C245AF9E3D66F7136BAB0E"/>
  </w:style>
  <w:style w:type="paragraph" w:customStyle="1" w:styleId="6715AF080684427D8DE92353883F52E9">
    <w:name w:val="6715AF080684427D8DE92353883F52E9"/>
  </w:style>
  <w:style w:type="paragraph" w:customStyle="1" w:styleId="D33CDF4BCFDF4D9B80E410C959890BAF">
    <w:name w:val="D33CDF4BCFDF4D9B80E410C959890BAF"/>
  </w:style>
  <w:style w:type="paragraph" w:customStyle="1" w:styleId="B80B7C7348BE4E09BE8393EAF440CBB1">
    <w:name w:val="B80B7C7348BE4E09BE8393EAF440CBB1"/>
  </w:style>
  <w:style w:type="paragraph" w:customStyle="1" w:styleId="6172773E981742A098AAEB7DBF4696B6">
    <w:name w:val="6172773E981742A098AAEB7DBF4696B6"/>
  </w:style>
  <w:style w:type="paragraph" w:customStyle="1" w:styleId="A1073D64371E4CCAB81F9D3BBECC4A14">
    <w:name w:val="A1073D64371E4CCAB81F9D3BBECC4A14"/>
  </w:style>
  <w:style w:type="paragraph" w:customStyle="1" w:styleId="5899B9DF09834B3F8860A2F7EBC534CE">
    <w:name w:val="5899B9DF09834B3F8860A2F7EBC534CE"/>
  </w:style>
  <w:style w:type="paragraph" w:customStyle="1" w:styleId="F5209910CE604543BEA4846D1ECC4244">
    <w:name w:val="F5209910CE604543BEA4846D1ECC4244"/>
  </w:style>
  <w:style w:type="paragraph" w:customStyle="1" w:styleId="8C052F5552B64FC3899554D27DA99CF9">
    <w:name w:val="8C052F5552B64FC3899554D27DA99CF9"/>
  </w:style>
  <w:style w:type="paragraph" w:customStyle="1" w:styleId="9C9CA8630B114BDBA2345199D41577B8">
    <w:name w:val="9C9CA8630B114BDBA2345199D41577B8"/>
  </w:style>
  <w:style w:type="paragraph" w:customStyle="1" w:styleId="6BB44C37D28040728586EB94968748F1">
    <w:name w:val="6BB44C37D28040728586EB94968748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
      <a:dk1>
        <a:srgbClr val="000000"/>
      </a:dk1>
      <a:lt1>
        <a:srgbClr val="FFFFFF"/>
      </a:lt1>
      <a:dk2>
        <a:srgbClr val="44546A"/>
      </a:dk2>
      <a:lt2>
        <a:srgbClr val="FFFFFF"/>
      </a:lt2>
      <a:accent1>
        <a:srgbClr val="F14D02"/>
      </a:accent1>
      <a:accent2>
        <a:srgbClr val="FDFBF2"/>
      </a:accent2>
      <a:accent3>
        <a:srgbClr val="F49201"/>
      </a:accent3>
      <a:accent4>
        <a:srgbClr val="F4ADE4"/>
      </a:accent4>
      <a:accent5>
        <a:srgbClr val="3841A4"/>
      </a:accent5>
      <a:accent6>
        <a:srgbClr val="068145"/>
      </a:accent6>
      <a:hlink>
        <a:srgbClr val="0563C1"/>
      </a:hlink>
      <a:folHlink>
        <a:srgbClr val="954F72"/>
      </a:folHlink>
    </a:clrScheme>
    <a:fontScheme name="Custom 114">
      <a:majorFont>
        <a:latin typeface="Aharoni"/>
        <a:ea typeface=""/>
        <a:cs typeface=""/>
      </a:majorFont>
      <a:minorFont>
        <a:latin typeface="Gill Sans M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7E5BBB-9A10-4B52-8E24-5DDF4393AE75}">
  <ds:schemaRefs>
    <ds:schemaRef ds:uri="http://schemas.openxmlformats.org/officeDocument/2006/bibliography"/>
  </ds:schemaRefs>
</ds:datastoreItem>
</file>

<file path=customXml/itemProps3.xml><?xml version="1.0" encoding="utf-8"?>
<ds:datastoreItem xmlns:ds="http://schemas.openxmlformats.org/officeDocument/2006/customXml" ds:itemID="{7D1A1734-59DB-4D92-B4E1-AE33697B5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307947-B60F-479C-B482-BF6E999AAFA5}">
  <ds:schemaRefs>
    <ds:schemaRef ds:uri="http://schemas.microsoft.com/sharepoint/v3/contenttype/forms"/>
  </ds:schemaRefs>
</ds:datastoreItem>
</file>

<file path=customXml/itemProps5.xml><?xml version="1.0" encoding="utf-8"?>
<ds:datastoreItem xmlns:ds="http://schemas.openxmlformats.org/officeDocument/2006/customXml" ds:itemID="{5BAF94EC-F6F2-4AD7-A053-2602E734468B}">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Booklet.dotx</Template>
  <TotalTime>0</TotalTime>
  <Pages>4</Pages>
  <Words>1141</Words>
  <Characters>6506</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2024-01-24T17:47:00Z</dcterms:created>
  <dcterms:modified xsi:type="dcterms:W3CDTF">2024-01-24T17:48:00Z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